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E0A0C6" w14:textId="77777777" w:rsidR="00CF7835" w:rsidRPr="005B2DA5" w:rsidRDefault="007E7DD5" w:rsidP="00CF7835">
      <w:pPr>
        <w:spacing w:after="600"/>
        <w:jc w:val="right"/>
      </w:pPr>
      <w:r w:rsidRPr="005B2DA5">
        <w:t>Niepołomice</w:t>
      </w:r>
      <w:r w:rsidR="00CF7835" w:rsidRPr="005B2DA5">
        <w:t xml:space="preserve"> dnia: </w:t>
      </w:r>
      <w:r w:rsidRPr="005B2DA5">
        <w:t>2024-07-25</w:t>
      </w:r>
    </w:p>
    <w:p w14:paraId="668483F9" w14:textId="77777777" w:rsidR="00CF7835" w:rsidRPr="005B2DA5" w:rsidRDefault="007E7DD5" w:rsidP="00CF7835">
      <w:pPr>
        <w:spacing w:line="360" w:lineRule="auto"/>
        <w:rPr>
          <w:b/>
          <w:bCs/>
        </w:rPr>
      </w:pPr>
      <w:r w:rsidRPr="005B2DA5">
        <w:rPr>
          <w:b/>
          <w:bCs/>
        </w:rPr>
        <w:t>GMINA NIEPOŁOMICE</w:t>
      </w:r>
    </w:p>
    <w:p w14:paraId="04C7E291" w14:textId="77777777" w:rsidR="00CF7835" w:rsidRPr="005B2DA5" w:rsidRDefault="007E7DD5" w:rsidP="00CF7835">
      <w:pPr>
        <w:spacing w:line="360" w:lineRule="auto"/>
      </w:pPr>
      <w:r w:rsidRPr="005B2DA5">
        <w:t>Pl. Zwycięstwa</w:t>
      </w:r>
      <w:r w:rsidR="00CF7835" w:rsidRPr="005B2DA5">
        <w:t xml:space="preserve"> </w:t>
      </w:r>
      <w:r w:rsidRPr="005B2DA5">
        <w:t>13</w:t>
      </w:r>
    </w:p>
    <w:p w14:paraId="034B98DD" w14:textId="77777777" w:rsidR="00CF7835" w:rsidRPr="005B2DA5" w:rsidRDefault="007E7DD5" w:rsidP="00CF7835">
      <w:r w:rsidRPr="005B2DA5">
        <w:t>32-005</w:t>
      </w:r>
      <w:r w:rsidR="00CF7835" w:rsidRPr="005B2DA5">
        <w:t xml:space="preserve"> </w:t>
      </w:r>
      <w:r w:rsidRPr="005B2DA5">
        <w:t>Niepołomice</w:t>
      </w:r>
    </w:p>
    <w:p w14:paraId="17167C1E" w14:textId="0F5FA926" w:rsidR="00CF7835" w:rsidRPr="005B2DA5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5B2DA5" w14:paraId="3EB3DF26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4A45092" w14:textId="77777777" w:rsidR="00CF7835" w:rsidRPr="005B2DA5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5B2DA5">
              <w:rPr>
                <w:b/>
                <w:spacing w:val="20"/>
              </w:rPr>
              <w:t>INFORMACJA Z OTWARCIA OFERT</w:t>
            </w:r>
          </w:p>
        </w:tc>
      </w:tr>
    </w:tbl>
    <w:p w14:paraId="15847865" w14:textId="77777777" w:rsidR="00CF7835" w:rsidRPr="005B2DA5" w:rsidRDefault="00CF7835" w:rsidP="00CF7835">
      <w:pPr>
        <w:pStyle w:val="Nagwek"/>
        <w:tabs>
          <w:tab w:val="clear" w:pos="4536"/>
        </w:tabs>
        <w:spacing w:after="360"/>
      </w:pPr>
      <w:r w:rsidRPr="005B2DA5">
        <w:tab/>
        <w:t xml:space="preserve"> </w:t>
      </w:r>
    </w:p>
    <w:p w14:paraId="160B6807" w14:textId="77777777" w:rsidR="00CF7835" w:rsidRPr="005B2DA5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5B2DA5">
        <w:rPr>
          <w:rFonts w:eastAsia="Calibri"/>
          <w:lang w:eastAsia="en-US"/>
        </w:rPr>
        <w:t xml:space="preserve">Dotyczy </w:t>
      </w:r>
      <w:r w:rsidRPr="005B2DA5">
        <w:t>postępowania o udzielenie zamówienia publicznego</w:t>
      </w:r>
      <w:r w:rsidRPr="005B2DA5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5B2DA5" w14:paraId="757749CF" w14:textId="77777777" w:rsidTr="000C1C6D">
        <w:tc>
          <w:tcPr>
            <w:tcW w:w="2269" w:type="dxa"/>
            <w:shd w:val="clear" w:color="auto" w:fill="auto"/>
          </w:tcPr>
          <w:p w14:paraId="4EA283E6" w14:textId="77777777" w:rsidR="00CF7835" w:rsidRPr="005B2DA5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5B2DA5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BAAE09A" w14:textId="77777777" w:rsidR="00CF7835" w:rsidRPr="005B2DA5" w:rsidRDefault="007E7DD5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B2DA5">
              <w:rPr>
                <w:bCs/>
              </w:rPr>
              <w:t>Opracowanie kompletnej dokumentacji projektowo - kosztorysowej  i uzyskanie decyzji administracyjnych dla rozbudowy drogi gminnej  560331K ul. Piękna w Niepołomicach</w:t>
            </w:r>
            <w:r w:rsidR="00CF7835" w:rsidRPr="005B2DA5">
              <w:rPr>
                <w:bCs/>
              </w:rPr>
              <w:t>.</w:t>
            </w:r>
          </w:p>
        </w:tc>
      </w:tr>
      <w:tr w:rsidR="007E7DD5" w:rsidRPr="005B2DA5" w14:paraId="30280DBA" w14:textId="77777777" w:rsidTr="0094024C">
        <w:tc>
          <w:tcPr>
            <w:tcW w:w="2269" w:type="dxa"/>
            <w:shd w:val="clear" w:color="auto" w:fill="auto"/>
          </w:tcPr>
          <w:p w14:paraId="7C57908B" w14:textId="77777777" w:rsidR="007E7DD5" w:rsidRPr="005B2DA5" w:rsidRDefault="007E7DD5" w:rsidP="0094024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5B2DA5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651188F" w14:textId="77777777" w:rsidR="007E7DD5" w:rsidRPr="005B2DA5" w:rsidRDefault="007E7DD5" w:rsidP="0094024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B2DA5">
              <w:rPr>
                <w:bCs/>
              </w:rPr>
              <w:t>ZP.271.18.2024</w:t>
            </w:r>
          </w:p>
        </w:tc>
      </w:tr>
    </w:tbl>
    <w:p w14:paraId="0BA36201" w14:textId="77777777" w:rsidR="00D665F5" w:rsidRPr="005B2DA5" w:rsidRDefault="00D665F5" w:rsidP="00CF7835">
      <w:pPr>
        <w:spacing w:before="480" w:line="360" w:lineRule="auto"/>
        <w:jc w:val="both"/>
      </w:pPr>
      <w:r w:rsidRPr="005B2DA5">
        <w:t>Zamawiający, działając na podstawie art. 22</w:t>
      </w:r>
      <w:r w:rsidR="00601802" w:rsidRPr="005B2DA5">
        <w:t>2</w:t>
      </w:r>
      <w:r w:rsidRPr="005B2DA5">
        <w:t xml:space="preserve"> ust. 5 </w:t>
      </w:r>
      <w:r w:rsidRPr="005B2DA5">
        <w:rPr>
          <w:bCs/>
        </w:rPr>
        <w:t>ustawy z dnia 11 września 2019r. Prawo zamówień publicznych</w:t>
      </w:r>
      <w:r w:rsidRPr="005B2DA5">
        <w:t xml:space="preserve"> </w:t>
      </w:r>
      <w:r w:rsidR="007E7DD5" w:rsidRPr="005B2DA5">
        <w:t>(</w:t>
      </w:r>
      <w:proofErr w:type="spellStart"/>
      <w:r w:rsidR="007E7DD5" w:rsidRPr="005B2DA5">
        <w:t>t.j</w:t>
      </w:r>
      <w:proofErr w:type="spellEnd"/>
      <w:r w:rsidR="007E7DD5" w:rsidRPr="005B2DA5">
        <w:t>. Dz. U. z 2023r. poz. 1605)</w:t>
      </w:r>
      <w:r w:rsidR="00490DC0" w:rsidRPr="005B2DA5">
        <w:t xml:space="preserve"> </w:t>
      </w:r>
      <w:r w:rsidRPr="005B2DA5">
        <w:t>udostępnia</w:t>
      </w:r>
      <w:r w:rsidR="00F95C33" w:rsidRPr="005B2DA5">
        <w:t xml:space="preserve"> </w:t>
      </w:r>
      <w:r w:rsidR="004C7E9B" w:rsidRPr="005B2DA5">
        <w:t>informacj</w:t>
      </w:r>
      <w:r w:rsidR="00577BC6" w:rsidRPr="005B2DA5">
        <w:t>ę</w:t>
      </w:r>
      <w:r w:rsidR="00035488" w:rsidRPr="005B2DA5">
        <w:t xml:space="preserve"> z otwarcia ofert</w:t>
      </w:r>
      <w:r w:rsidR="00577BC6" w:rsidRPr="005B2DA5">
        <w:t>.</w:t>
      </w:r>
    </w:p>
    <w:p w14:paraId="15F37424" w14:textId="77777777" w:rsidR="00A80738" w:rsidRPr="005B2DA5" w:rsidRDefault="00D665F5" w:rsidP="00CF7835">
      <w:pPr>
        <w:spacing w:before="120" w:after="120" w:line="360" w:lineRule="auto"/>
        <w:jc w:val="both"/>
      </w:pPr>
      <w:r w:rsidRPr="005B2DA5">
        <w:t>Podczas otwarcia ofert, mającego miejsce</w:t>
      </w:r>
      <w:r w:rsidR="00FF4AB1" w:rsidRPr="005B2DA5">
        <w:t xml:space="preserve"> w dniu </w:t>
      </w:r>
      <w:r w:rsidR="007E7DD5" w:rsidRPr="005B2DA5">
        <w:t>25/07/2024</w:t>
      </w:r>
      <w:r w:rsidR="00FF4AB1" w:rsidRPr="005B2DA5">
        <w:t xml:space="preserve"> o godz. </w:t>
      </w:r>
      <w:r w:rsidR="007E7DD5" w:rsidRPr="005B2DA5">
        <w:t>09:30</w:t>
      </w:r>
      <w:r w:rsidRPr="005B2DA5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5B2DA5" w14:paraId="2894BFB4" w14:textId="77777777" w:rsidTr="000C1C6D">
        <w:tc>
          <w:tcPr>
            <w:tcW w:w="1276" w:type="dxa"/>
            <w:shd w:val="clear" w:color="auto" w:fill="F2F2F2"/>
            <w:vAlign w:val="center"/>
          </w:tcPr>
          <w:p w14:paraId="37BB5043" w14:textId="77777777" w:rsidR="00D665F5" w:rsidRPr="005B2DA5" w:rsidRDefault="00960CEB" w:rsidP="003F57CD">
            <w:pPr>
              <w:spacing w:before="120" w:after="120"/>
              <w:jc w:val="center"/>
            </w:pPr>
            <w:r w:rsidRPr="005B2DA5">
              <w:t>O</w:t>
            </w:r>
            <w:r w:rsidR="00D665F5" w:rsidRPr="005B2DA5">
              <w:t>fert</w:t>
            </w:r>
            <w:r w:rsidRPr="005B2DA5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2802E33F" w14:textId="77777777" w:rsidR="00D665F5" w:rsidRPr="005B2DA5" w:rsidRDefault="00D665F5" w:rsidP="003F57CD">
            <w:pPr>
              <w:spacing w:before="120" w:after="120"/>
              <w:jc w:val="center"/>
            </w:pPr>
            <w:r w:rsidRPr="005B2DA5">
              <w:t>Nazwa</w:t>
            </w:r>
            <w:r w:rsidR="003F57CD" w:rsidRPr="005B2DA5">
              <w:t xml:space="preserve"> </w:t>
            </w:r>
            <w:r w:rsidRPr="005B2DA5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1D4B79D" w14:textId="77777777" w:rsidR="00D665F5" w:rsidRPr="005B2DA5" w:rsidRDefault="00D665F5" w:rsidP="003F57CD">
            <w:pPr>
              <w:spacing w:before="120" w:after="120"/>
              <w:jc w:val="center"/>
            </w:pPr>
            <w:r w:rsidRPr="005B2DA5">
              <w:t>Cena oferty</w:t>
            </w:r>
          </w:p>
        </w:tc>
      </w:tr>
      <w:tr w:rsidR="007E7DD5" w:rsidRPr="005B2DA5" w14:paraId="0D349740" w14:textId="77777777" w:rsidTr="0094024C">
        <w:tc>
          <w:tcPr>
            <w:tcW w:w="1276" w:type="dxa"/>
            <w:shd w:val="clear" w:color="auto" w:fill="auto"/>
            <w:vAlign w:val="center"/>
          </w:tcPr>
          <w:p w14:paraId="6D8B22AC" w14:textId="77777777" w:rsidR="007E7DD5" w:rsidRPr="005B2DA5" w:rsidRDefault="007E7DD5" w:rsidP="0094024C">
            <w:pPr>
              <w:spacing w:before="80" w:after="80"/>
              <w:jc w:val="center"/>
            </w:pPr>
            <w:r w:rsidRPr="005B2DA5">
              <w:t>1</w:t>
            </w:r>
          </w:p>
        </w:tc>
        <w:tc>
          <w:tcPr>
            <w:tcW w:w="4961" w:type="dxa"/>
            <w:shd w:val="clear" w:color="auto" w:fill="auto"/>
          </w:tcPr>
          <w:p w14:paraId="0DBE08DD" w14:textId="77777777" w:rsidR="007E7DD5" w:rsidRPr="005B2DA5" w:rsidRDefault="007E7DD5" w:rsidP="0094024C">
            <w:pPr>
              <w:spacing w:before="80" w:after="40"/>
            </w:pPr>
            <w:r w:rsidRPr="005B2DA5">
              <w:t>Firma "ABS - Ochrona Środowiska" Sp. z o.o.</w:t>
            </w:r>
          </w:p>
          <w:p w14:paraId="4E66BACF" w14:textId="77777777" w:rsidR="007E7DD5" w:rsidRPr="005B2DA5" w:rsidRDefault="007E7DD5" w:rsidP="0094024C">
            <w:r w:rsidRPr="005B2DA5">
              <w:t>Wierzbowa</w:t>
            </w:r>
            <w:r w:rsidRPr="005B2DA5">
              <w:t xml:space="preserve"> </w:t>
            </w:r>
            <w:r w:rsidRPr="005B2DA5">
              <w:t>14</w:t>
            </w:r>
            <w:r w:rsidRPr="005B2DA5">
              <w:t xml:space="preserve"> </w:t>
            </w:r>
          </w:p>
          <w:p w14:paraId="56197DB3" w14:textId="77777777" w:rsidR="007E7DD5" w:rsidRPr="005B2DA5" w:rsidRDefault="007E7DD5" w:rsidP="0094024C">
            <w:pPr>
              <w:spacing w:after="80"/>
              <w:jc w:val="both"/>
            </w:pPr>
            <w:r w:rsidRPr="005B2DA5">
              <w:t>40-169</w:t>
            </w:r>
            <w:r w:rsidRPr="005B2DA5">
              <w:t xml:space="preserve"> </w:t>
            </w:r>
            <w:r w:rsidRPr="005B2DA5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F82873" w14:textId="77777777" w:rsidR="007E7DD5" w:rsidRPr="005B2DA5" w:rsidRDefault="007E7DD5" w:rsidP="0094024C">
            <w:pPr>
              <w:spacing w:before="80" w:after="80"/>
              <w:jc w:val="center"/>
            </w:pPr>
            <w:r w:rsidRPr="005B2DA5">
              <w:t>188 067.00 zł</w:t>
            </w:r>
          </w:p>
        </w:tc>
      </w:tr>
      <w:tr w:rsidR="007E7DD5" w:rsidRPr="005B2DA5" w14:paraId="233EBF4A" w14:textId="77777777" w:rsidTr="0094024C">
        <w:tc>
          <w:tcPr>
            <w:tcW w:w="1276" w:type="dxa"/>
            <w:shd w:val="clear" w:color="auto" w:fill="auto"/>
            <w:vAlign w:val="center"/>
          </w:tcPr>
          <w:p w14:paraId="359B3310" w14:textId="77777777" w:rsidR="007E7DD5" w:rsidRPr="005B2DA5" w:rsidRDefault="007E7DD5" w:rsidP="0094024C">
            <w:pPr>
              <w:spacing w:before="80" w:after="80"/>
              <w:jc w:val="center"/>
            </w:pPr>
            <w:r w:rsidRPr="005B2DA5">
              <w:t>2</w:t>
            </w:r>
          </w:p>
        </w:tc>
        <w:tc>
          <w:tcPr>
            <w:tcW w:w="4961" w:type="dxa"/>
            <w:shd w:val="clear" w:color="auto" w:fill="auto"/>
          </w:tcPr>
          <w:p w14:paraId="1E02CB39" w14:textId="77777777" w:rsidR="007E7DD5" w:rsidRPr="005B2DA5" w:rsidRDefault="007E7DD5" w:rsidP="0094024C">
            <w:pPr>
              <w:spacing w:before="80" w:after="40"/>
            </w:pPr>
            <w:r w:rsidRPr="005B2DA5">
              <w:t>PRO-</w:t>
            </w:r>
            <w:proofErr w:type="spellStart"/>
            <w:r w:rsidRPr="005B2DA5">
              <w:t>Roads</w:t>
            </w:r>
            <w:proofErr w:type="spellEnd"/>
            <w:r w:rsidRPr="005B2DA5">
              <w:t xml:space="preserve"> Andrzej Krzysztoń</w:t>
            </w:r>
          </w:p>
          <w:p w14:paraId="6C3B1E73" w14:textId="77777777" w:rsidR="007E7DD5" w:rsidRPr="005B2DA5" w:rsidRDefault="007E7DD5" w:rsidP="0094024C">
            <w:r w:rsidRPr="005B2DA5">
              <w:t>Borkowska</w:t>
            </w:r>
            <w:r w:rsidRPr="005B2DA5">
              <w:t xml:space="preserve"> </w:t>
            </w:r>
            <w:r w:rsidRPr="005B2DA5">
              <w:t>29D/41</w:t>
            </w:r>
            <w:r w:rsidRPr="005B2DA5">
              <w:t xml:space="preserve"> </w:t>
            </w:r>
          </w:p>
          <w:p w14:paraId="330C0C54" w14:textId="77777777" w:rsidR="007E7DD5" w:rsidRPr="005B2DA5" w:rsidRDefault="007E7DD5" w:rsidP="0094024C">
            <w:pPr>
              <w:spacing w:after="80"/>
              <w:jc w:val="both"/>
            </w:pPr>
            <w:r w:rsidRPr="005B2DA5">
              <w:t>30-438</w:t>
            </w:r>
            <w:r w:rsidRPr="005B2DA5">
              <w:t xml:space="preserve"> </w:t>
            </w:r>
            <w:r w:rsidRPr="005B2DA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41B161" w14:textId="77777777" w:rsidR="007E7DD5" w:rsidRPr="005B2DA5" w:rsidRDefault="007E7DD5" w:rsidP="0094024C">
            <w:pPr>
              <w:spacing w:before="80" w:after="80"/>
              <w:jc w:val="center"/>
            </w:pPr>
            <w:r w:rsidRPr="005B2DA5">
              <w:t>140 220.00 zł</w:t>
            </w:r>
          </w:p>
        </w:tc>
      </w:tr>
    </w:tbl>
    <w:p w14:paraId="393D46D6" w14:textId="77777777" w:rsidR="0069085C" w:rsidRPr="005B2DA5" w:rsidRDefault="0069085C" w:rsidP="00A80738">
      <w:pPr>
        <w:spacing w:before="120" w:after="120"/>
        <w:jc w:val="both"/>
      </w:pPr>
    </w:p>
    <w:p w14:paraId="7ED3481F" w14:textId="77777777" w:rsidR="00577BC6" w:rsidRPr="005B2DA5" w:rsidRDefault="00577BC6" w:rsidP="00A80738">
      <w:pPr>
        <w:spacing w:before="120" w:after="120"/>
        <w:jc w:val="both"/>
      </w:pPr>
    </w:p>
    <w:p w14:paraId="53FD8369" w14:textId="0862F17D" w:rsidR="00C236D3" w:rsidRPr="005B2DA5" w:rsidRDefault="00C236D3" w:rsidP="00173B20">
      <w:pPr>
        <w:jc w:val="right"/>
      </w:pPr>
    </w:p>
    <w:sectPr w:rsidR="00C236D3" w:rsidRPr="005B2DA5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AD2139" w14:textId="77777777" w:rsidR="00151398" w:rsidRDefault="00151398">
      <w:r>
        <w:separator/>
      </w:r>
    </w:p>
  </w:endnote>
  <w:endnote w:type="continuationSeparator" w:id="0">
    <w:p w14:paraId="467B7B82" w14:textId="77777777" w:rsidR="00151398" w:rsidRDefault="00151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55C07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C637B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F375F5" w14:textId="4161B978"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63C7F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FAB555" w14:textId="77777777" w:rsidR="009F189D" w:rsidRDefault="009F189D">
    <w:pPr>
      <w:pStyle w:val="Stopka"/>
      <w:tabs>
        <w:tab w:val="clear" w:pos="4536"/>
      </w:tabs>
      <w:jc w:val="center"/>
    </w:pPr>
  </w:p>
  <w:p w14:paraId="070B419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57DD0E" w14:textId="77777777" w:rsidR="00151398" w:rsidRDefault="00151398">
      <w:r>
        <w:separator/>
      </w:r>
    </w:p>
  </w:footnote>
  <w:footnote w:type="continuationSeparator" w:id="0">
    <w:p w14:paraId="6D391085" w14:textId="77777777" w:rsidR="00151398" w:rsidRDefault="001513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BBD706" w14:textId="77777777" w:rsidR="007E7DD5" w:rsidRDefault="007E7D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A70FD3" w14:textId="77777777" w:rsidR="007E7DD5" w:rsidRDefault="007E7D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B0E81E" w14:textId="77777777" w:rsidR="007E7DD5" w:rsidRDefault="007E7D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398"/>
    <w:rsid w:val="00007727"/>
    <w:rsid w:val="00017720"/>
    <w:rsid w:val="00035488"/>
    <w:rsid w:val="000C1C6D"/>
    <w:rsid w:val="000D7F25"/>
    <w:rsid w:val="000E00E5"/>
    <w:rsid w:val="001146A4"/>
    <w:rsid w:val="00151398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B2DA5"/>
    <w:rsid w:val="00601802"/>
    <w:rsid w:val="0069085C"/>
    <w:rsid w:val="007E7DD5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36111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E2ABA6"/>
  <w15:chartTrackingRefBased/>
  <w15:docId w15:val="{E0FF1BAC-B6D3-47A3-84B7-A1A96EB98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124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2024-07-25T07:46:00Z</cp:lastPrinted>
  <dcterms:created xsi:type="dcterms:W3CDTF">2024-07-25T07:47:00Z</dcterms:created>
  <dcterms:modified xsi:type="dcterms:W3CDTF">2024-07-25T07:47:00Z</dcterms:modified>
</cp:coreProperties>
</file>