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B84AF" w14:textId="30DDBD09" w:rsidR="008D2AB8" w:rsidRPr="00DD5DFD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 xml:space="preserve">Załącznik nr </w:t>
      </w:r>
      <w:r w:rsidR="00012286" w:rsidRPr="00DD5DFD">
        <w:rPr>
          <w:rFonts w:ascii="Verdana" w:hAnsi="Verdana"/>
          <w:sz w:val="18"/>
          <w:szCs w:val="18"/>
        </w:rPr>
        <w:t>1</w:t>
      </w:r>
    </w:p>
    <w:p w14:paraId="48DDFB0D" w14:textId="77777777" w:rsidR="008D2AB8" w:rsidRPr="00DD5DF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E556123" w14:textId="561FC6CA" w:rsidR="008D2AB8" w:rsidRPr="00DD5DFD" w:rsidRDefault="008D2AB8" w:rsidP="00CF07B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FORMULARZ OFERTY</w:t>
      </w:r>
    </w:p>
    <w:p w14:paraId="7464DF96" w14:textId="573D3223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………………………………………………….</w:t>
      </w:r>
    </w:p>
    <w:p w14:paraId="5CE2621F" w14:textId="5D637BB2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……………………………………………….</w:t>
      </w:r>
    </w:p>
    <w:p w14:paraId="73DB1700" w14:textId="3AB70E60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370E4FBD" w14:textId="6664A6BD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E287F" w:rsidRPr="00DD5DFD">
        <w:rPr>
          <w:rFonts w:ascii="Verdana" w:hAnsi="Verdana"/>
          <w:sz w:val="18"/>
          <w:szCs w:val="18"/>
        </w:rPr>
        <w:t>.........</w:t>
      </w:r>
    </w:p>
    <w:p w14:paraId="3B15DF80" w14:textId="4453D88C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12C032C" w14:textId="4EE044BC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0828860" w14:textId="0EE2C6A2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AB6991A" w14:textId="57B09F86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E287F" w:rsidRPr="00DD5DFD">
        <w:rPr>
          <w:rFonts w:ascii="Verdana" w:hAnsi="Verdana"/>
          <w:sz w:val="18"/>
          <w:szCs w:val="18"/>
        </w:rPr>
        <w:t>..........................................</w:t>
      </w:r>
    </w:p>
    <w:p w14:paraId="759D273E" w14:textId="6D119C93" w:rsidR="008D2AB8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8F76924" w14:textId="77777777" w:rsidR="008D2AB8" w:rsidRPr="00DD5DF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Do: Nazwa i siedziba Zamawiającego:</w:t>
      </w:r>
    </w:p>
    <w:p w14:paraId="3689480B" w14:textId="77777777" w:rsidR="0099081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Akademia Górniczo - Hutnicza</w:t>
      </w:r>
    </w:p>
    <w:p w14:paraId="4B9DB027" w14:textId="77777777" w:rsidR="0099081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im. Stanisława Staszica w Krakowie</w:t>
      </w:r>
    </w:p>
    <w:p w14:paraId="7B7BA00E" w14:textId="77777777" w:rsidR="008D2AB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Dział Zamówień Publicznych</w:t>
      </w:r>
      <w:r w:rsidR="008D2AB8" w:rsidRPr="00DD5DFD">
        <w:rPr>
          <w:rFonts w:ascii="Verdana" w:hAnsi="Verdana"/>
          <w:b/>
          <w:sz w:val="18"/>
          <w:szCs w:val="18"/>
        </w:rPr>
        <w:t xml:space="preserve">  </w:t>
      </w:r>
    </w:p>
    <w:p w14:paraId="50B83BC3" w14:textId="77777777" w:rsidR="008D2AB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Al. Mickiewicza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30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</w:p>
    <w:p w14:paraId="46D97949" w14:textId="77777777" w:rsidR="008D2AB8" w:rsidRPr="00DD5DFD" w:rsidRDefault="00990818" w:rsidP="008D2AB8">
      <w:pPr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30-059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Kraków</w:t>
      </w:r>
      <w:r w:rsidR="008D2AB8" w:rsidRPr="00DD5DFD">
        <w:rPr>
          <w:rFonts w:ascii="Verdana" w:hAnsi="Verdana"/>
          <w:b/>
          <w:sz w:val="18"/>
          <w:szCs w:val="18"/>
        </w:rPr>
        <w:t xml:space="preserve">,  </w:t>
      </w:r>
    </w:p>
    <w:p w14:paraId="200ED05F" w14:textId="77777777" w:rsidR="008D2AB8" w:rsidRPr="00DD5DF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EC39D4A" w14:textId="2EE0F783" w:rsidR="008D2AB8" w:rsidRPr="00DD5DFD" w:rsidRDefault="008D2AB8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90818" w:rsidRPr="00DD5DFD">
        <w:rPr>
          <w:rFonts w:ascii="Verdana" w:hAnsi="Verdana"/>
          <w:b/>
          <w:sz w:val="18"/>
          <w:szCs w:val="18"/>
        </w:rPr>
        <w:t xml:space="preserve">dostawa </w:t>
      </w:r>
      <w:r w:rsidR="005D68E6" w:rsidRPr="005D68E6">
        <w:rPr>
          <w:rFonts w:ascii="Verdana" w:hAnsi="Verdana"/>
          <w:b/>
          <w:sz w:val="18"/>
          <w:szCs w:val="18"/>
        </w:rPr>
        <w:t xml:space="preserve">1 szt. drukarki 3D dla </w:t>
      </w:r>
      <w:proofErr w:type="spellStart"/>
      <w:r w:rsidR="005D68E6" w:rsidRPr="005D68E6">
        <w:rPr>
          <w:rFonts w:ascii="Verdana" w:hAnsi="Verdana"/>
          <w:b/>
          <w:sz w:val="18"/>
          <w:szCs w:val="18"/>
        </w:rPr>
        <w:t>WFiIS</w:t>
      </w:r>
      <w:proofErr w:type="spellEnd"/>
      <w:r w:rsidR="005D68E6" w:rsidRPr="005D68E6">
        <w:rPr>
          <w:rFonts w:ascii="Verdana" w:hAnsi="Verdana"/>
          <w:b/>
          <w:sz w:val="18"/>
          <w:szCs w:val="18"/>
        </w:rPr>
        <w:t xml:space="preserve"> - DE-dzp.272-338/24</w:t>
      </w:r>
      <w:r w:rsidRPr="00DD5DFD">
        <w:rPr>
          <w:rFonts w:ascii="Verdana" w:hAnsi="Verdana"/>
          <w:b/>
          <w:sz w:val="18"/>
          <w:szCs w:val="18"/>
        </w:rPr>
        <w:t xml:space="preserve">, </w:t>
      </w:r>
      <w:r w:rsidRPr="00DD5DF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0E649A" w:rsidRPr="00DD5DFD" w14:paraId="3422C5ED" w14:textId="77777777" w:rsidTr="0036651A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1E848D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CFE446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28751D1C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EA802F" w14:textId="10D44C3D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4449B7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20CCC5A1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C6644A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DD5DFD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024A91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6AF374DD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8D73A79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3EAF4EC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[%]</w:t>
            </w:r>
          </w:p>
          <w:p w14:paraId="37C2C7B8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74AA58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04B7DD45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[PLN]</w:t>
            </w:r>
          </w:p>
          <w:p w14:paraId="1CB057BE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0E649A" w:rsidRPr="00DD5DFD" w14:paraId="0B05F858" w14:textId="77777777" w:rsidTr="0036651A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0FEDE4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2600AC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F48CD8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CC0373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AD2978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1CC081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11DB85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1F622B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0E649A" w:rsidRPr="00DD5DFD" w14:paraId="5FAC3244" w14:textId="77777777" w:rsidTr="003665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151105" w14:textId="77777777" w:rsidR="000E649A" w:rsidRPr="00DD5DFD" w:rsidRDefault="000E649A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F0D7" w14:textId="4D493247" w:rsidR="000E649A" w:rsidRPr="00DD5DFD" w:rsidRDefault="000E649A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DD5DFD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Drukarka 3D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D36A" w14:textId="77777777" w:rsidR="00BF02C2" w:rsidRPr="00DD5DFD" w:rsidRDefault="00BF02C2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…………..</w:t>
            </w:r>
          </w:p>
          <w:p w14:paraId="7E36440A" w14:textId="0ADA70B4" w:rsidR="000E649A" w:rsidRPr="00DD5DFD" w:rsidRDefault="00BF02C2" w:rsidP="000E649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Model: 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2EF8" w14:textId="39024C0D" w:rsidR="000E649A" w:rsidRPr="00DD5DFD" w:rsidRDefault="000E649A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92F8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AC0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8CFC75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BE03FF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E649A" w:rsidRPr="00DD5DFD" w14:paraId="06B54665" w14:textId="77777777" w:rsidTr="003665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11325E" w14:textId="77777777" w:rsidR="000E649A" w:rsidRPr="00DD5DFD" w:rsidRDefault="000E649A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6E41" w14:textId="73607B38" w:rsidR="00D245AA" w:rsidRPr="00DD5DFD" w:rsidRDefault="005D68E6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Zapasowy </w:t>
            </w:r>
            <w:proofErr w:type="spellStart"/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extruder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A0B1" w14:textId="77777777" w:rsidR="00BF02C2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…………..</w:t>
            </w:r>
          </w:p>
          <w:p w14:paraId="5375053D" w14:textId="4C7C82D6" w:rsidR="000E649A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Model: 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D37F" w14:textId="38ED569E" w:rsidR="000E649A" w:rsidRPr="00DD5DFD" w:rsidRDefault="005D68E6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0E649A"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7CE9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0E550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7A12C5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2EC7D6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D245AA" w:rsidRPr="00DD5DFD" w14:paraId="172557B6" w14:textId="77777777" w:rsidTr="00CF07B9">
        <w:trPr>
          <w:trHeight w:val="5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AB6932" w14:textId="2195B7C8" w:rsidR="00D245AA" w:rsidRPr="00DD5DFD" w:rsidRDefault="00D245AA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B1C1" w14:textId="0417593C" w:rsidR="00D245AA" w:rsidRPr="00DD5DFD" w:rsidRDefault="005D68E6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Zapasowa grzałka ceramiczna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3218" w14:textId="00E8D208" w:rsidR="00BF02C2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</w:t>
            </w:r>
            <w:r w:rsidR="00C310B1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  <w:r w:rsidR="00177B5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…………</w:t>
            </w:r>
            <w:r w:rsidR="00CF07B9">
              <w:rPr>
                <w:rFonts w:ascii="Verdana" w:hAnsi="Verdana"/>
                <w:b/>
                <w:bCs/>
                <w:sz w:val="18"/>
                <w:szCs w:val="18"/>
              </w:rPr>
              <w:t>…..</w:t>
            </w:r>
          </w:p>
          <w:p w14:paraId="67706B69" w14:textId="7ECE2B0F" w:rsidR="00D245AA" w:rsidRDefault="00BF02C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</w:t>
            </w:r>
            <w:r w:rsidR="00C310B1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  <w:r w:rsidR="00177B5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…………</w:t>
            </w:r>
            <w:r w:rsidR="00CF07B9">
              <w:rPr>
                <w:rFonts w:ascii="Verdana" w:hAnsi="Verdana"/>
                <w:b/>
                <w:bCs/>
                <w:sz w:val="18"/>
                <w:szCs w:val="18"/>
              </w:rPr>
              <w:t>….</w:t>
            </w:r>
          </w:p>
          <w:p w14:paraId="0D830611" w14:textId="6CE80F3F" w:rsidR="00177B54" w:rsidRPr="00CF07B9" w:rsidRDefault="00177B54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828E" w14:textId="633DA959" w:rsidR="00D245AA" w:rsidRPr="00DD5DFD" w:rsidRDefault="00C0057D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177B5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D245AA" w:rsidRPr="00DD5DFD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6D43" w14:textId="77777777" w:rsidR="00D245AA" w:rsidRPr="00DD5DFD" w:rsidRDefault="00D245A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5790" w14:textId="77777777" w:rsidR="00D245AA" w:rsidRPr="00DD5DFD" w:rsidRDefault="00D245A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69204E" w14:textId="77777777" w:rsidR="00D245AA" w:rsidRPr="00DD5DFD" w:rsidRDefault="00D245A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0926E1" w14:textId="77777777" w:rsidR="00D245AA" w:rsidRPr="00DD5DFD" w:rsidRDefault="00D245A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C310B1" w:rsidRPr="00DD5DFD" w14:paraId="04263218" w14:textId="77777777" w:rsidTr="00CF07B9">
        <w:trPr>
          <w:trHeight w:val="5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8B1A0A" w14:textId="485C6FAD" w:rsidR="00C310B1" w:rsidRPr="00DD5DFD" w:rsidRDefault="00C310B1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CB05" w14:textId="1EB6BCCD" w:rsidR="00C310B1" w:rsidRPr="00DD5DFD" w:rsidRDefault="005D68E6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Klej adhezyjny w płynie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E464" w14:textId="4656DA75" w:rsidR="00C310B1" w:rsidRPr="00DD5DFD" w:rsidRDefault="00C310B1" w:rsidP="00C310B1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…..</w:t>
            </w:r>
          </w:p>
          <w:p w14:paraId="52E37367" w14:textId="42E4F0C2" w:rsidR="00C310B1" w:rsidRPr="00DD5DFD" w:rsidRDefault="00C310B1" w:rsidP="00C310B1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: 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…………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2888" w14:textId="78FEFE09" w:rsidR="00C310B1" w:rsidRDefault="005D68E6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  <w:r w:rsidR="00C310B1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DBBE" w14:textId="77777777" w:rsidR="00C310B1" w:rsidRPr="00DD5DFD" w:rsidRDefault="00C310B1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0F6C" w14:textId="77777777" w:rsidR="00C310B1" w:rsidRPr="00DD5DFD" w:rsidRDefault="00C310B1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ED5E67" w14:textId="77777777" w:rsidR="00C310B1" w:rsidRPr="00DD5DFD" w:rsidRDefault="00C310B1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4B69C9" w14:textId="77777777" w:rsidR="00C310B1" w:rsidRPr="00DD5DFD" w:rsidRDefault="00C310B1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D245AA" w:rsidRPr="00DD5DFD" w14:paraId="5260961A" w14:textId="77777777" w:rsidTr="00CF07B9">
        <w:trPr>
          <w:trHeight w:val="124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8EE7CC" w14:textId="07B84089" w:rsidR="00D245AA" w:rsidRPr="00DD5DFD" w:rsidRDefault="00D245AA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lastRenderedPageBreak/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56F2" w14:textId="421B7293" w:rsidR="00DD5DFD" w:rsidRPr="00DD5DFD" w:rsidRDefault="005D68E6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3D </w:t>
            </w:r>
            <w:proofErr w:type="spellStart"/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Filament</w:t>
            </w:r>
            <w:proofErr w:type="spellEnd"/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 PLA o wadze 4 kg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239A" w14:textId="7BE0C20A" w:rsidR="00BF02C2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</w:t>
            </w:r>
            <w:r w:rsidR="00CF07B9">
              <w:rPr>
                <w:rFonts w:ascii="Verdana" w:hAnsi="Verdana"/>
                <w:b/>
                <w:bCs/>
                <w:sz w:val="18"/>
                <w:szCs w:val="18"/>
              </w:rPr>
              <w:t>……</w:t>
            </w:r>
          </w:p>
          <w:p w14:paraId="669779F2" w14:textId="7B5F7828" w:rsidR="00D245AA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Model: …………</w:t>
            </w:r>
            <w:r w:rsidR="00CF07B9">
              <w:rPr>
                <w:rFonts w:ascii="Verdana" w:hAnsi="Verdana"/>
                <w:b/>
                <w:bCs/>
                <w:sz w:val="18"/>
                <w:szCs w:val="18"/>
              </w:rPr>
              <w:t>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38AA" w14:textId="5CCA3C19" w:rsidR="00D245AA" w:rsidRPr="00DD5DFD" w:rsidRDefault="005D68E6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D245AA"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C658" w14:textId="77777777" w:rsidR="00D245AA" w:rsidRPr="00DD5DFD" w:rsidRDefault="00D245A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1015" w14:textId="77777777" w:rsidR="00D245AA" w:rsidRPr="00DD5DFD" w:rsidRDefault="00D245A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A3E80C" w14:textId="77777777" w:rsidR="00D245AA" w:rsidRPr="00DD5DFD" w:rsidRDefault="00D245A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09D5EC" w14:textId="77777777" w:rsidR="00D245AA" w:rsidRPr="00DD5DFD" w:rsidRDefault="00D245A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D68E6" w:rsidRPr="00DD5DFD" w14:paraId="742C291D" w14:textId="77777777" w:rsidTr="00CF07B9">
        <w:trPr>
          <w:trHeight w:val="124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686A9A" w14:textId="3F3B4E6E" w:rsidR="005D68E6" w:rsidRPr="00DD5DFD" w:rsidRDefault="005D68E6" w:rsidP="005D68E6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5A22" w14:textId="26AC3412" w:rsidR="005D68E6" w:rsidRPr="005D68E6" w:rsidRDefault="005D68E6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Filament</w:t>
            </w:r>
            <w:proofErr w:type="spellEnd"/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 TPU o wadze 1 kg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70ED" w14:textId="77777777" w:rsidR="005D68E6" w:rsidRPr="00DD5DFD" w:rsidRDefault="005D68E6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……</w:t>
            </w:r>
          </w:p>
          <w:p w14:paraId="63648911" w14:textId="034C173B" w:rsidR="005D68E6" w:rsidRPr="00DD5DFD" w:rsidRDefault="005D68E6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Model: …………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2C4A" w14:textId="0598BF29" w:rsidR="005D68E6" w:rsidRDefault="005D68E6" w:rsidP="005D68E6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EE7ED" w14:textId="77777777" w:rsidR="005D68E6" w:rsidRPr="00DD5DFD" w:rsidRDefault="005D68E6" w:rsidP="005D68E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4F27" w14:textId="77777777" w:rsidR="005D68E6" w:rsidRPr="00DD5DFD" w:rsidRDefault="005D68E6" w:rsidP="005D68E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BD8621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CF563C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D68E6" w:rsidRPr="00DD5DFD" w14:paraId="07285FE4" w14:textId="77777777" w:rsidTr="00CF07B9">
        <w:trPr>
          <w:trHeight w:val="124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19151A" w14:textId="613C9E50" w:rsidR="005D68E6" w:rsidRPr="00DD5DFD" w:rsidRDefault="005D68E6" w:rsidP="005D68E6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33B3" w14:textId="77FBF9B7" w:rsidR="005D68E6" w:rsidRPr="005D68E6" w:rsidRDefault="005D68E6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Filament</w:t>
            </w:r>
            <w:proofErr w:type="spellEnd"/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 PETG o wadze 2 kg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6AD7" w14:textId="77777777" w:rsidR="005D68E6" w:rsidRPr="00DD5DFD" w:rsidRDefault="005D68E6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……</w:t>
            </w:r>
          </w:p>
          <w:p w14:paraId="6F0B4F23" w14:textId="34B39392" w:rsidR="005D68E6" w:rsidRPr="00DD5DFD" w:rsidRDefault="005D68E6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Model: …………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EE3F" w14:textId="79A6DE0B" w:rsidR="005D68E6" w:rsidRDefault="005D68E6" w:rsidP="005D68E6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BC88" w14:textId="77777777" w:rsidR="005D68E6" w:rsidRPr="00DD5DFD" w:rsidRDefault="005D68E6" w:rsidP="005D68E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C787D" w14:textId="77777777" w:rsidR="005D68E6" w:rsidRPr="00DD5DFD" w:rsidRDefault="005D68E6" w:rsidP="005D68E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570709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B5C3E0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D68E6" w:rsidRPr="00DD5DFD" w14:paraId="5B7C5873" w14:textId="77777777" w:rsidTr="00617E1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5A48A9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9A26F88" w14:textId="77777777" w:rsidR="005D68E6" w:rsidRPr="00DD5DFD" w:rsidRDefault="005D68E6" w:rsidP="005D68E6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179DA33A" w14:textId="77777777" w:rsidR="005D68E6" w:rsidRPr="00DD5DFD" w:rsidRDefault="005D68E6" w:rsidP="005D68E6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BB45A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90BA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F39B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D68E6" w:rsidRPr="00DD5DFD" w14:paraId="78D9C98B" w14:textId="77777777" w:rsidTr="0036651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5A1722" w14:textId="77777777" w:rsidR="005D68E6" w:rsidRPr="00DD5DFD" w:rsidRDefault="005D68E6" w:rsidP="005D68E6">
            <w:pPr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373647A6" w14:textId="77777777" w:rsidR="005D68E6" w:rsidRPr="00DD5DFD" w:rsidRDefault="005D68E6" w:rsidP="005D68E6">
            <w:pPr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6C0B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A8B96F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DED68D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FB4CE53" w14:textId="77777777" w:rsidR="00EF5FA6" w:rsidRPr="00DD5DFD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46EEEEA8" w14:textId="4D6C0913" w:rsidR="00EF5FA6" w:rsidRPr="00DD5DFD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  <w:r w:rsidRPr="00DD5DFD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DD5DFD">
        <w:rPr>
          <w:rFonts w:ascii="Verdana" w:hAnsi="Verdana"/>
          <w:b/>
          <w:bCs/>
          <w:i/>
          <w:iCs/>
          <w:sz w:val="18"/>
          <w:szCs w:val="18"/>
        </w:rPr>
        <w:t xml:space="preserve">na drukarkę 3D </w:t>
      </w:r>
      <w:r w:rsidRPr="00DD5DFD">
        <w:rPr>
          <w:rFonts w:ascii="Verdana" w:hAnsi="Verdana"/>
          <w:i/>
          <w:iCs/>
          <w:sz w:val="18"/>
          <w:szCs w:val="18"/>
        </w:rPr>
        <w:t xml:space="preserve">wchodzącą w zakres niniejszej umowy. Po przedstawieniu przez Zamawiającego zamówienia potwierdzonego przez organ nadzorujący Zamawiającego Wykonawca uwzględni w wystawionej fakturze 0% stawkę podatku VAT.  </w:t>
      </w:r>
    </w:p>
    <w:p w14:paraId="54C0E189" w14:textId="77777777" w:rsidR="008D2AB8" w:rsidRPr="00DD5DF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C3FA1B9" w14:textId="77777777" w:rsidR="00DE20B4" w:rsidRPr="00DD5DFD" w:rsidRDefault="00DE20B4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B599B6" w14:textId="1F143386" w:rsidR="008D2AB8" w:rsidRPr="00DD5DF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 xml:space="preserve">Termin realizacji umowy: </w:t>
      </w:r>
      <w:r w:rsidR="009218B9" w:rsidRPr="00DD5DFD">
        <w:rPr>
          <w:rFonts w:ascii="Verdana" w:hAnsi="Verdana"/>
          <w:b/>
          <w:bCs/>
          <w:sz w:val="18"/>
          <w:szCs w:val="18"/>
        </w:rPr>
        <w:t xml:space="preserve">do </w:t>
      </w:r>
      <w:r w:rsidR="005D68E6">
        <w:rPr>
          <w:rFonts w:ascii="Verdana" w:hAnsi="Verdana"/>
          <w:b/>
          <w:bCs/>
          <w:sz w:val="18"/>
          <w:szCs w:val="18"/>
        </w:rPr>
        <w:t>…………</w:t>
      </w:r>
      <w:r w:rsidR="009218B9" w:rsidRPr="00DD5DFD">
        <w:rPr>
          <w:rFonts w:ascii="Verdana" w:hAnsi="Verdana"/>
          <w:b/>
          <w:bCs/>
          <w:sz w:val="18"/>
          <w:szCs w:val="18"/>
        </w:rPr>
        <w:t xml:space="preserve"> dni od daty </w:t>
      </w:r>
      <w:r w:rsidR="00DD5DFD">
        <w:rPr>
          <w:rFonts w:ascii="Verdana" w:hAnsi="Verdana"/>
          <w:b/>
          <w:bCs/>
          <w:sz w:val="18"/>
          <w:szCs w:val="18"/>
        </w:rPr>
        <w:t xml:space="preserve">otrzymania zamówienia potwierdzonego przez </w:t>
      </w:r>
      <w:proofErr w:type="spellStart"/>
      <w:r w:rsidR="00DD5DFD">
        <w:rPr>
          <w:rFonts w:ascii="Verdana" w:hAnsi="Verdana"/>
          <w:b/>
          <w:bCs/>
          <w:sz w:val="18"/>
          <w:szCs w:val="18"/>
        </w:rPr>
        <w:t>MNiSW</w:t>
      </w:r>
      <w:proofErr w:type="spellEnd"/>
      <w:r w:rsidR="00DD5DFD">
        <w:rPr>
          <w:rFonts w:ascii="Verdana" w:hAnsi="Verdana"/>
          <w:sz w:val="18"/>
          <w:szCs w:val="18"/>
        </w:rPr>
        <w:t xml:space="preserve"> </w:t>
      </w:r>
      <w:r w:rsidRPr="00DD5DFD">
        <w:rPr>
          <w:rFonts w:ascii="Verdana" w:hAnsi="Verdana"/>
          <w:i/>
          <w:sz w:val="18"/>
          <w:szCs w:val="18"/>
          <w:highlight w:val="yellow"/>
        </w:rPr>
        <w:t>(kryterium oceny ofert)</w:t>
      </w:r>
    </w:p>
    <w:p w14:paraId="54D6D6BF" w14:textId="54483441" w:rsidR="008D2AB8" w:rsidRPr="00DD5DF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 xml:space="preserve">Okres udzielonej gwarancji </w:t>
      </w:r>
      <w:r w:rsidR="001721F7" w:rsidRPr="00DD5DFD">
        <w:rPr>
          <w:rFonts w:ascii="Verdana" w:hAnsi="Verdana"/>
          <w:b/>
          <w:sz w:val="18"/>
          <w:szCs w:val="18"/>
        </w:rPr>
        <w:t xml:space="preserve">na drukarkę 3D </w:t>
      </w:r>
      <w:r w:rsidRPr="00DD5DFD">
        <w:rPr>
          <w:rFonts w:ascii="Verdana" w:hAnsi="Verdana"/>
          <w:b/>
          <w:sz w:val="18"/>
          <w:szCs w:val="18"/>
        </w:rPr>
        <w:t>wynosi:</w:t>
      </w:r>
      <w:r w:rsidRPr="00DD5DFD">
        <w:rPr>
          <w:rFonts w:ascii="Verdana" w:hAnsi="Verdana"/>
          <w:sz w:val="18"/>
          <w:szCs w:val="18"/>
        </w:rPr>
        <w:t xml:space="preserve"> </w:t>
      </w:r>
      <w:r w:rsidRPr="00DD5DFD">
        <w:rPr>
          <w:rFonts w:ascii="Verdana" w:hAnsi="Verdana"/>
          <w:b/>
          <w:bCs/>
          <w:sz w:val="18"/>
          <w:szCs w:val="18"/>
        </w:rPr>
        <w:t>………</w:t>
      </w:r>
      <w:r w:rsidR="009218B9" w:rsidRPr="00DD5DFD">
        <w:rPr>
          <w:rFonts w:ascii="Verdana" w:hAnsi="Verdana"/>
          <w:b/>
          <w:bCs/>
          <w:sz w:val="18"/>
          <w:szCs w:val="18"/>
        </w:rPr>
        <w:t xml:space="preserve"> miesięcy</w:t>
      </w:r>
    </w:p>
    <w:p w14:paraId="50F95259" w14:textId="77777777" w:rsidR="008D2AB8" w:rsidRPr="00DD5DF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D5DFD">
        <w:rPr>
          <w:rFonts w:ascii="Verdana" w:hAnsi="Verdana"/>
          <w:sz w:val="18"/>
          <w:szCs w:val="18"/>
        </w:rPr>
        <w:t>6 m</w:t>
      </w:r>
      <w:bookmarkStart w:id="0" w:name="_GoBack"/>
      <w:bookmarkEnd w:id="0"/>
      <w:r w:rsidR="00A0022B" w:rsidRPr="00DD5DFD">
        <w:rPr>
          <w:rFonts w:ascii="Verdana" w:hAnsi="Verdana"/>
          <w:sz w:val="18"/>
          <w:szCs w:val="18"/>
        </w:rPr>
        <w:t>arca 2018 r</w:t>
      </w:r>
      <w:r w:rsidRPr="00DD5DFD">
        <w:rPr>
          <w:rFonts w:ascii="Verdana" w:hAnsi="Verdana"/>
          <w:sz w:val="18"/>
          <w:szCs w:val="18"/>
        </w:rPr>
        <w:t>.</w:t>
      </w:r>
      <w:r w:rsidR="00A0022B" w:rsidRPr="00DD5DFD">
        <w:rPr>
          <w:rFonts w:ascii="Verdana" w:hAnsi="Verdana"/>
          <w:sz w:val="18"/>
          <w:szCs w:val="18"/>
        </w:rPr>
        <w:t xml:space="preserve"> Prawo przedsiębiorców, </w:t>
      </w:r>
      <w:r w:rsidRPr="00DD5DFD">
        <w:rPr>
          <w:rFonts w:ascii="Verdana" w:hAnsi="Verdana"/>
          <w:sz w:val="18"/>
          <w:szCs w:val="18"/>
        </w:rPr>
        <w:t>należymy do małych lub średnich przedsiębiorców:</w:t>
      </w:r>
      <w:r w:rsidRPr="00DD5DFD">
        <w:rPr>
          <w:rFonts w:ascii="Verdana" w:hAnsi="Verdana"/>
          <w:b/>
          <w:sz w:val="18"/>
          <w:szCs w:val="18"/>
        </w:rPr>
        <w:t xml:space="preserve"> TAK/NIE</w:t>
      </w:r>
    </w:p>
    <w:p w14:paraId="1A4567D4" w14:textId="77777777" w:rsidR="00C900FD" w:rsidRPr="00DD5DFD" w:rsidRDefault="008D2AB8" w:rsidP="00C900F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Termin płatności: </w:t>
      </w:r>
      <w:r w:rsidR="00C900FD" w:rsidRPr="00DD5DFD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7D90EEE" w14:textId="73ACF6A2" w:rsidR="008D2AB8" w:rsidRPr="00DD5DFD" w:rsidRDefault="008D2AB8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4DE94296" w14:textId="77777777" w:rsidR="00FE545C" w:rsidRPr="00DD5DFD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DD5DFD">
        <w:rPr>
          <w:rFonts w:ascii="Verdana" w:hAnsi="Verdana"/>
          <w:sz w:val="18"/>
          <w:szCs w:val="18"/>
        </w:rPr>
        <w:br w:type="page"/>
      </w:r>
      <w:r w:rsidR="00FE545C" w:rsidRPr="00DD5DFD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509BBC7" w14:textId="77777777" w:rsidR="00DE20B4" w:rsidRPr="00DD5DFD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61756F39" w14:textId="3B899456" w:rsidR="00DE20B4" w:rsidRPr="00DD5DFD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DD5DF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3AC89B3" w14:textId="3951B96B" w:rsidR="00F90C57" w:rsidRPr="00DD5DFD" w:rsidRDefault="00F90C57" w:rsidP="00F90C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DD5DFD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DD5DFD">
        <w:rPr>
          <w:rFonts w:ascii="Verdana" w:hAnsi="Verdana"/>
          <w:sz w:val="18"/>
          <w:szCs w:val="18"/>
        </w:rPr>
        <w:t>późn</w:t>
      </w:r>
      <w:proofErr w:type="spellEnd"/>
      <w:r w:rsidRPr="00DD5DFD">
        <w:rPr>
          <w:rFonts w:ascii="Verdana" w:hAnsi="Verdana"/>
          <w:sz w:val="18"/>
          <w:szCs w:val="18"/>
        </w:rPr>
        <w:t xml:space="preserve">. zm.)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DD5DFD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drukarkę 3D </w:t>
      </w:r>
      <w:r w:rsidRPr="00DD5DFD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8E44DD">
        <w:rPr>
          <w:rFonts w:ascii="Verdana" w:hAnsi="Verdana"/>
          <w:b/>
          <w:bCs/>
          <w:color w:val="000000"/>
          <w:sz w:val="18"/>
          <w:szCs w:val="18"/>
          <w:lang w:eastAsia="ar-SA"/>
        </w:rPr>
        <w:t>drukarka 3D</w:t>
      </w:r>
      <w:r w:rsidRPr="00DD5DFD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DD5DFD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DD5DFD">
        <w:rPr>
          <w:rFonts w:ascii="Verdana" w:hAnsi="Verdana"/>
          <w:bCs/>
          <w:i/>
          <w:iCs/>
          <w:sz w:val="18"/>
          <w:szCs w:val="18"/>
        </w:rPr>
        <w:t>stawą</w:t>
      </w:r>
      <w:r w:rsidRPr="00DD5DFD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DD5DFD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DD5DFD">
        <w:rPr>
          <w:rFonts w:ascii="Verdana" w:hAnsi="Verdana"/>
          <w:sz w:val="18"/>
          <w:szCs w:val="18"/>
        </w:rPr>
        <w:t>późn</w:t>
      </w:r>
      <w:proofErr w:type="spellEnd"/>
      <w:r w:rsidRPr="00DD5DFD">
        <w:rPr>
          <w:rFonts w:ascii="Verdana" w:hAnsi="Verdana"/>
          <w:sz w:val="18"/>
          <w:szCs w:val="18"/>
        </w:rPr>
        <w:t>. zm.)</w:t>
      </w:r>
    </w:p>
    <w:p w14:paraId="17DC460C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77F89F" w14:textId="77777777" w:rsidR="00DE20B4" w:rsidRPr="00DD5DFD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5DF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89E9CB" w14:textId="77777777" w:rsidR="00DE20B4" w:rsidRPr="00DD5DFD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5DF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DAD84E" w14:textId="77777777" w:rsidR="00DE20B4" w:rsidRPr="00DD5DFD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DD5DFD" w14:paraId="38C984B3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8EDB8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48D54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49E8F0E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2E720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Nazwa podwykonawcy</w:t>
            </w:r>
            <w:r w:rsidRPr="00DD5DF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E20B4" w:rsidRPr="00DD5DFD" w14:paraId="77BF0BEA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4AB35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8E479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D618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E20B4" w:rsidRPr="00DD5DFD" w14:paraId="566262C4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90EDC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BFBB1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932F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73DA3D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2881240" w14:textId="0EC1BE1E" w:rsidR="00DE20B4" w:rsidRPr="00DD5DFD" w:rsidRDefault="00DE20B4" w:rsidP="00DE20B4">
      <w:pPr>
        <w:pStyle w:val="Nagwek1"/>
        <w:rPr>
          <w:rFonts w:ascii="Verdana" w:hAnsi="Verdana" w:cs="Times New Roman"/>
          <w:sz w:val="18"/>
          <w:szCs w:val="18"/>
        </w:rPr>
      </w:pPr>
      <w:r w:rsidRPr="00DD5DFD">
        <w:rPr>
          <w:rFonts w:ascii="Verdana" w:hAnsi="Verdana" w:cs="Times New Roman"/>
          <w:sz w:val="18"/>
          <w:szCs w:val="18"/>
        </w:rPr>
        <w:tab/>
        <w:t>Imię i Nazwisko</w:t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</w:p>
    <w:p w14:paraId="49311504" w14:textId="77777777" w:rsidR="00DE20B4" w:rsidRPr="00DD5DFD" w:rsidRDefault="00DE20B4" w:rsidP="00DE20B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7B000647" w14:textId="39A73082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5DFD">
        <w:rPr>
          <w:rFonts w:ascii="Verdana" w:hAnsi="Verdana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ab/>
        <w:t xml:space="preserve"> </w:t>
      </w:r>
    </w:p>
    <w:p w14:paraId="4AFDCB1A" w14:textId="77777777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5658149" w14:textId="5DFCBA20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5DFD">
        <w:rPr>
          <w:rFonts w:ascii="Verdana" w:hAnsi="Verdana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ab/>
      </w:r>
    </w:p>
    <w:p w14:paraId="221D8305" w14:textId="77777777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13824D1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D5DFD">
        <w:rPr>
          <w:rFonts w:ascii="Verdana" w:hAnsi="Verdana"/>
          <w:sz w:val="18"/>
          <w:szCs w:val="18"/>
        </w:rPr>
        <w:t>ych</w:t>
      </w:r>
      <w:proofErr w:type="spellEnd"/>
      <w:r w:rsidRPr="00DD5DFD">
        <w:rPr>
          <w:rFonts w:ascii="Verdana" w:hAnsi="Verdana"/>
          <w:sz w:val="18"/>
          <w:szCs w:val="18"/>
        </w:rPr>
        <w:t>) dokumentu(ów)</w:t>
      </w:r>
    </w:p>
    <w:p w14:paraId="41E94323" w14:textId="77777777" w:rsidR="00DE20B4" w:rsidRPr="00DD5DFD" w:rsidRDefault="00DE20B4" w:rsidP="00DE20B4">
      <w:p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CC16E0F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załącznikami do niniejszej oferty są:</w:t>
      </w:r>
    </w:p>
    <w:p w14:paraId="13A7EED9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C82B38E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D2F1552" w14:textId="09966844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251B040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2E34957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4814A07" w14:textId="77777777" w:rsidR="00DE20B4" w:rsidRPr="00DD5DFD" w:rsidRDefault="00DE20B4" w:rsidP="00DE20B4">
      <w:pPr>
        <w:jc w:val="both"/>
        <w:rPr>
          <w:rFonts w:ascii="Verdana" w:hAnsi="Verdana"/>
          <w:sz w:val="18"/>
          <w:szCs w:val="18"/>
        </w:rPr>
      </w:pPr>
    </w:p>
    <w:p w14:paraId="5F01BA98" w14:textId="77777777" w:rsidR="00DE20B4" w:rsidRPr="00DD5DFD" w:rsidRDefault="00DE20B4" w:rsidP="00DE20B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9B08C77" w14:textId="0F430222" w:rsidR="00DE20B4" w:rsidRPr="008E44DD" w:rsidRDefault="00DE20B4" w:rsidP="008E44DD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ab/>
      </w:r>
    </w:p>
    <w:sectPr w:rsidR="00DE20B4" w:rsidRPr="008E44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4E94E2" w14:textId="77777777" w:rsidR="00071D67" w:rsidRDefault="00071D67">
      <w:r>
        <w:separator/>
      </w:r>
    </w:p>
  </w:endnote>
  <w:endnote w:type="continuationSeparator" w:id="0">
    <w:p w14:paraId="7B82991A" w14:textId="77777777" w:rsidR="00071D67" w:rsidRDefault="00071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ED6FF3" w14:textId="77777777" w:rsidR="00990818" w:rsidRDefault="009908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5115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DCC23" w14:textId="77777777" w:rsidR="00990818" w:rsidRDefault="00990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AA3BF6" w14:textId="77777777" w:rsidR="00071D67" w:rsidRDefault="00071D67">
      <w:r>
        <w:separator/>
      </w:r>
    </w:p>
  </w:footnote>
  <w:footnote w:type="continuationSeparator" w:id="0">
    <w:p w14:paraId="7AFBEE26" w14:textId="77777777" w:rsidR="00071D67" w:rsidRDefault="00071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D4E0E" w14:textId="77777777" w:rsidR="00990818" w:rsidRDefault="00990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A254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A413F" w14:textId="77777777" w:rsidR="00990818" w:rsidRDefault="00990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E2B"/>
    <w:rsid w:val="00012286"/>
    <w:rsid w:val="00031AAF"/>
    <w:rsid w:val="000704FC"/>
    <w:rsid w:val="00071CCC"/>
    <w:rsid w:val="00071D67"/>
    <w:rsid w:val="000B731D"/>
    <w:rsid w:val="000D6134"/>
    <w:rsid w:val="000E09C7"/>
    <w:rsid w:val="000E287F"/>
    <w:rsid w:val="000E649A"/>
    <w:rsid w:val="000F0E7E"/>
    <w:rsid w:val="000F6589"/>
    <w:rsid w:val="00106636"/>
    <w:rsid w:val="00116EC6"/>
    <w:rsid w:val="001721F7"/>
    <w:rsid w:val="00177B54"/>
    <w:rsid w:val="001801DD"/>
    <w:rsid w:val="001D4612"/>
    <w:rsid w:val="00207E98"/>
    <w:rsid w:val="002723B0"/>
    <w:rsid w:val="00315A4A"/>
    <w:rsid w:val="004B7300"/>
    <w:rsid w:val="004C6753"/>
    <w:rsid w:val="004D3727"/>
    <w:rsid w:val="00515F3E"/>
    <w:rsid w:val="00595C87"/>
    <w:rsid w:val="005D2C65"/>
    <w:rsid w:val="005D68E6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44DD"/>
    <w:rsid w:val="008F1C66"/>
    <w:rsid w:val="009218B9"/>
    <w:rsid w:val="00960E2B"/>
    <w:rsid w:val="00970FE4"/>
    <w:rsid w:val="00990818"/>
    <w:rsid w:val="00A0022B"/>
    <w:rsid w:val="00A346FE"/>
    <w:rsid w:val="00A47B4D"/>
    <w:rsid w:val="00A615B4"/>
    <w:rsid w:val="00A83018"/>
    <w:rsid w:val="00B774DC"/>
    <w:rsid w:val="00BF02C2"/>
    <w:rsid w:val="00C0057D"/>
    <w:rsid w:val="00C310B1"/>
    <w:rsid w:val="00C900FD"/>
    <w:rsid w:val="00C969A6"/>
    <w:rsid w:val="00CA7D36"/>
    <w:rsid w:val="00CF07B9"/>
    <w:rsid w:val="00D24208"/>
    <w:rsid w:val="00D245AA"/>
    <w:rsid w:val="00D60C38"/>
    <w:rsid w:val="00D66893"/>
    <w:rsid w:val="00D90ACB"/>
    <w:rsid w:val="00DC1500"/>
    <w:rsid w:val="00DD5DFD"/>
    <w:rsid w:val="00DE20B4"/>
    <w:rsid w:val="00E37FE1"/>
    <w:rsid w:val="00E41A4D"/>
    <w:rsid w:val="00E44371"/>
    <w:rsid w:val="00E949B0"/>
    <w:rsid w:val="00EC0BEA"/>
    <w:rsid w:val="00EF5FA6"/>
    <w:rsid w:val="00F00591"/>
    <w:rsid w:val="00F51688"/>
    <w:rsid w:val="00F53146"/>
    <w:rsid w:val="00F90C57"/>
    <w:rsid w:val="00F91018"/>
    <w:rsid w:val="00F916B3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58A2D"/>
  <w15:chartTrackingRefBased/>
  <w15:docId w15:val="{5E354624-45E6-4BD4-B431-3875777E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9E084-B6B9-48DE-8B8E-2CBE82013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2024-06-28T06:07:00Z</cp:lastPrinted>
  <dcterms:created xsi:type="dcterms:W3CDTF">2024-07-08T08:40:00Z</dcterms:created>
  <dcterms:modified xsi:type="dcterms:W3CDTF">2024-07-08T08:40:00Z</dcterms:modified>
</cp:coreProperties>
</file>