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B367B" w14:textId="77777777" w:rsidR="00D665F5" w:rsidRDefault="00690A31" w:rsidP="00D665F5">
      <w:pPr>
        <w:spacing w:after="240"/>
        <w:jc w:val="right"/>
        <w:rPr>
          <w:sz w:val="22"/>
          <w:szCs w:val="22"/>
        </w:rPr>
      </w:pPr>
      <w:r w:rsidRPr="00690A3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90A31">
        <w:rPr>
          <w:sz w:val="22"/>
          <w:szCs w:val="22"/>
        </w:rPr>
        <w:t>2024-07-24</w:t>
      </w:r>
    </w:p>
    <w:p w14:paraId="66C5CAB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CFF0455" w14:textId="77777777" w:rsidR="00690A31" w:rsidRPr="00690A31" w:rsidRDefault="00690A31" w:rsidP="00577BC6">
      <w:pPr>
        <w:spacing w:after="40"/>
        <w:rPr>
          <w:b/>
          <w:bCs/>
          <w:sz w:val="22"/>
          <w:szCs w:val="22"/>
        </w:rPr>
      </w:pPr>
      <w:r w:rsidRPr="00690A31">
        <w:rPr>
          <w:b/>
          <w:bCs/>
          <w:sz w:val="22"/>
          <w:szCs w:val="22"/>
        </w:rPr>
        <w:t>Akademia Górniczo - Hutnicza</w:t>
      </w:r>
    </w:p>
    <w:p w14:paraId="6E5604A5" w14:textId="77777777" w:rsidR="00690A31" w:rsidRPr="00690A31" w:rsidRDefault="00690A31" w:rsidP="00577BC6">
      <w:pPr>
        <w:spacing w:after="40"/>
        <w:rPr>
          <w:b/>
          <w:bCs/>
          <w:sz w:val="22"/>
          <w:szCs w:val="22"/>
        </w:rPr>
      </w:pPr>
      <w:r w:rsidRPr="00690A31">
        <w:rPr>
          <w:b/>
          <w:bCs/>
          <w:sz w:val="22"/>
          <w:szCs w:val="22"/>
        </w:rPr>
        <w:t>im. Stanisława Staszica w Krakowie</w:t>
      </w:r>
    </w:p>
    <w:p w14:paraId="74FD30FD" w14:textId="77777777" w:rsidR="00D665F5" w:rsidRPr="00D91931" w:rsidRDefault="00690A31" w:rsidP="00577BC6">
      <w:pPr>
        <w:spacing w:after="40"/>
        <w:rPr>
          <w:b/>
          <w:bCs/>
          <w:sz w:val="22"/>
          <w:szCs w:val="22"/>
        </w:rPr>
      </w:pPr>
      <w:r w:rsidRPr="00690A31">
        <w:rPr>
          <w:b/>
          <w:bCs/>
          <w:sz w:val="22"/>
          <w:szCs w:val="22"/>
        </w:rPr>
        <w:t>Dział Zamówień Publicznych</w:t>
      </w:r>
    </w:p>
    <w:p w14:paraId="304D4E46" w14:textId="77777777" w:rsidR="00D665F5" w:rsidRPr="00BD5546" w:rsidRDefault="00690A31" w:rsidP="00D665F5">
      <w:pPr>
        <w:rPr>
          <w:sz w:val="22"/>
          <w:szCs w:val="22"/>
        </w:rPr>
      </w:pPr>
      <w:r w:rsidRPr="00690A3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90A31">
        <w:rPr>
          <w:sz w:val="22"/>
          <w:szCs w:val="22"/>
        </w:rPr>
        <w:t>30</w:t>
      </w:r>
    </w:p>
    <w:p w14:paraId="20C0B0B8" w14:textId="77777777" w:rsidR="00D665F5" w:rsidRPr="00BD5546" w:rsidRDefault="00690A31" w:rsidP="00D665F5">
      <w:pPr>
        <w:rPr>
          <w:sz w:val="22"/>
          <w:szCs w:val="22"/>
        </w:rPr>
      </w:pPr>
      <w:r w:rsidRPr="00690A3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90A31">
        <w:rPr>
          <w:sz w:val="22"/>
          <w:szCs w:val="22"/>
        </w:rPr>
        <w:t>Kraków</w:t>
      </w:r>
    </w:p>
    <w:p w14:paraId="1B483BC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0A31" w:rsidRPr="00690A31">
        <w:rPr>
          <w:b/>
          <w:sz w:val="22"/>
          <w:szCs w:val="22"/>
        </w:rPr>
        <w:t>DE-dzp.272-363/24</w:t>
      </w:r>
      <w:r w:rsidR="00A80738">
        <w:rPr>
          <w:sz w:val="24"/>
        </w:rPr>
        <w:tab/>
        <w:t xml:space="preserve"> </w:t>
      </w:r>
    </w:p>
    <w:p w14:paraId="3D2A90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E3EF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5F3A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410F9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9FF8B1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B87C19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90A31" w:rsidRPr="00690A31">
        <w:rPr>
          <w:sz w:val="22"/>
          <w:szCs w:val="22"/>
        </w:rPr>
        <w:t xml:space="preserve">Tryb podstawowy bez negocjacji - art. 275 pkt. 1 ustawy </w:t>
      </w:r>
      <w:proofErr w:type="spellStart"/>
      <w:r w:rsidR="00690A31" w:rsidRPr="00690A3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21B1F65" w14:textId="77777777" w:rsidR="00A80738" w:rsidRPr="00577BC6" w:rsidRDefault="00690A3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90A31">
        <w:rPr>
          <w:b/>
          <w:sz w:val="22"/>
          <w:szCs w:val="22"/>
        </w:rPr>
        <w:t>Zakup kamery termowizyjnej - DE-dzp.272-363/24</w:t>
      </w:r>
    </w:p>
    <w:p w14:paraId="35900F2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2A1299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90A31" w:rsidRPr="00690A31">
        <w:rPr>
          <w:sz w:val="22"/>
          <w:szCs w:val="22"/>
        </w:rPr>
        <w:t>24/07/2024</w:t>
      </w:r>
      <w:r w:rsidR="00FF4AB1" w:rsidRPr="00577BC6">
        <w:rPr>
          <w:sz w:val="22"/>
          <w:szCs w:val="22"/>
        </w:rPr>
        <w:t xml:space="preserve"> o godz. </w:t>
      </w:r>
      <w:r w:rsidR="00690A31" w:rsidRPr="00690A31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5383A64" w14:textId="77777777" w:rsidTr="003F57CD">
        <w:tc>
          <w:tcPr>
            <w:tcW w:w="993" w:type="dxa"/>
            <w:shd w:val="clear" w:color="auto" w:fill="auto"/>
            <w:vAlign w:val="center"/>
          </w:tcPr>
          <w:p w14:paraId="2BC6A14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E2656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CB4C3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90A31" w:rsidRPr="00493F8C" w14:paraId="020C4D2A" w14:textId="77777777" w:rsidTr="002F322D">
        <w:tc>
          <w:tcPr>
            <w:tcW w:w="993" w:type="dxa"/>
            <w:shd w:val="clear" w:color="auto" w:fill="auto"/>
            <w:vAlign w:val="center"/>
          </w:tcPr>
          <w:p w14:paraId="6924E8B1" w14:textId="77777777" w:rsidR="00690A31" w:rsidRPr="00490DC0" w:rsidRDefault="00690A31" w:rsidP="002F322D">
            <w:pPr>
              <w:spacing w:before="120" w:after="120"/>
              <w:jc w:val="center"/>
            </w:pPr>
            <w:r w:rsidRPr="00690A31">
              <w:t>1</w:t>
            </w:r>
          </w:p>
        </w:tc>
        <w:tc>
          <w:tcPr>
            <w:tcW w:w="5244" w:type="dxa"/>
            <w:shd w:val="clear" w:color="auto" w:fill="auto"/>
          </w:tcPr>
          <w:p w14:paraId="47FFAA63" w14:textId="77777777" w:rsidR="00690A31" w:rsidRPr="00490DC0" w:rsidRDefault="00690A31" w:rsidP="002F322D">
            <w:pPr>
              <w:spacing w:before="40"/>
            </w:pPr>
            <w:r w:rsidRPr="00690A31">
              <w:t>TESTO SPÓŁKA Z OGRANICZONĄ ODPOWIEDZIALNOŚCIĄ</w:t>
            </w:r>
          </w:p>
          <w:p w14:paraId="36387ADF" w14:textId="77777777" w:rsidR="00690A31" w:rsidRPr="00490DC0" w:rsidRDefault="00690A31" w:rsidP="002F322D">
            <w:r w:rsidRPr="00690A31">
              <w:t>Wiejska</w:t>
            </w:r>
            <w:r w:rsidRPr="00490DC0">
              <w:t xml:space="preserve"> </w:t>
            </w:r>
            <w:r w:rsidRPr="00690A31">
              <w:t>2</w:t>
            </w:r>
            <w:r w:rsidRPr="00490DC0">
              <w:t xml:space="preserve"> </w:t>
            </w:r>
          </w:p>
          <w:p w14:paraId="2FCE8DDC" w14:textId="77777777" w:rsidR="00690A31" w:rsidRPr="00490DC0" w:rsidRDefault="00690A31" w:rsidP="002F322D">
            <w:pPr>
              <w:spacing w:after="40"/>
              <w:jc w:val="both"/>
            </w:pPr>
            <w:r w:rsidRPr="00690A31">
              <w:t>05-802</w:t>
            </w:r>
            <w:r w:rsidRPr="00490DC0">
              <w:t xml:space="preserve"> </w:t>
            </w:r>
            <w:r w:rsidRPr="00690A31">
              <w:t>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250A63" w14:textId="77777777" w:rsidR="00690A31" w:rsidRPr="00490DC0" w:rsidRDefault="00690A31" w:rsidP="002F322D">
            <w:pPr>
              <w:spacing w:before="120" w:after="120"/>
              <w:jc w:val="both"/>
            </w:pPr>
            <w:r w:rsidRPr="00690A31">
              <w:t>45 571.50 zł</w:t>
            </w:r>
          </w:p>
        </w:tc>
      </w:tr>
      <w:tr w:rsidR="00690A31" w:rsidRPr="00493F8C" w14:paraId="2F020A09" w14:textId="77777777" w:rsidTr="002F322D">
        <w:tc>
          <w:tcPr>
            <w:tcW w:w="993" w:type="dxa"/>
            <w:shd w:val="clear" w:color="auto" w:fill="auto"/>
            <w:vAlign w:val="center"/>
          </w:tcPr>
          <w:p w14:paraId="2CF8E587" w14:textId="77777777" w:rsidR="00690A31" w:rsidRPr="00490DC0" w:rsidRDefault="00690A31" w:rsidP="002F322D">
            <w:pPr>
              <w:spacing w:before="120" w:after="120"/>
              <w:jc w:val="center"/>
            </w:pPr>
            <w:r w:rsidRPr="00690A31">
              <w:t>2</w:t>
            </w:r>
          </w:p>
        </w:tc>
        <w:tc>
          <w:tcPr>
            <w:tcW w:w="5244" w:type="dxa"/>
            <w:shd w:val="clear" w:color="auto" w:fill="auto"/>
          </w:tcPr>
          <w:p w14:paraId="638A3865" w14:textId="77777777" w:rsidR="00690A31" w:rsidRPr="00BB7511" w:rsidRDefault="00690A31" w:rsidP="002F322D">
            <w:pPr>
              <w:spacing w:before="40"/>
              <w:rPr>
                <w:lang w:val="en-US"/>
              </w:rPr>
            </w:pPr>
            <w:r w:rsidRPr="00BB7511">
              <w:rPr>
                <w:lang w:val="en-US"/>
              </w:rPr>
              <w:t xml:space="preserve">EC Test Systems Sp. z </w:t>
            </w:r>
            <w:proofErr w:type="spellStart"/>
            <w:r w:rsidRPr="00BB7511">
              <w:rPr>
                <w:lang w:val="en-US"/>
              </w:rPr>
              <w:t>o.o.</w:t>
            </w:r>
            <w:proofErr w:type="spellEnd"/>
          </w:p>
          <w:p w14:paraId="48A26F0E" w14:textId="77777777" w:rsidR="00690A31" w:rsidRPr="00490DC0" w:rsidRDefault="00690A31" w:rsidP="002F322D">
            <w:r w:rsidRPr="00690A31">
              <w:t>Ciepłownicza</w:t>
            </w:r>
            <w:r w:rsidRPr="00490DC0">
              <w:t xml:space="preserve"> </w:t>
            </w:r>
            <w:r w:rsidRPr="00690A31">
              <w:t>28</w:t>
            </w:r>
            <w:r w:rsidRPr="00490DC0">
              <w:t xml:space="preserve"> </w:t>
            </w:r>
          </w:p>
          <w:p w14:paraId="1A8B494D" w14:textId="77777777" w:rsidR="00690A31" w:rsidRPr="00490DC0" w:rsidRDefault="00690A31" w:rsidP="002F322D">
            <w:pPr>
              <w:spacing w:after="40"/>
              <w:jc w:val="both"/>
            </w:pPr>
            <w:r w:rsidRPr="00690A31">
              <w:t>31-574</w:t>
            </w:r>
            <w:r w:rsidRPr="00490DC0">
              <w:t xml:space="preserve"> </w:t>
            </w:r>
            <w:r w:rsidRPr="00690A3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87C0F3" w14:textId="77777777" w:rsidR="00690A31" w:rsidRPr="00490DC0" w:rsidRDefault="00690A31" w:rsidP="002F322D">
            <w:pPr>
              <w:spacing w:before="120" w:after="120"/>
              <w:jc w:val="both"/>
            </w:pPr>
            <w:r w:rsidRPr="00690A31">
              <w:t>39 705.63 zł</w:t>
            </w:r>
          </w:p>
        </w:tc>
      </w:tr>
      <w:tr w:rsidR="00690A31" w:rsidRPr="00493F8C" w14:paraId="7306C27D" w14:textId="77777777" w:rsidTr="002F322D">
        <w:tc>
          <w:tcPr>
            <w:tcW w:w="993" w:type="dxa"/>
            <w:shd w:val="clear" w:color="auto" w:fill="auto"/>
            <w:vAlign w:val="center"/>
          </w:tcPr>
          <w:p w14:paraId="7C47DA80" w14:textId="77777777" w:rsidR="00690A31" w:rsidRPr="00490DC0" w:rsidRDefault="00690A31" w:rsidP="002F322D">
            <w:pPr>
              <w:spacing w:before="120" w:after="120"/>
              <w:jc w:val="center"/>
            </w:pPr>
            <w:r w:rsidRPr="00690A31">
              <w:t>3</w:t>
            </w:r>
          </w:p>
        </w:tc>
        <w:tc>
          <w:tcPr>
            <w:tcW w:w="5244" w:type="dxa"/>
            <w:shd w:val="clear" w:color="auto" w:fill="auto"/>
          </w:tcPr>
          <w:p w14:paraId="6B965B88" w14:textId="77777777" w:rsidR="00690A31" w:rsidRPr="00490DC0" w:rsidRDefault="00690A31" w:rsidP="002F322D">
            <w:pPr>
              <w:spacing w:before="40"/>
            </w:pPr>
            <w:proofErr w:type="spellStart"/>
            <w:r w:rsidRPr="00690A31">
              <w:t>Merserwis</w:t>
            </w:r>
            <w:proofErr w:type="spellEnd"/>
            <w:r w:rsidRPr="00690A31">
              <w:t xml:space="preserve"> Spółka z ograniczoną odpowiedzialnością Sp. k.</w:t>
            </w:r>
          </w:p>
          <w:p w14:paraId="02425424" w14:textId="77777777" w:rsidR="00690A31" w:rsidRPr="00490DC0" w:rsidRDefault="00690A31" w:rsidP="002F322D">
            <w:r w:rsidRPr="00690A31">
              <w:t>Gen. Wł. Andersa</w:t>
            </w:r>
            <w:r w:rsidRPr="00490DC0">
              <w:t xml:space="preserve"> </w:t>
            </w:r>
            <w:r w:rsidRPr="00690A31">
              <w:t>10</w:t>
            </w:r>
            <w:r w:rsidRPr="00490DC0">
              <w:t xml:space="preserve"> </w:t>
            </w:r>
          </w:p>
          <w:p w14:paraId="45A29390" w14:textId="77777777" w:rsidR="00690A31" w:rsidRPr="00490DC0" w:rsidRDefault="00690A31" w:rsidP="002F322D">
            <w:pPr>
              <w:spacing w:after="40"/>
              <w:jc w:val="both"/>
            </w:pPr>
            <w:r w:rsidRPr="00690A31">
              <w:t>00-201</w:t>
            </w:r>
            <w:r w:rsidRPr="00490DC0">
              <w:t xml:space="preserve"> </w:t>
            </w:r>
            <w:r w:rsidRPr="00690A3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03D4C8" w14:textId="77777777" w:rsidR="00690A31" w:rsidRPr="00490DC0" w:rsidRDefault="00690A31" w:rsidP="002F322D">
            <w:pPr>
              <w:spacing w:before="120" w:after="120"/>
              <w:jc w:val="both"/>
            </w:pPr>
            <w:r w:rsidRPr="00690A31">
              <w:t>30 405.60 zł</w:t>
            </w:r>
          </w:p>
        </w:tc>
      </w:tr>
      <w:tr w:rsidR="00690A31" w:rsidRPr="00493F8C" w14:paraId="41BC98C7" w14:textId="77777777" w:rsidTr="002F322D">
        <w:tc>
          <w:tcPr>
            <w:tcW w:w="993" w:type="dxa"/>
            <w:shd w:val="clear" w:color="auto" w:fill="auto"/>
            <w:vAlign w:val="center"/>
          </w:tcPr>
          <w:p w14:paraId="65601A56" w14:textId="77777777" w:rsidR="00690A31" w:rsidRPr="00490DC0" w:rsidRDefault="00690A31" w:rsidP="002F322D">
            <w:pPr>
              <w:spacing w:before="120" w:after="120"/>
              <w:jc w:val="center"/>
            </w:pPr>
            <w:r w:rsidRPr="00690A31">
              <w:t>4</w:t>
            </w:r>
          </w:p>
        </w:tc>
        <w:tc>
          <w:tcPr>
            <w:tcW w:w="5244" w:type="dxa"/>
            <w:shd w:val="clear" w:color="auto" w:fill="auto"/>
          </w:tcPr>
          <w:p w14:paraId="32DF48DC" w14:textId="77777777" w:rsidR="00690A31" w:rsidRPr="00490DC0" w:rsidRDefault="00690A31" w:rsidP="002F322D">
            <w:pPr>
              <w:spacing w:before="40"/>
            </w:pPr>
            <w:proofErr w:type="spellStart"/>
            <w:r w:rsidRPr="00690A31">
              <w:t>DPIdea</w:t>
            </w:r>
            <w:proofErr w:type="spellEnd"/>
            <w:r w:rsidRPr="00690A31">
              <w:t xml:space="preserve"> Dariusz </w:t>
            </w:r>
            <w:proofErr w:type="spellStart"/>
            <w:r w:rsidRPr="00690A31">
              <w:t>Kuchnowski</w:t>
            </w:r>
            <w:proofErr w:type="spellEnd"/>
            <w:r w:rsidRPr="00690A31">
              <w:t xml:space="preserve"> Tomasz </w:t>
            </w:r>
            <w:proofErr w:type="spellStart"/>
            <w:r w:rsidRPr="00690A31">
              <w:t>Ferek</w:t>
            </w:r>
            <w:proofErr w:type="spellEnd"/>
            <w:r w:rsidRPr="00690A31">
              <w:t xml:space="preserve"> spółka cywilna</w:t>
            </w:r>
          </w:p>
          <w:p w14:paraId="3AFADDD0" w14:textId="77777777" w:rsidR="00690A31" w:rsidRPr="00490DC0" w:rsidRDefault="00690A31" w:rsidP="002F322D">
            <w:r w:rsidRPr="00690A31">
              <w:t>Spokojna</w:t>
            </w:r>
            <w:r w:rsidRPr="00490DC0">
              <w:t xml:space="preserve"> </w:t>
            </w:r>
            <w:r w:rsidRPr="00690A31">
              <w:t>28</w:t>
            </w:r>
            <w:r w:rsidRPr="00490DC0">
              <w:t xml:space="preserve"> </w:t>
            </w:r>
          </w:p>
          <w:p w14:paraId="451C4FC0" w14:textId="77777777" w:rsidR="00690A31" w:rsidRPr="00490DC0" w:rsidRDefault="00690A31" w:rsidP="002F322D">
            <w:pPr>
              <w:spacing w:after="40"/>
              <w:jc w:val="both"/>
            </w:pPr>
            <w:r w:rsidRPr="00690A31">
              <w:t>81-549</w:t>
            </w:r>
            <w:r w:rsidRPr="00490DC0">
              <w:t xml:space="preserve"> </w:t>
            </w:r>
            <w:r w:rsidRPr="00690A31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2C54C2" w14:textId="77777777" w:rsidR="00690A31" w:rsidRPr="00490DC0" w:rsidRDefault="00690A31" w:rsidP="002F322D">
            <w:pPr>
              <w:spacing w:before="120" w:after="120"/>
              <w:jc w:val="both"/>
            </w:pPr>
            <w:r w:rsidRPr="00690A31">
              <w:t>38 337.87 zł</w:t>
            </w:r>
          </w:p>
        </w:tc>
      </w:tr>
      <w:tr w:rsidR="00690A31" w:rsidRPr="00493F8C" w14:paraId="3BA273C4" w14:textId="77777777" w:rsidTr="002F322D">
        <w:tc>
          <w:tcPr>
            <w:tcW w:w="993" w:type="dxa"/>
            <w:shd w:val="clear" w:color="auto" w:fill="auto"/>
            <w:vAlign w:val="center"/>
          </w:tcPr>
          <w:p w14:paraId="7B3DDF42" w14:textId="77777777" w:rsidR="00690A31" w:rsidRPr="00490DC0" w:rsidRDefault="00690A31" w:rsidP="002F322D">
            <w:pPr>
              <w:spacing w:before="120" w:after="120"/>
              <w:jc w:val="center"/>
            </w:pPr>
            <w:r w:rsidRPr="00690A31">
              <w:t>5</w:t>
            </w:r>
          </w:p>
        </w:tc>
        <w:tc>
          <w:tcPr>
            <w:tcW w:w="5244" w:type="dxa"/>
            <w:shd w:val="clear" w:color="auto" w:fill="auto"/>
          </w:tcPr>
          <w:p w14:paraId="0FAAE66F" w14:textId="1CA26580" w:rsidR="00690A31" w:rsidRPr="00490DC0" w:rsidRDefault="00BB7511" w:rsidP="002F322D">
            <w:pPr>
              <w:spacing w:before="40"/>
            </w:pPr>
            <w:proofErr w:type="spellStart"/>
            <w:r>
              <w:t>Aerios</w:t>
            </w:r>
            <w:proofErr w:type="spellEnd"/>
            <w:r>
              <w:t xml:space="preserve"> </w:t>
            </w:r>
            <w:r w:rsidR="00690A31" w:rsidRPr="00690A31">
              <w:t>Rafał Komarnicki</w:t>
            </w:r>
          </w:p>
          <w:p w14:paraId="2A56E2C1" w14:textId="77777777" w:rsidR="00690A31" w:rsidRPr="00490DC0" w:rsidRDefault="00690A31" w:rsidP="002F322D">
            <w:r w:rsidRPr="00690A31">
              <w:t>Planetowa</w:t>
            </w:r>
            <w:r w:rsidRPr="00490DC0">
              <w:t xml:space="preserve"> </w:t>
            </w:r>
            <w:r w:rsidRPr="00690A31">
              <w:t>50</w:t>
            </w:r>
            <w:r w:rsidRPr="00490DC0">
              <w:t xml:space="preserve"> </w:t>
            </w:r>
          </w:p>
          <w:p w14:paraId="6245C2F4" w14:textId="77777777" w:rsidR="00690A31" w:rsidRPr="00490DC0" w:rsidRDefault="00690A31" w:rsidP="002F322D">
            <w:pPr>
              <w:spacing w:after="40"/>
              <w:jc w:val="both"/>
            </w:pPr>
            <w:r w:rsidRPr="00690A31">
              <w:t>04-830</w:t>
            </w:r>
            <w:r w:rsidRPr="00490DC0">
              <w:t xml:space="preserve"> </w:t>
            </w:r>
            <w:r w:rsidRPr="00690A3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54F75D" w14:textId="77777777" w:rsidR="00690A31" w:rsidRPr="00490DC0" w:rsidRDefault="00690A31" w:rsidP="002F322D">
            <w:pPr>
              <w:spacing w:before="120" w:after="120"/>
              <w:jc w:val="both"/>
            </w:pPr>
            <w:r w:rsidRPr="00690A31">
              <w:t>115 128.00 zł</w:t>
            </w:r>
          </w:p>
        </w:tc>
      </w:tr>
    </w:tbl>
    <w:p w14:paraId="623FFCE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F002B6" w14:textId="77777777" w:rsidR="003041E2" w:rsidRDefault="003041E2">
      <w:r>
        <w:separator/>
      </w:r>
    </w:p>
  </w:endnote>
  <w:endnote w:type="continuationSeparator" w:id="0">
    <w:p w14:paraId="2C0C2595" w14:textId="77777777" w:rsidR="003041E2" w:rsidRDefault="00304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D18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0B57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9AA0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DD9B3F">
        <v:line id="_x0000_s1025" style="position:absolute;left:0;text-align:left;z-index:251657728" from="-3.85pt,8.7pt" to="455.15pt,8.7pt"/>
      </w:pict>
    </w:r>
  </w:p>
  <w:p w14:paraId="23EBBDE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0D3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D2E96C" w14:textId="77777777" w:rsidR="009F189D" w:rsidRDefault="009F189D">
    <w:pPr>
      <w:pStyle w:val="Stopka"/>
      <w:tabs>
        <w:tab w:val="clear" w:pos="4536"/>
      </w:tabs>
      <w:jc w:val="center"/>
    </w:pPr>
  </w:p>
  <w:p w14:paraId="1751C0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8F803D" w14:textId="77777777" w:rsidR="003041E2" w:rsidRDefault="003041E2">
      <w:r>
        <w:separator/>
      </w:r>
    </w:p>
  </w:footnote>
  <w:footnote w:type="continuationSeparator" w:id="0">
    <w:p w14:paraId="576763F1" w14:textId="77777777" w:rsidR="003041E2" w:rsidRDefault="00304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DB4A5" w14:textId="77777777" w:rsidR="00690A31" w:rsidRDefault="00690A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658D6" w14:textId="77777777" w:rsidR="00690A31" w:rsidRDefault="00690A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ED7EE" w14:textId="77777777" w:rsidR="00690A31" w:rsidRDefault="00690A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1E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041E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90A31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B7511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CDDDA3"/>
  <w15:chartTrackingRefBased/>
  <w15:docId w15:val="{0B874A10-38BB-4AD8-98C1-6E2BEA188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cp:lastPrinted>2024-07-24T08:26:00Z</cp:lastPrinted>
  <dcterms:created xsi:type="dcterms:W3CDTF">2024-07-24T08:24:00Z</dcterms:created>
  <dcterms:modified xsi:type="dcterms:W3CDTF">2024-07-24T08:26:00Z</dcterms:modified>
</cp:coreProperties>
</file>