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44738" w14:textId="77777777" w:rsidR="00EB1359" w:rsidRPr="003261E7" w:rsidRDefault="00C10B8C" w:rsidP="00EB1359">
      <w:pPr>
        <w:spacing w:after="240"/>
        <w:jc w:val="right"/>
        <w:rPr>
          <w:sz w:val="22"/>
          <w:szCs w:val="22"/>
        </w:rPr>
      </w:pPr>
      <w:r w:rsidRPr="00C10B8C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C10B8C">
        <w:rPr>
          <w:sz w:val="22"/>
          <w:szCs w:val="22"/>
        </w:rPr>
        <w:t>2024-07-24</w:t>
      </w:r>
    </w:p>
    <w:p w14:paraId="5E7CDB53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6F6F0E4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A8450B0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1186580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FFAB930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09F508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AE17966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6FB31E4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DB5F123" w14:textId="36B5C9F6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881ABD">
        <w:rPr>
          <w:b/>
          <w:sz w:val="28"/>
          <w:szCs w:val="24"/>
        </w:rPr>
        <w:t>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10B8C" w:rsidRPr="003261E7" w14:paraId="23AC811B" w14:textId="77777777" w:rsidTr="00914599">
        <w:trPr>
          <w:trHeight w:val="638"/>
        </w:trPr>
        <w:tc>
          <w:tcPr>
            <w:tcW w:w="959" w:type="dxa"/>
            <w:shd w:val="clear" w:color="auto" w:fill="auto"/>
          </w:tcPr>
          <w:p w14:paraId="57F0A87A" w14:textId="77777777" w:rsidR="00C10B8C" w:rsidRPr="003261E7" w:rsidRDefault="00C10B8C" w:rsidP="009145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7C2537" w14:textId="77777777" w:rsidR="00C10B8C" w:rsidRPr="003261E7" w:rsidRDefault="00C10B8C" w:rsidP="009145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10B8C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10B8C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10B8C">
              <w:rPr>
                <w:b/>
                <w:sz w:val="22"/>
                <w:szCs w:val="22"/>
              </w:rPr>
              <w:t>ZP/38/2024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BE19F48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9A86906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CD1B2D2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 xml:space="preserve">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33C5D923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29F8B52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EC0E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B4D8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D01A18D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10B8C" w:rsidRPr="00EB1359" w14:paraId="59CE8FF4" w14:textId="77777777" w:rsidTr="0091459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8E3F" w14:textId="77777777" w:rsidR="00C10B8C" w:rsidRPr="00710915" w:rsidRDefault="00C10B8C" w:rsidP="0091459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10B8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EF56" w14:textId="77777777" w:rsidR="00C10B8C" w:rsidRPr="00EB1359" w:rsidRDefault="00C10B8C" w:rsidP="0091459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10B8C">
              <w:rPr>
                <w:b/>
                <w:sz w:val="22"/>
                <w:szCs w:val="22"/>
              </w:rPr>
              <w:t xml:space="preserve">Pakiet 2 - Zestaw do zespalania złamań </w:t>
            </w:r>
            <w:proofErr w:type="spellStart"/>
            <w:r w:rsidRPr="00C10B8C">
              <w:rPr>
                <w:b/>
                <w:sz w:val="22"/>
                <w:szCs w:val="22"/>
              </w:rPr>
              <w:t>okołoprotezowych</w:t>
            </w:r>
            <w:proofErr w:type="spellEnd"/>
          </w:p>
          <w:p w14:paraId="3F4BF998" w14:textId="38D45BD8" w:rsidR="00C10B8C" w:rsidRDefault="00C10B8C" w:rsidP="0051523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51523A">
              <w:rPr>
                <w:sz w:val="22"/>
                <w:szCs w:val="22"/>
              </w:rPr>
              <w:t xml:space="preserve"> art. 255 pkt 1 ustawy </w:t>
            </w:r>
            <w:proofErr w:type="spellStart"/>
            <w:r w:rsidR="0051523A">
              <w:rPr>
                <w:sz w:val="22"/>
                <w:szCs w:val="22"/>
              </w:rPr>
              <w:t>Pzp</w:t>
            </w:r>
            <w:proofErr w:type="spellEnd"/>
            <w:r w:rsidR="0051523A">
              <w:rPr>
                <w:sz w:val="22"/>
                <w:szCs w:val="22"/>
              </w:rPr>
              <w:t xml:space="preserve"> - </w:t>
            </w:r>
            <w:r w:rsidRPr="00C10B8C">
              <w:rPr>
                <w:sz w:val="22"/>
                <w:szCs w:val="22"/>
              </w:rPr>
              <w:t>nie złożono żadnego wniosku o</w:t>
            </w:r>
            <w:r w:rsidR="0051523A">
              <w:rPr>
                <w:sz w:val="22"/>
                <w:szCs w:val="22"/>
              </w:rPr>
              <w:t> </w:t>
            </w:r>
            <w:r w:rsidRPr="00C10B8C">
              <w:rPr>
                <w:sz w:val="22"/>
                <w:szCs w:val="22"/>
              </w:rPr>
              <w:t>dopuszczenie do udziału w postępowaniu albo żadnej oferty</w:t>
            </w:r>
          </w:p>
          <w:p w14:paraId="4F17A981" w14:textId="7FDB1E7F" w:rsidR="00C10B8C" w:rsidRPr="00EB1359" w:rsidRDefault="00C10B8C" w:rsidP="00881AB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881ABD">
              <w:rPr>
                <w:sz w:val="22"/>
                <w:szCs w:val="22"/>
              </w:rPr>
              <w:t xml:space="preserve"> </w:t>
            </w:r>
            <w:r w:rsidRPr="00C10B8C">
              <w:rPr>
                <w:sz w:val="22"/>
                <w:szCs w:val="22"/>
              </w:rPr>
              <w:t>Nie złożono żadnej oferty</w:t>
            </w:r>
          </w:p>
        </w:tc>
      </w:tr>
    </w:tbl>
    <w:p w14:paraId="64757887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0C9776" w14:textId="77777777" w:rsidR="00C10B8C" w:rsidRDefault="00C10B8C" w:rsidP="00C10B8C">
      <w:r>
        <w:separator/>
      </w:r>
    </w:p>
  </w:endnote>
  <w:endnote w:type="continuationSeparator" w:id="0">
    <w:p w14:paraId="03AFD2B4" w14:textId="77777777" w:rsidR="00C10B8C" w:rsidRDefault="00C10B8C" w:rsidP="00C10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DB155" w14:textId="77777777" w:rsidR="00C10B8C" w:rsidRDefault="00C10B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6ABED" w14:textId="77777777" w:rsidR="00C10B8C" w:rsidRDefault="00C10B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213EB" w14:textId="77777777" w:rsidR="00C10B8C" w:rsidRDefault="00C10B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C769CD" w14:textId="77777777" w:rsidR="00C10B8C" w:rsidRDefault="00C10B8C" w:rsidP="00C10B8C">
      <w:r>
        <w:separator/>
      </w:r>
    </w:p>
  </w:footnote>
  <w:footnote w:type="continuationSeparator" w:id="0">
    <w:p w14:paraId="3716C514" w14:textId="77777777" w:rsidR="00C10B8C" w:rsidRDefault="00C10B8C" w:rsidP="00C10B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DF3833" w14:textId="77777777" w:rsidR="00C10B8C" w:rsidRDefault="00C10B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1217DA" w14:textId="77777777" w:rsidR="00C10B8C" w:rsidRDefault="00C10B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CB8CF" w14:textId="77777777" w:rsidR="00C10B8C" w:rsidRDefault="00C10B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1C4E"/>
    <w:rsid w:val="00010B31"/>
    <w:rsid w:val="00104963"/>
    <w:rsid w:val="00150F65"/>
    <w:rsid w:val="00201C4E"/>
    <w:rsid w:val="0051523A"/>
    <w:rsid w:val="00775DAE"/>
    <w:rsid w:val="00823326"/>
    <w:rsid w:val="00856A3E"/>
    <w:rsid w:val="00881ABD"/>
    <w:rsid w:val="00894412"/>
    <w:rsid w:val="009462DF"/>
    <w:rsid w:val="009500EB"/>
    <w:rsid w:val="00993EFC"/>
    <w:rsid w:val="00AB3E72"/>
    <w:rsid w:val="00AC1A4B"/>
    <w:rsid w:val="00C10B8C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4479D1"/>
  <w15:chartTrackingRefBased/>
  <w15:docId w15:val="{A05D1BAA-C6ED-4F50-87C5-109425E56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C10B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10B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131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dcterms:created xsi:type="dcterms:W3CDTF">2024-07-24T05:20:00Z</dcterms:created>
  <dcterms:modified xsi:type="dcterms:W3CDTF">2024-07-24T05:22:00Z</dcterms:modified>
</cp:coreProperties>
</file>