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ED0D08" w14:textId="7A8A3B4F" w:rsidR="00FB7F50" w:rsidRPr="002245BE" w:rsidRDefault="0008172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8172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1F4B39">
        <w:rPr>
          <w:sz w:val="22"/>
          <w:szCs w:val="22"/>
        </w:rPr>
        <w:t>24.07.2024 r.</w:t>
      </w:r>
    </w:p>
    <w:p w14:paraId="6D64FAD0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55F6FCDD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7F4F9B80" w14:textId="77777777" w:rsidR="002032C0" w:rsidRPr="002032C0" w:rsidRDefault="002032C0" w:rsidP="002032C0">
      <w:r w:rsidRPr="002032C0">
        <w:t>ul. Prądnicka 35-37</w:t>
      </w:r>
    </w:p>
    <w:p w14:paraId="2C0D68F3" w14:textId="77777777" w:rsidR="002032C0" w:rsidRPr="002032C0" w:rsidRDefault="002032C0" w:rsidP="002032C0">
      <w:r w:rsidRPr="002032C0">
        <w:t>31-202 Kraków</w:t>
      </w:r>
    </w:p>
    <w:p w14:paraId="197FF80A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D5B4F3A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81722" w:rsidRPr="00607F9B" w14:paraId="691CCE4C" w14:textId="77777777" w:rsidTr="00223937">
        <w:trPr>
          <w:trHeight w:val="638"/>
        </w:trPr>
        <w:tc>
          <w:tcPr>
            <w:tcW w:w="959" w:type="dxa"/>
            <w:shd w:val="clear" w:color="auto" w:fill="auto"/>
          </w:tcPr>
          <w:p w14:paraId="12FB5BBC" w14:textId="77777777" w:rsidR="00081722" w:rsidRPr="00607F9B" w:rsidRDefault="00081722" w:rsidP="0058343D">
            <w:pPr>
              <w:spacing w:before="24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FFAF1D8" w14:textId="367AFB43" w:rsidR="00081722" w:rsidRPr="00607F9B" w:rsidRDefault="00081722" w:rsidP="0058343D">
            <w:pPr>
              <w:spacing w:before="24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81722">
              <w:rPr>
                <w:sz w:val="22"/>
                <w:szCs w:val="22"/>
              </w:rPr>
              <w:t>przetarg</w:t>
            </w:r>
            <w:r w:rsidR="0058343D">
              <w:rPr>
                <w:sz w:val="22"/>
                <w:szCs w:val="22"/>
              </w:rPr>
              <w:t>u</w:t>
            </w:r>
            <w:r w:rsidRPr="00081722">
              <w:rPr>
                <w:sz w:val="22"/>
                <w:szCs w:val="22"/>
              </w:rPr>
              <w:t xml:space="preserve"> nieograniczon</w:t>
            </w:r>
            <w:r w:rsidR="0058343D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81722">
              <w:rPr>
                <w:b/>
                <w:bCs/>
                <w:sz w:val="22"/>
                <w:szCs w:val="22"/>
              </w:rPr>
              <w:t>Zakup i dostawa odczynników, testów, formaliny oraz wapna sodowanego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81722">
              <w:rPr>
                <w:b/>
                <w:sz w:val="22"/>
                <w:szCs w:val="22"/>
              </w:rPr>
              <w:t>ZP/21/2024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12329DB" w14:textId="77777777" w:rsidR="008642B3" w:rsidRDefault="00C65E53" w:rsidP="0058343D">
      <w:pPr>
        <w:pStyle w:val="Nagwek"/>
        <w:tabs>
          <w:tab w:val="clear" w:pos="4536"/>
          <w:tab w:val="clear" w:pos="9072"/>
        </w:tabs>
        <w:spacing w:after="24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81722" w14:paraId="71FE6D4C" w14:textId="77777777" w:rsidTr="00223937">
        <w:trPr>
          <w:cantSplit/>
        </w:trPr>
        <w:tc>
          <w:tcPr>
            <w:tcW w:w="9072" w:type="dxa"/>
          </w:tcPr>
          <w:p w14:paraId="0D096DC9" w14:textId="77777777" w:rsidR="00081722" w:rsidRPr="0058343D" w:rsidRDefault="00081722" w:rsidP="0022393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343D">
              <w:rPr>
                <w:b/>
                <w:sz w:val="22"/>
                <w:szCs w:val="22"/>
              </w:rPr>
              <w:t>Medicus Spółka z ograniczoną odpowiedzialnością Spółka komandytowo-akcyjna</w:t>
            </w:r>
          </w:p>
          <w:p w14:paraId="3DC5667A" w14:textId="77777777" w:rsidR="00081722" w:rsidRPr="0058343D" w:rsidRDefault="00081722" w:rsidP="00223937">
            <w:pPr>
              <w:jc w:val="both"/>
              <w:rPr>
                <w:bCs/>
                <w:sz w:val="22"/>
                <w:szCs w:val="22"/>
              </w:rPr>
            </w:pPr>
            <w:r w:rsidRPr="0058343D">
              <w:rPr>
                <w:bCs/>
                <w:sz w:val="22"/>
                <w:szCs w:val="22"/>
              </w:rPr>
              <w:t xml:space="preserve">ul. Browarowa 21 </w:t>
            </w:r>
          </w:p>
          <w:p w14:paraId="58F92179" w14:textId="77777777" w:rsidR="00081722" w:rsidRPr="0058343D" w:rsidRDefault="00081722" w:rsidP="00223937">
            <w:pPr>
              <w:jc w:val="both"/>
              <w:rPr>
                <w:bCs/>
                <w:sz w:val="22"/>
                <w:szCs w:val="22"/>
              </w:rPr>
            </w:pPr>
            <w:r w:rsidRPr="0058343D">
              <w:rPr>
                <w:bCs/>
                <w:sz w:val="22"/>
                <w:szCs w:val="22"/>
              </w:rPr>
              <w:t>43-100 Tychy</w:t>
            </w:r>
          </w:p>
          <w:p w14:paraId="6885FFE9" w14:textId="77777777" w:rsidR="00081722" w:rsidRPr="0058343D" w:rsidRDefault="00081722" w:rsidP="0022393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8343D">
              <w:rPr>
                <w:sz w:val="22"/>
                <w:szCs w:val="22"/>
              </w:rPr>
              <w:t>na:</w:t>
            </w:r>
          </w:p>
          <w:p w14:paraId="77B78F7E" w14:textId="26E9728B" w:rsidR="00081722" w:rsidRPr="0058343D" w:rsidRDefault="00081722" w:rsidP="0022393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8343D">
              <w:rPr>
                <w:sz w:val="22"/>
                <w:szCs w:val="22"/>
              </w:rPr>
              <w:t xml:space="preserve">Pakiet 1 - Wapno sodowane </w:t>
            </w:r>
          </w:p>
          <w:p w14:paraId="5808CCA8" w14:textId="77777777" w:rsidR="00081722" w:rsidRPr="0058343D" w:rsidRDefault="00081722" w:rsidP="0022393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8343D">
              <w:rPr>
                <w:color w:val="000000"/>
                <w:sz w:val="22"/>
                <w:szCs w:val="22"/>
              </w:rPr>
              <w:t>Uzasadnienie wyboru:</w:t>
            </w:r>
          </w:p>
          <w:p w14:paraId="64A03AD8" w14:textId="77777777" w:rsidR="00081722" w:rsidRPr="0058343D" w:rsidRDefault="00081722" w:rsidP="0022393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8343D">
              <w:rPr>
                <w:sz w:val="22"/>
                <w:szCs w:val="22"/>
              </w:rPr>
              <w:t>Najkorzystniejsza oferta spełniająca wymogi Zamawiającego</w:t>
            </w:r>
          </w:p>
        </w:tc>
      </w:tr>
      <w:tr w:rsidR="00081722" w14:paraId="00AD1BDA" w14:textId="77777777" w:rsidTr="00223937">
        <w:trPr>
          <w:cantSplit/>
        </w:trPr>
        <w:tc>
          <w:tcPr>
            <w:tcW w:w="9072" w:type="dxa"/>
          </w:tcPr>
          <w:p w14:paraId="48B3EDFA" w14:textId="77777777" w:rsidR="00081722" w:rsidRPr="0058343D" w:rsidRDefault="00081722" w:rsidP="0022393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343D">
              <w:rPr>
                <w:b/>
                <w:sz w:val="22"/>
                <w:szCs w:val="22"/>
              </w:rPr>
              <w:t>Alpinus Chemia Spółka z ograniczoną odpowiedzialnością</w:t>
            </w:r>
          </w:p>
          <w:p w14:paraId="39BD62EB" w14:textId="77777777" w:rsidR="00081722" w:rsidRPr="0058343D" w:rsidRDefault="00081722" w:rsidP="00223937">
            <w:pPr>
              <w:jc w:val="both"/>
              <w:rPr>
                <w:bCs/>
                <w:sz w:val="22"/>
                <w:szCs w:val="22"/>
              </w:rPr>
            </w:pPr>
            <w:r w:rsidRPr="0058343D">
              <w:rPr>
                <w:bCs/>
                <w:sz w:val="22"/>
                <w:szCs w:val="22"/>
              </w:rPr>
              <w:t>ul. Garbary 5 /D</w:t>
            </w:r>
          </w:p>
          <w:p w14:paraId="318895B5" w14:textId="77777777" w:rsidR="00081722" w:rsidRPr="0058343D" w:rsidRDefault="00081722" w:rsidP="00223937">
            <w:pPr>
              <w:jc w:val="both"/>
              <w:rPr>
                <w:bCs/>
                <w:sz w:val="22"/>
                <w:szCs w:val="22"/>
              </w:rPr>
            </w:pPr>
            <w:r w:rsidRPr="0058343D">
              <w:rPr>
                <w:bCs/>
                <w:sz w:val="22"/>
                <w:szCs w:val="22"/>
              </w:rPr>
              <w:t>86-050 Solec Kujawski</w:t>
            </w:r>
          </w:p>
          <w:p w14:paraId="5FE40D67" w14:textId="77777777" w:rsidR="00081722" w:rsidRPr="0058343D" w:rsidRDefault="00081722" w:rsidP="0022393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8343D">
              <w:rPr>
                <w:sz w:val="22"/>
                <w:szCs w:val="22"/>
              </w:rPr>
              <w:t>na:</w:t>
            </w:r>
          </w:p>
          <w:p w14:paraId="4AE321A7" w14:textId="64DC1470" w:rsidR="00081722" w:rsidRPr="0058343D" w:rsidRDefault="00081722" w:rsidP="0022393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8343D">
              <w:rPr>
                <w:sz w:val="22"/>
                <w:szCs w:val="22"/>
              </w:rPr>
              <w:t xml:space="preserve">Pakiet 2 - Formalina buforowana </w:t>
            </w:r>
          </w:p>
          <w:p w14:paraId="068ED977" w14:textId="77777777" w:rsidR="00081722" w:rsidRPr="0058343D" w:rsidRDefault="00081722" w:rsidP="0022393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8343D">
              <w:rPr>
                <w:color w:val="000000"/>
                <w:sz w:val="22"/>
                <w:szCs w:val="22"/>
              </w:rPr>
              <w:t>Uzasadnienie wyboru:</w:t>
            </w:r>
          </w:p>
          <w:p w14:paraId="31395CE2" w14:textId="77777777" w:rsidR="00081722" w:rsidRPr="0058343D" w:rsidRDefault="00081722" w:rsidP="0022393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8343D">
              <w:rPr>
                <w:sz w:val="22"/>
                <w:szCs w:val="22"/>
              </w:rPr>
              <w:t>Najkorzystniejsza oferta spełniająca wymogi Zamawiającego</w:t>
            </w:r>
          </w:p>
        </w:tc>
      </w:tr>
      <w:tr w:rsidR="00081722" w14:paraId="412C530D" w14:textId="77777777" w:rsidTr="00223937">
        <w:trPr>
          <w:cantSplit/>
        </w:trPr>
        <w:tc>
          <w:tcPr>
            <w:tcW w:w="9072" w:type="dxa"/>
          </w:tcPr>
          <w:p w14:paraId="0C123431" w14:textId="77777777" w:rsidR="00081722" w:rsidRPr="0058343D" w:rsidRDefault="00081722" w:rsidP="0022393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343D">
              <w:rPr>
                <w:b/>
                <w:sz w:val="22"/>
                <w:szCs w:val="22"/>
              </w:rPr>
              <w:t>Elektro Med Grzegorz Pałkowski</w:t>
            </w:r>
          </w:p>
          <w:p w14:paraId="316905E8" w14:textId="77777777" w:rsidR="00081722" w:rsidRPr="0058343D" w:rsidRDefault="00081722" w:rsidP="00223937">
            <w:pPr>
              <w:jc w:val="both"/>
              <w:rPr>
                <w:bCs/>
                <w:sz w:val="22"/>
                <w:szCs w:val="22"/>
              </w:rPr>
            </w:pPr>
            <w:r w:rsidRPr="0058343D">
              <w:rPr>
                <w:bCs/>
                <w:sz w:val="22"/>
                <w:szCs w:val="22"/>
              </w:rPr>
              <w:t xml:space="preserve">ul. Zabierzowska 11 </w:t>
            </w:r>
          </w:p>
          <w:p w14:paraId="25146CE9" w14:textId="77777777" w:rsidR="00081722" w:rsidRPr="0058343D" w:rsidRDefault="00081722" w:rsidP="00223937">
            <w:pPr>
              <w:jc w:val="both"/>
              <w:rPr>
                <w:bCs/>
                <w:sz w:val="22"/>
                <w:szCs w:val="22"/>
              </w:rPr>
            </w:pPr>
            <w:r w:rsidRPr="0058343D">
              <w:rPr>
                <w:bCs/>
                <w:sz w:val="22"/>
                <w:szCs w:val="22"/>
              </w:rPr>
              <w:t>32-005 Niepołomice</w:t>
            </w:r>
          </w:p>
          <w:p w14:paraId="1BA2FDC0" w14:textId="77777777" w:rsidR="00081722" w:rsidRPr="0058343D" w:rsidRDefault="00081722" w:rsidP="0022393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8343D">
              <w:rPr>
                <w:sz w:val="22"/>
                <w:szCs w:val="22"/>
              </w:rPr>
              <w:t>na:</w:t>
            </w:r>
          </w:p>
          <w:p w14:paraId="56ED7B70" w14:textId="77777777" w:rsidR="00081722" w:rsidRPr="0058343D" w:rsidRDefault="00081722" w:rsidP="0022393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8343D">
              <w:rPr>
                <w:sz w:val="22"/>
                <w:szCs w:val="22"/>
              </w:rPr>
              <w:t xml:space="preserve">3: Pakiet 3 - Utrwalacz do wymazów i biopsji </w:t>
            </w:r>
          </w:p>
          <w:p w14:paraId="6FA56139" w14:textId="77777777" w:rsidR="00081722" w:rsidRPr="0058343D" w:rsidRDefault="00081722" w:rsidP="0022393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8343D">
              <w:rPr>
                <w:color w:val="000000"/>
                <w:sz w:val="22"/>
                <w:szCs w:val="22"/>
              </w:rPr>
              <w:t>Uzasadnienie wyboru:</w:t>
            </w:r>
          </w:p>
          <w:p w14:paraId="368FAEA9" w14:textId="5E2D8DFB" w:rsidR="0058343D" w:rsidRPr="0058343D" w:rsidRDefault="00081722" w:rsidP="0058343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8343D">
              <w:rPr>
                <w:sz w:val="22"/>
                <w:szCs w:val="22"/>
              </w:rPr>
              <w:t>Jedyna oferta. Spełnia wymagania Zamawiającego.</w:t>
            </w:r>
          </w:p>
        </w:tc>
      </w:tr>
      <w:tr w:rsidR="00081722" w14:paraId="1429E8D5" w14:textId="77777777" w:rsidTr="00223937">
        <w:trPr>
          <w:cantSplit/>
        </w:trPr>
        <w:tc>
          <w:tcPr>
            <w:tcW w:w="9072" w:type="dxa"/>
          </w:tcPr>
          <w:p w14:paraId="5C7AE267" w14:textId="77777777" w:rsidR="00081722" w:rsidRPr="0058343D" w:rsidRDefault="00081722" w:rsidP="00223937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8343D">
              <w:rPr>
                <w:b/>
                <w:sz w:val="22"/>
                <w:szCs w:val="22"/>
              </w:rPr>
              <w:t>Radiometer Sp. z o.o.</w:t>
            </w:r>
          </w:p>
          <w:p w14:paraId="714C6A99" w14:textId="77777777" w:rsidR="00081722" w:rsidRPr="0058343D" w:rsidRDefault="00081722" w:rsidP="00223937">
            <w:pPr>
              <w:jc w:val="both"/>
              <w:rPr>
                <w:bCs/>
                <w:sz w:val="22"/>
                <w:szCs w:val="22"/>
              </w:rPr>
            </w:pPr>
            <w:r w:rsidRPr="0058343D">
              <w:rPr>
                <w:bCs/>
                <w:sz w:val="22"/>
                <w:szCs w:val="22"/>
              </w:rPr>
              <w:t xml:space="preserve">Al. Jerozolimskie 181a </w:t>
            </w:r>
          </w:p>
          <w:p w14:paraId="1BA25FFA" w14:textId="77777777" w:rsidR="00081722" w:rsidRPr="0058343D" w:rsidRDefault="00081722" w:rsidP="00223937">
            <w:pPr>
              <w:jc w:val="both"/>
              <w:rPr>
                <w:bCs/>
                <w:sz w:val="22"/>
                <w:szCs w:val="22"/>
              </w:rPr>
            </w:pPr>
            <w:r w:rsidRPr="0058343D">
              <w:rPr>
                <w:bCs/>
                <w:sz w:val="22"/>
                <w:szCs w:val="22"/>
              </w:rPr>
              <w:t>02-222 Warszawa</w:t>
            </w:r>
          </w:p>
          <w:p w14:paraId="3F48BEFB" w14:textId="77777777" w:rsidR="00081722" w:rsidRPr="0058343D" w:rsidRDefault="00081722" w:rsidP="0022393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8343D">
              <w:rPr>
                <w:sz w:val="22"/>
                <w:szCs w:val="22"/>
              </w:rPr>
              <w:t>na:</w:t>
            </w:r>
          </w:p>
          <w:p w14:paraId="64D36FC2" w14:textId="70B02E4F" w:rsidR="00081722" w:rsidRPr="0058343D" w:rsidRDefault="00081722" w:rsidP="0022393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58343D">
              <w:rPr>
                <w:sz w:val="22"/>
                <w:szCs w:val="22"/>
              </w:rPr>
              <w:t xml:space="preserve">Pakiet 4 - Kasety do analizatora parametrów krytycznych wraz z pakietem odczynnikowym </w:t>
            </w:r>
          </w:p>
          <w:p w14:paraId="1E7357BF" w14:textId="77777777" w:rsidR="00081722" w:rsidRPr="0058343D" w:rsidRDefault="00081722" w:rsidP="0022393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8343D">
              <w:rPr>
                <w:color w:val="000000"/>
                <w:sz w:val="22"/>
                <w:szCs w:val="22"/>
              </w:rPr>
              <w:t>Uzasadnienie wyboru:</w:t>
            </w:r>
          </w:p>
          <w:p w14:paraId="49F9EDF0" w14:textId="77777777" w:rsidR="00081722" w:rsidRPr="0058343D" w:rsidRDefault="00081722" w:rsidP="0022393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58343D">
              <w:rPr>
                <w:sz w:val="22"/>
                <w:szCs w:val="22"/>
              </w:rPr>
              <w:t>Jedyna oferta. Spełnia wymagania Zamawiającego.</w:t>
            </w:r>
          </w:p>
        </w:tc>
      </w:tr>
    </w:tbl>
    <w:p w14:paraId="26D5E249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506703F9" w14:textId="77777777" w:rsidTr="0057114B">
        <w:tc>
          <w:tcPr>
            <w:tcW w:w="2169" w:type="dxa"/>
            <w:shd w:val="clear" w:color="auto" w:fill="F3F3F3"/>
            <w:vAlign w:val="center"/>
          </w:tcPr>
          <w:p w14:paraId="7656D91E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7CD4427D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7607B98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2164930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A6A7068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081722" w:rsidRPr="00834EF4" w14:paraId="5A0F95D3" w14:textId="77777777" w:rsidTr="00223937">
        <w:tc>
          <w:tcPr>
            <w:tcW w:w="2169" w:type="dxa"/>
            <w:shd w:val="clear" w:color="auto" w:fill="auto"/>
          </w:tcPr>
          <w:p w14:paraId="1B103828" w14:textId="77777777" w:rsidR="00081722" w:rsidRPr="00211A34" w:rsidRDefault="00081722" w:rsidP="002239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81722">
              <w:rPr>
                <w:sz w:val="20"/>
                <w:szCs w:val="20"/>
              </w:rPr>
              <w:t>Pakiet 1 - Wapno sodowane</w:t>
            </w:r>
          </w:p>
        </w:tc>
        <w:tc>
          <w:tcPr>
            <w:tcW w:w="2793" w:type="dxa"/>
            <w:shd w:val="clear" w:color="auto" w:fill="auto"/>
          </w:tcPr>
          <w:p w14:paraId="5847220F" w14:textId="77777777" w:rsidR="00081722" w:rsidRPr="00211A34" w:rsidRDefault="00081722" w:rsidP="0022393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81722">
              <w:rPr>
                <w:b/>
                <w:bCs/>
                <w:sz w:val="20"/>
                <w:szCs w:val="20"/>
              </w:rPr>
              <w:t>Medicus Spółka z ograniczoną odpowiedzialnością Spółka komandytowo-akcyjna</w:t>
            </w:r>
          </w:p>
          <w:p w14:paraId="3BF276E3" w14:textId="77777777" w:rsidR="00081722" w:rsidRPr="00211A34" w:rsidRDefault="00081722" w:rsidP="00223937">
            <w:pPr>
              <w:rPr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ul. 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1722">
              <w:rPr>
                <w:sz w:val="20"/>
                <w:szCs w:val="20"/>
              </w:rPr>
              <w:t>21</w:t>
            </w:r>
          </w:p>
          <w:p w14:paraId="5FC7A958" w14:textId="77777777" w:rsidR="00081722" w:rsidRPr="00211A34" w:rsidRDefault="00081722" w:rsidP="00223937">
            <w:pPr>
              <w:spacing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1722">
              <w:rPr>
                <w:sz w:val="20"/>
                <w:szCs w:val="20"/>
              </w:rPr>
              <w:t>Tychy</w:t>
            </w:r>
          </w:p>
        </w:tc>
        <w:tc>
          <w:tcPr>
            <w:tcW w:w="2551" w:type="dxa"/>
            <w:shd w:val="clear" w:color="auto" w:fill="auto"/>
          </w:tcPr>
          <w:p w14:paraId="09B88EBB" w14:textId="77777777" w:rsidR="00081722" w:rsidRPr="00211A34" w:rsidRDefault="00081722" w:rsidP="002239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84855C8" w14:textId="77777777" w:rsidR="00081722" w:rsidRPr="00211A34" w:rsidRDefault="00081722" w:rsidP="00223937">
            <w:pPr>
              <w:jc w:val="center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 xml:space="preserve">  500,00</w:t>
            </w:r>
          </w:p>
        </w:tc>
      </w:tr>
      <w:tr w:rsidR="00081722" w:rsidRPr="00834EF4" w14:paraId="0FDE9A47" w14:textId="77777777" w:rsidTr="0058343D">
        <w:tc>
          <w:tcPr>
            <w:tcW w:w="2169" w:type="dxa"/>
            <w:shd w:val="clear" w:color="auto" w:fill="auto"/>
          </w:tcPr>
          <w:p w14:paraId="22F39406" w14:textId="77777777" w:rsidR="00081722" w:rsidRPr="00211A34" w:rsidRDefault="00081722" w:rsidP="002239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81722">
              <w:rPr>
                <w:sz w:val="20"/>
                <w:szCs w:val="20"/>
              </w:rPr>
              <w:t>Pakiet 1 - Wapno sodowane</w:t>
            </w:r>
          </w:p>
        </w:tc>
        <w:tc>
          <w:tcPr>
            <w:tcW w:w="2793" w:type="dxa"/>
            <w:shd w:val="clear" w:color="auto" w:fill="auto"/>
          </w:tcPr>
          <w:p w14:paraId="758271E2" w14:textId="77777777" w:rsidR="00081722" w:rsidRPr="00211A34" w:rsidRDefault="00081722" w:rsidP="0022393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81722">
              <w:rPr>
                <w:b/>
                <w:bCs/>
                <w:sz w:val="20"/>
                <w:szCs w:val="20"/>
              </w:rPr>
              <w:t>PROMED S.A.</w:t>
            </w:r>
          </w:p>
          <w:p w14:paraId="2857E4C9" w14:textId="77777777" w:rsidR="00081722" w:rsidRPr="00211A34" w:rsidRDefault="00081722" w:rsidP="00223937">
            <w:pPr>
              <w:rPr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ul. Działkowa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1722">
              <w:rPr>
                <w:sz w:val="20"/>
                <w:szCs w:val="20"/>
              </w:rPr>
              <w:t>56</w:t>
            </w:r>
          </w:p>
          <w:p w14:paraId="4EF0CC42" w14:textId="77777777" w:rsidR="00081722" w:rsidRPr="00211A34" w:rsidRDefault="00081722" w:rsidP="00223937">
            <w:pPr>
              <w:spacing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02-234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1722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D8E6A2" w14:textId="77777777" w:rsidR="00081722" w:rsidRPr="00211A34" w:rsidRDefault="00081722" w:rsidP="005834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1 - Cena - 385.70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14827C" w14:textId="77777777" w:rsidR="00081722" w:rsidRPr="00211A34" w:rsidRDefault="00081722" w:rsidP="00223937">
            <w:pPr>
              <w:jc w:val="center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 xml:space="preserve">  385,70</w:t>
            </w:r>
          </w:p>
        </w:tc>
      </w:tr>
      <w:tr w:rsidR="00081722" w:rsidRPr="00834EF4" w14:paraId="7CE43CE4" w14:textId="77777777" w:rsidTr="0058343D">
        <w:tc>
          <w:tcPr>
            <w:tcW w:w="2169" w:type="dxa"/>
            <w:shd w:val="clear" w:color="auto" w:fill="auto"/>
          </w:tcPr>
          <w:p w14:paraId="69D1575A" w14:textId="77777777" w:rsidR="00081722" w:rsidRPr="00211A34" w:rsidRDefault="00081722" w:rsidP="002239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81722">
              <w:rPr>
                <w:sz w:val="20"/>
                <w:szCs w:val="20"/>
              </w:rPr>
              <w:t>Pakiet 2 - Formalina buforowana</w:t>
            </w:r>
          </w:p>
        </w:tc>
        <w:tc>
          <w:tcPr>
            <w:tcW w:w="2793" w:type="dxa"/>
            <w:shd w:val="clear" w:color="auto" w:fill="auto"/>
          </w:tcPr>
          <w:p w14:paraId="1F11156D" w14:textId="77777777" w:rsidR="00081722" w:rsidRPr="00211A34" w:rsidRDefault="00081722" w:rsidP="0022393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81722">
              <w:rPr>
                <w:b/>
                <w:bCs/>
                <w:sz w:val="20"/>
                <w:szCs w:val="20"/>
              </w:rPr>
              <w:t>Alpinus Chemia Spółka z ograniczoną odpowiedzialnością</w:t>
            </w:r>
          </w:p>
          <w:p w14:paraId="6D6FC87E" w14:textId="77777777" w:rsidR="00081722" w:rsidRPr="00211A34" w:rsidRDefault="00081722" w:rsidP="00223937">
            <w:pPr>
              <w:rPr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ul. Garbary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1722">
              <w:rPr>
                <w:sz w:val="20"/>
                <w:szCs w:val="20"/>
              </w:rPr>
              <w:t>5/D</w:t>
            </w:r>
          </w:p>
          <w:p w14:paraId="746B7811" w14:textId="77777777" w:rsidR="00081722" w:rsidRPr="00211A34" w:rsidRDefault="00081722" w:rsidP="00223937">
            <w:pPr>
              <w:spacing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86-050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1722">
              <w:rPr>
                <w:sz w:val="20"/>
                <w:szCs w:val="20"/>
              </w:rPr>
              <w:t>Solec Kujawski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9EA0C66" w14:textId="77777777" w:rsidR="00081722" w:rsidRPr="00211A34" w:rsidRDefault="00081722" w:rsidP="005834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EA9860" w14:textId="77777777" w:rsidR="00081722" w:rsidRPr="00211A34" w:rsidRDefault="00081722" w:rsidP="00223937">
            <w:pPr>
              <w:jc w:val="center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 xml:space="preserve">  500,00</w:t>
            </w:r>
          </w:p>
        </w:tc>
      </w:tr>
      <w:tr w:rsidR="00081722" w:rsidRPr="00834EF4" w14:paraId="137CA3E0" w14:textId="77777777" w:rsidTr="0058343D">
        <w:tc>
          <w:tcPr>
            <w:tcW w:w="2169" w:type="dxa"/>
            <w:shd w:val="clear" w:color="auto" w:fill="auto"/>
          </w:tcPr>
          <w:p w14:paraId="5B00E280" w14:textId="77777777" w:rsidR="00081722" w:rsidRPr="00211A34" w:rsidRDefault="00081722" w:rsidP="002239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81722">
              <w:rPr>
                <w:sz w:val="20"/>
                <w:szCs w:val="20"/>
              </w:rPr>
              <w:t>Pakiet 2 - Formalina buforowana</w:t>
            </w:r>
          </w:p>
        </w:tc>
        <w:tc>
          <w:tcPr>
            <w:tcW w:w="2793" w:type="dxa"/>
            <w:shd w:val="clear" w:color="auto" w:fill="auto"/>
          </w:tcPr>
          <w:p w14:paraId="4BFE3A04" w14:textId="77777777" w:rsidR="00081722" w:rsidRPr="00211A34" w:rsidRDefault="00081722" w:rsidP="0022393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81722">
              <w:rPr>
                <w:b/>
                <w:bCs/>
                <w:sz w:val="20"/>
                <w:szCs w:val="20"/>
              </w:rPr>
              <w:t>Zakład Badawczo-Produkcyjny " CHEMED" Sp. z o.o.</w:t>
            </w:r>
          </w:p>
          <w:p w14:paraId="73048C68" w14:textId="77777777" w:rsidR="00081722" w:rsidRPr="00211A34" w:rsidRDefault="00081722" w:rsidP="00223937">
            <w:pPr>
              <w:rPr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ul. Kochanowskiego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1722">
              <w:rPr>
                <w:sz w:val="20"/>
                <w:szCs w:val="20"/>
              </w:rPr>
              <w:t>29/30</w:t>
            </w:r>
          </w:p>
          <w:p w14:paraId="108B73A3" w14:textId="77777777" w:rsidR="00081722" w:rsidRPr="00211A34" w:rsidRDefault="00081722" w:rsidP="00223937">
            <w:pPr>
              <w:spacing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44-100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1722">
              <w:rPr>
                <w:sz w:val="20"/>
                <w:szCs w:val="20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DFDF73" w14:textId="77777777" w:rsidR="00081722" w:rsidRPr="00211A34" w:rsidRDefault="00081722" w:rsidP="005834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8C1133" w14:textId="77777777" w:rsidR="00081722" w:rsidRPr="00211A34" w:rsidRDefault="00081722" w:rsidP="00223937">
            <w:pPr>
              <w:jc w:val="center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 xml:space="preserve">  0,00</w:t>
            </w:r>
          </w:p>
        </w:tc>
      </w:tr>
      <w:tr w:rsidR="00081722" w:rsidRPr="00834EF4" w14:paraId="45331BB2" w14:textId="77777777" w:rsidTr="0058343D">
        <w:tc>
          <w:tcPr>
            <w:tcW w:w="2169" w:type="dxa"/>
            <w:shd w:val="clear" w:color="auto" w:fill="auto"/>
          </w:tcPr>
          <w:p w14:paraId="2FA793C1" w14:textId="77777777" w:rsidR="00081722" w:rsidRPr="00211A34" w:rsidRDefault="00081722" w:rsidP="002239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81722">
              <w:rPr>
                <w:sz w:val="20"/>
                <w:szCs w:val="20"/>
              </w:rPr>
              <w:t>Pakiet 2 - Formalina buforowana</w:t>
            </w:r>
          </w:p>
        </w:tc>
        <w:tc>
          <w:tcPr>
            <w:tcW w:w="2793" w:type="dxa"/>
            <w:shd w:val="clear" w:color="auto" w:fill="auto"/>
          </w:tcPr>
          <w:p w14:paraId="4ADC229D" w14:textId="77777777" w:rsidR="00081722" w:rsidRPr="00211A34" w:rsidRDefault="00081722" w:rsidP="0022393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81722">
              <w:rPr>
                <w:b/>
                <w:bCs/>
                <w:sz w:val="20"/>
                <w:szCs w:val="20"/>
              </w:rPr>
              <w:t>Elektro Med Grzegorz Pałkowski</w:t>
            </w:r>
          </w:p>
          <w:p w14:paraId="7A28B028" w14:textId="77777777" w:rsidR="00081722" w:rsidRPr="00211A34" w:rsidRDefault="00081722" w:rsidP="00223937">
            <w:pPr>
              <w:rPr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ul. Zabierzowska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1722">
              <w:rPr>
                <w:sz w:val="20"/>
                <w:szCs w:val="20"/>
              </w:rPr>
              <w:t>11</w:t>
            </w:r>
          </w:p>
          <w:p w14:paraId="05FAE78B" w14:textId="77777777" w:rsidR="00081722" w:rsidRPr="00211A34" w:rsidRDefault="00081722" w:rsidP="00223937">
            <w:pPr>
              <w:spacing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1722">
              <w:rPr>
                <w:sz w:val="20"/>
                <w:szCs w:val="20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5918076" w14:textId="77777777" w:rsidR="00081722" w:rsidRPr="00211A34" w:rsidRDefault="00081722" w:rsidP="005834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1 - Cena - 410.35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9F9F4DA" w14:textId="77777777" w:rsidR="00081722" w:rsidRPr="00211A34" w:rsidRDefault="00081722" w:rsidP="00223937">
            <w:pPr>
              <w:jc w:val="center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 xml:space="preserve">  410,35</w:t>
            </w:r>
          </w:p>
        </w:tc>
      </w:tr>
      <w:tr w:rsidR="00081722" w:rsidRPr="00834EF4" w14:paraId="156615D6" w14:textId="77777777" w:rsidTr="0058343D">
        <w:tc>
          <w:tcPr>
            <w:tcW w:w="2169" w:type="dxa"/>
            <w:shd w:val="clear" w:color="auto" w:fill="auto"/>
          </w:tcPr>
          <w:p w14:paraId="54BA66F6" w14:textId="77777777" w:rsidR="00081722" w:rsidRPr="00211A34" w:rsidRDefault="00081722" w:rsidP="002239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81722">
              <w:rPr>
                <w:sz w:val="20"/>
                <w:szCs w:val="20"/>
              </w:rPr>
              <w:t>Pakiet 3 - Utrwalacz do wymazów i biopsji</w:t>
            </w:r>
          </w:p>
        </w:tc>
        <w:tc>
          <w:tcPr>
            <w:tcW w:w="2793" w:type="dxa"/>
            <w:shd w:val="clear" w:color="auto" w:fill="auto"/>
          </w:tcPr>
          <w:p w14:paraId="0E0CC968" w14:textId="77777777" w:rsidR="00081722" w:rsidRPr="00211A34" w:rsidRDefault="00081722" w:rsidP="0022393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81722">
              <w:rPr>
                <w:b/>
                <w:bCs/>
                <w:sz w:val="20"/>
                <w:szCs w:val="20"/>
              </w:rPr>
              <w:t>Zakład Badawczo-Produkcyjny " CHEMED" Sp. z o.o.</w:t>
            </w:r>
          </w:p>
          <w:p w14:paraId="1B974CB0" w14:textId="77777777" w:rsidR="00081722" w:rsidRPr="00211A34" w:rsidRDefault="00081722" w:rsidP="00223937">
            <w:pPr>
              <w:rPr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ul. Kochanowskiego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1722">
              <w:rPr>
                <w:sz w:val="20"/>
                <w:szCs w:val="20"/>
              </w:rPr>
              <w:t>29/30</w:t>
            </w:r>
          </w:p>
          <w:p w14:paraId="1665AE5E" w14:textId="77777777" w:rsidR="00081722" w:rsidRPr="00211A34" w:rsidRDefault="00081722" w:rsidP="00223937">
            <w:pPr>
              <w:spacing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44-100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1722">
              <w:rPr>
                <w:sz w:val="20"/>
                <w:szCs w:val="20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5DF08FD" w14:textId="77777777" w:rsidR="00081722" w:rsidRPr="00211A34" w:rsidRDefault="00081722" w:rsidP="005834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868BEA1" w14:textId="77777777" w:rsidR="00081722" w:rsidRPr="00211A34" w:rsidRDefault="00081722" w:rsidP="00223937">
            <w:pPr>
              <w:jc w:val="center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 xml:space="preserve">  0,00</w:t>
            </w:r>
          </w:p>
        </w:tc>
      </w:tr>
      <w:tr w:rsidR="00081722" w:rsidRPr="00834EF4" w14:paraId="5D474D6E" w14:textId="77777777" w:rsidTr="0058343D">
        <w:tc>
          <w:tcPr>
            <w:tcW w:w="2169" w:type="dxa"/>
            <w:shd w:val="clear" w:color="auto" w:fill="auto"/>
          </w:tcPr>
          <w:p w14:paraId="08606313" w14:textId="77777777" w:rsidR="00081722" w:rsidRPr="00211A34" w:rsidRDefault="00081722" w:rsidP="002239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81722">
              <w:rPr>
                <w:sz w:val="20"/>
                <w:szCs w:val="20"/>
              </w:rPr>
              <w:t>Pakiet 3 - Utrwalacz do wymazów i biopsji</w:t>
            </w:r>
          </w:p>
        </w:tc>
        <w:tc>
          <w:tcPr>
            <w:tcW w:w="2793" w:type="dxa"/>
            <w:shd w:val="clear" w:color="auto" w:fill="auto"/>
          </w:tcPr>
          <w:p w14:paraId="74C58972" w14:textId="77777777" w:rsidR="00081722" w:rsidRPr="00211A34" w:rsidRDefault="00081722" w:rsidP="0022393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81722">
              <w:rPr>
                <w:b/>
                <w:bCs/>
                <w:sz w:val="20"/>
                <w:szCs w:val="20"/>
              </w:rPr>
              <w:t>Elektro Med Grzegorz Pałkowski</w:t>
            </w:r>
          </w:p>
          <w:p w14:paraId="5936C76F" w14:textId="77777777" w:rsidR="00081722" w:rsidRPr="00211A34" w:rsidRDefault="00081722" w:rsidP="00223937">
            <w:pPr>
              <w:rPr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ul. Zabierzowska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1722">
              <w:rPr>
                <w:sz w:val="20"/>
                <w:szCs w:val="20"/>
              </w:rPr>
              <w:t>11</w:t>
            </w:r>
          </w:p>
          <w:p w14:paraId="258DD241" w14:textId="77777777" w:rsidR="00081722" w:rsidRPr="00211A34" w:rsidRDefault="00081722" w:rsidP="00223937">
            <w:pPr>
              <w:spacing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32-005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1722">
              <w:rPr>
                <w:sz w:val="20"/>
                <w:szCs w:val="20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C7D4CA" w14:textId="77777777" w:rsidR="00081722" w:rsidRPr="00211A34" w:rsidRDefault="00081722" w:rsidP="005834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93B26AC" w14:textId="77777777" w:rsidR="00081722" w:rsidRPr="00211A34" w:rsidRDefault="00081722" w:rsidP="00223937">
            <w:pPr>
              <w:jc w:val="center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 xml:space="preserve">  500,00</w:t>
            </w:r>
          </w:p>
        </w:tc>
      </w:tr>
      <w:tr w:rsidR="00081722" w:rsidRPr="00834EF4" w14:paraId="48764DF9" w14:textId="77777777" w:rsidTr="0058343D">
        <w:tc>
          <w:tcPr>
            <w:tcW w:w="2169" w:type="dxa"/>
            <w:shd w:val="clear" w:color="auto" w:fill="auto"/>
          </w:tcPr>
          <w:p w14:paraId="1372509A" w14:textId="77777777" w:rsidR="00081722" w:rsidRPr="00211A34" w:rsidRDefault="00081722" w:rsidP="0022393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81722">
              <w:rPr>
                <w:sz w:val="20"/>
                <w:szCs w:val="20"/>
              </w:rPr>
              <w:t>Pakiet 4 - Kasety do analizatora parametrów krytycznych wraz z pakietem odczynnikowym</w:t>
            </w:r>
          </w:p>
        </w:tc>
        <w:tc>
          <w:tcPr>
            <w:tcW w:w="2793" w:type="dxa"/>
            <w:shd w:val="clear" w:color="auto" w:fill="auto"/>
          </w:tcPr>
          <w:p w14:paraId="238ADD0B" w14:textId="77777777" w:rsidR="00081722" w:rsidRPr="00211A34" w:rsidRDefault="00081722" w:rsidP="0022393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81722">
              <w:rPr>
                <w:b/>
                <w:bCs/>
                <w:sz w:val="20"/>
                <w:szCs w:val="20"/>
              </w:rPr>
              <w:t>Radiometer Sp. z o.o.</w:t>
            </w:r>
          </w:p>
          <w:p w14:paraId="214EB235" w14:textId="77777777" w:rsidR="00081722" w:rsidRPr="00211A34" w:rsidRDefault="00081722" w:rsidP="00223937">
            <w:pPr>
              <w:rPr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1722">
              <w:rPr>
                <w:sz w:val="20"/>
                <w:szCs w:val="20"/>
              </w:rPr>
              <w:t>181a</w:t>
            </w:r>
          </w:p>
          <w:p w14:paraId="63177278" w14:textId="77777777" w:rsidR="00081722" w:rsidRPr="00211A34" w:rsidRDefault="00081722" w:rsidP="00223937">
            <w:pPr>
              <w:spacing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02-222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81722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58F4FEB" w14:textId="77777777" w:rsidR="00081722" w:rsidRPr="00211A34" w:rsidRDefault="00081722" w:rsidP="0058343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5F9BA8C" w14:textId="77777777" w:rsidR="00081722" w:rsidRPr="00211A34" w:rsidRDefault="00081722" w:rsidP="00223937">
            <w:pPr>
              <w:jc w:val="center"/>
              <w:rPr>
                <w:color w:val="000000"/>
                <w:sz w:val="20"/>
                <w:szCs w:val="20"/>
              </w:rPr>
            </w:pPr>
            <w:r w:rsidRPr="00081722">
              <w:rPr>
                <w:sz w:val="20"/>
                <w:szCs w:val="20"/>
              </w:rPr>
              <w:t xml:space="preserve">  500,00</w:t>
            </w:r>
          </w:p>
        </w:tc>
      </w:tr>
    </w:tbl>
    <w:p w14:paraId="7D9A1D60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5834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6B9694" w14:textId="77777777" w:rsidR="00AE471D" w:rsidRDefault="00AE471D">
      <w:r>
        <w:separator/>
      </w:r>
    </w:p>
  </w:endnote>
  <w:endnote w:type="continuationSeparator" w:id="0">
    <w:p w14:paraId="615DF127" w14:textId="77777777" w:rsidR="00AE471D" w:rsidRDefault="00AE47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4981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CC6655" w14:textId="517E6710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2E79B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64A32A" w14:textId="77777777" w:rsidR="00AE471D" w:rsidRDefault="00AE471D">
      <w:r>
        <w:separator/>
      </w:r>
    </w:p>
  </w:footnote>
  <w:footnote w:type="continuationSeparator" w:id="0">
    <w:p w14:paraId="2B39F89E" w14:textId="77777777" w:rsidR="00AE471D" w:rsidRDefault="00AE47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3D0FF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AB41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735B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471D"/>
    <w:rsid w:val="00022322"/>
    <w:rsid w:val="00042497"/>
    <w:rsid w:val="00081722"/>
    <w:rsid w:val="000C1E6F"/>
    <w:rsid w:val="000E4E56"/>
    <w:rsid w:val="001A1468"/>
    <w:rsid w:val="001B7815"/>
    <w:rsid w:val="001F4B39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8343D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947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E471D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4113C3"/>
  <w15:chartTrackingRefBased/>
  <w15:docId w15:val="{0C202F7D-86C9-48EA-963E-98E9958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419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Ewa Szlifińska</cp:lastModifiedBy>
  <cp:revision>4</cp:revision>
  <cp:lastPrinted>1899-12-31T23:00:00Z</cp:lastPrinted>
  <dcterms:created xsi:type="dcterms:W3CDTF">2024-07-18T11:23:00Z</dcterms:created>
  <dcterms:modified xsi:type="dcterms:W3CDTF">2024-07-24T07:48:00Z</dcterms:modified>
</cp:coreProperties>
</file>