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BCC01" w14:textId="5E742557" w:rsidR="008D2AB8" w:rsidRPr="00BA5222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b w:val="0"/>
          <w:sz w:val="18"/>
          <w:szCs w:val="18"/>
        </w:rPr>
        <w:tab/>
      </w:r>
      <w:r w:rsidRPr="00BA5222">
        <w:rPr>
          <w:rFonts w:ascii="Verdana" w:hAnsi="Verdana"/>
          <w:b w:val="0"/>
          <w:sz w:val="18"/>
          <w:szCs w:val="18"/>
        </w:rPr>
        <w:tab/>
      </w:r>
      <w:r w:rsidRPr="00BA5222">
        <w:rPr>
          <w:rFonts w:ascii="Verdana" w:hAnsi="Verdana"/>
          <w:b w:val="0"/>
          <w:sz w:val="18"/>
          <w:szCs w:val="18"/>
        </w:rPr>
        <w:tab/>
      </w:r>
      <w:r w:rsidRPr="00BA5222">
        <w:rPr>
          <w:rFonts w:ascii="Verdana" w:hAnsi="Verdana"/>
          <w:b w:val="0"/>
          <w:sz w:val="18"/>
          <w:szCs w:val="18"/>
        </w:rPr>
        <w:tab/>
      </w:r>
      <w:r w:rsidRPr="00BA5222">
        <w:rPr>
          <w:rFonts w:ascii="Verdana" w:hAnsi="Verdana"/>
          <w:b w:val="0"/>
          <w:sz w:val="18"/>
          <w:szCs w:val="18"/>
        </w:rPr>
        <w:tab/>
      </w:r>
      <w:r w:rsidRPr="00BA5222">
        <w:rPr>
          <w:rFonts w:ascii="Verdana" w:hAnsi="Verdana"/>
          <w:b w:val="0"/>
          <w:sz w:val="18"/>
          <w:szCs w:val="18"/>
        </w:rPr>
        <w:tab/>
      </w:r>
      <w:r w:rsidRPr="00BA5222">
        <w:rPr>
          <w:rFonts w:ascii="Verdana" w:hAnsi="Verdana"/>
          <w:b w:val="0"/>
          <w:sz w:val="18"/>
          <w:szCs w:val="18"/>
        </w:rPr>
        <w:tab/>
      </w:r>
      <w:r w:rsidRPr="00BA5222">
        <w:rPr>
          <w:rFonts w:ascii="Verdana" w:hAnsi="Verdana"/>
          <w:sz w:val="18"/>
          <w:szCs w:val="18"/>
        </w:rPr>
        <w:t xml:space="preserve">Załącznik nr </w:t>
      </w:r>
      <w:r w:rsidR="00012286" w:rsidRPr="00BA5222">
        <w:rPr>
          <w:rFonts w:ascii="Verdana" w:hAnsi="Verdana"/>
          <w:sz w:val="18"/>
          <w:szCs w:val="18"/>
        </w:rPr>
        <w:t>1</w:t>
      </w:r>
    </w:p>
    <w:p w14:paraId="5AFE3214" w14:textId="77777777" w:rsidR="008D2AB8" w:rsidRPr="00BA522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4D422DF" w14:textId="77777777" w:rsidR="008D2AB8" w:rsidRPr="00BA522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>FORMULARZ OFERTY</w:t>
      </w:r>
    </w:p>
    <w:p w14:paraId="6A7DE979" w14:textId="682E515F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BA5222">
        <w:rPr>
          <w:rFonts w:ascii="Verdana" w:hAnsi="Verdana"/>
          <w:sz w:val="18"/>
          <w:szCs w:val="18"/>
        </w:rPr>
        <w:t>………………………………………………….</w:t>
      </w:r>
    </w:p>
    <w:p w14:paraId="7B72ACB5" w14:textId="17945D27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BA5222">
        <w:rPr>
          <w:rFonts w:ascii="Verdana" w:hAnsi="Verdana"/>
          <w:sz w:val="18"/>
          <w:szCs w:val="18"/>
        </w:rPr>
        <w:t>……………………………………………….</w:t>
      </w:r>
    </w:p>
    <w:p w14:paraId="79588F37" w14:textId="512C6F94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BA5222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557B2DBC" w14:textId="72549C69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BA5222">
        <w:rPr>
          <w:rFonts w:ascii="Verdana" w:hAnsi="Verdana"/>
          <w:sz w:val="18"/>
          <w:szCs w:val="18"/>
        </w:rPr>
        <w:t>.........</w:t>
      </w:r>
    </w:p>
    <w:p w14:paraId="71966FC4" w14:textId="215C643E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BA5222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334AB6AD" w14:textId="13A73E59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BA5222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544EEA15" w14:textId="40D40330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BA5222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7276FC4C" w14:textId="2A68B761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BA5222">
        <w:rPr>
          <w:rFonts w:ascii="Verdana" w:hAnsi="Verdana"/>
          <w:sz w:val="18"/>
          <w:szCs w:val="18"/>
        </w:rPr>
        <w:t>..........................................</w:t>
      </w:r>
    </w:p>
    <w:p w14:paraId="59B9D330" w14:textId="4D2BBEC1" w:rsidR="004C3EEF" w:rsidRPr="00BA5222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BA5222">
        <w:rPr>
          <w:rFonts w:ascii="Verdana" w:hAnsi="Verdana"/>
          <w:sz w:val="18"/>
          <w:szCs w:val="18"/>
        </w:rPr>
        <w:t>………………………………………………….</w:t>
      </w:r>
    </w:p>
    <w:p w14:paraId="48E7C1B6" w14:textId="77777777" w:rsidR="004C3EEF" w:rsidRPr="00BA5222" w:rsidRDefault="004C3EEF" w:rsidP="004C3EEF">
      <w:pPr>
        <w:spacing w:line="360" w:lineRule="auto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Do: Nazwa i siedziba Zamawiającego:</w:t>
      </w:r>
    </w:p>
    <w:p w14:paraId="7DFF44D2" w14:textId="77777777" w:rsidR="004C3EEF" w:rsidRPr="00BA5222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>Akademia Górniczo - Hutnicza</w:t>
      </w:r>
    </w:p>
    <w:p w14:paraId="45002719" w14:textId="77777777" w:rsidR="004C3EEF" w:rsidRPr="00BA5222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>im. Stanisława Staszica w Krakowie</w:t>
      </w:r>
    </w:p>
    <w:p w14:paraId="31E8B8D5" w14:textId="77777777" w:rsidR="004C3EEF" w:rsidRPr="00BA5222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807998C" w14:textId="77777777" w:rsidR="004C3EEF" w:rsidRPr="00BA5222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 xml:space="preserve">Al. Mickiewicza 30 </w:t>
      </w:r>
    </w:p>
    <w:p w14:paraId="669A655A" w14:textId="77777777" w:rsidR="004C3EEF" w:rsidRPr="00BA5222" w:rsidRDefault="004C3EEF" w:rsidP="004C3EEF">
      <w:pPr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 xml:space="preserve">30-059 Kraków,  </w:t>
      </w:r>
    </w:p>
    <w:p w14:paraId="4C2F1133" w14:textId="77777777" w:rsidR="004C3EEF" w:rsidRPr="00BA5222" w:rsidRDefault="004C3EEF" w:rsidP="004C3EEF">
      <w:pPr>
        <w:ind w:firstLine="3969"/>
        <w:rPr>
          <w:rFonts w:ascii="Verdana" w:hAnsi="Verdana"/>
          <w:b/>
          <w:sz w:val="18"/>
          <w:szCs w:val="18"/>
        </w:rPr>
      </w:pPr>
    </w:p>
    <w:p w14:paraId="44B3B3C2" w14:textId="40036F50" w:rsidR="004C3EEF" w:rsidRPr="00BA5222" w:rsidRDefault="004C3EEF" w:rsidP="004C3EE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E2807" w:rsidRPr="00BA5222">
        <w:rPr>
          <w:rFonts w:ascii="Verdana" w:hAnsi="Verdana"/>
          <w:b/>
          <w:sz w:val="18"/>
          <w:szCs w:val="18"/>
        </w:rPr>
        <w:t>wyposażenie laboratorium dydaktycznego dla WMN AGH w piec wysokotemperaturowy z wyposażeniem - DE-dzp.272-390/2</w:t>
      </w:r>
      <w:r w:rsidR="00BC4C6F" w:rsidRPr="00BA5222">
        <w:rPr>
          <w:rFonts w:ascii="Verdana" w:hAnsi="Verdana"/>
          <w:b/>
          <w:sz w:val="18"/>
          <w:szCs w:val="18"/>
        </w:rPr>
        <w:t>4</w:t>
      </w:r>
      <w:r w:rsidRPr="00BA5222">
        <w:rPr>
          <w:rFonts w:ascii="Verdana" w:hAnsi="Verdana"/>
          <w:b/>
          <w:sz w:val="18"/>
          <w:szCs w:val="18"/>
        </w:rPr>
        <w:t xml:space="preserve">, </w:t>
      </w:r>
      <w:r w:rsidRPr="00BA522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D03F856" w14:textId="77777777" w:rsidR="004C3EEF" w:rsidRPr="00BA5222" w:rsidRDefault="004C3EEF" w:rsidP="004C3EE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C5AD36E" w14:textId="7F4D5F83" w:rsidR="004C3EEF" w:rsidRPr="00BA5222" w:rsidRDefault="004C3EEF" w:rsidP="004C3EE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236E1B26" w14:textId="77777777" w:rsidR="004C3EEF" w:rsidRPr="00BA5222" w:rsidRDefault="004C3EEF" w:rsidP="004C3EE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21441C4" w14:textId="45105A84" w:rsidR="004C3EEF" w:rsidRPr="00BA5222" w:rsidRDefault="004C3EEF" w:rsidP="004C3EE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6E2BE88C" w14:textId="77777777" w:rsidR="004C3EEF" w:rsidRPr="00BA5222" w:rsidRDefault="004C3EEF" w:rsidP="004C3EE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58535BA" w14:textId="323706A4" w:rsidR="004C3EEF" w:rsidRPr="00BA5222" w:rsidRDefault="004C3EEF" w:rsidP="004C3EEF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26AE595" w14:textId="77777777" w:rsidR="004C3EEF" w:rsidRPr="00BA5222" w:rsidRDefault="004C3EEF" w:rsidP="004C3EE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9F643C5" w14:textId="77777777" w:rsidR="004C3EEF" w:rsidRPr="00BA5222" w:rsidRDefault="004C3EEF" w:rsidP="004C3EEF">
      <w:pPr>
        <w:pStyle w:val="Tekstpodstawowy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792B0B6" w14:textId="0B82B566" w:rsidR="004C3EEF" w:rsidRPr="00BA5222" w:rsidRDefault="004C3EEF" w:rsidP="004C3EEF">
      <w:pPr>
        <w:pStyle w:val="Tekstpodstawowy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 xml:space="preserve">Producent/model zaoferowanego </w:t>
      </w:r>
      <w:r w:rsidR="007E2807" w:rsidRPr="00BA5222">
        <w:rPr>
          <w:rFonts w:ascii="Verdana" w:hAnsi="Verdana"/>
          <w:sz w:val="18"/>
          <w:szCs w:val="18"/>
        </w:rPr>
        <w:t>pieca wysokotemperaturowego</w:t>
      </w:r>
      <w:r w:rsidRPr="00BA5222">
        <w:rPr>
          <w:rFonts w:ascii="Verdana" w:hAnsi="Verdana"/>
          <w:sz w:val="18"/>
          <w:szCs w:val="18"/>
        </w:rPr>
        <w:t xml:space="preserve">: </w:t>
      </w:r>
      <w:r w:rsidRPr="00BA5222">
        <w:rPr>
          <w:rFonts w:ascii="Verdana" w:hAnsi="Verdana"/>
          <w:b w:val="0"/>
          <w:sz w:val="18"/>
          <w:szCs w:val="18"/>
        </w:rPr>
        <w:t>…………………………………</w:t>
      </w:r>
    </w:p>
    <w:p w14:paraId="31922649" w14:textId="0D400124" w:rsidR="004C3EEF" w:rsidRPr="00BA5222" w:rsidRDefault="004C3EEF" w:rsidP="004C3EE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 xml:space="preserve">Termin realizacji umowy: </w:t>
      </w:r>
      <w:r w:rsidRPr="00BA5222">
        <w:rPr>
          <w:rFonts w:ascii="Verdana" w:hAnsi="Verdana"/>
          <w:b/>
          <w:bCs/>
          <w:sz w:val="18"/>
          <w:szCs w:val="18"/>
        </w:rPr>
        <w:t xml:space="preserve">………… dni </w:t>
      </w:r>
      <w:r w:rsidR="003918B8" w:rsidRPr="00BA5222">
        <w:rPr>
          <w:rFonts w:ascii="Verdana" w:hAnsi="Verdana"/>
          <w:b/>
          <w:bCs/>
          <w:sz w:val="18"/>
          <w:szCs w:val="18"/>
        </w:rPr>
        <w:t xml:space="preserve">roboczych </w:t>
      </w:r>
      <w:r w:rsidRPr="00BA5222">
        <w:rPr>
          <w:rFonts w:ascii="Verdana" w:hAnsi="Verdana"/>
          <w:b/>
          <w:bCs/>
          <w:sz w:val="18"/>
          <w:szCs w:val="18"/>
        </w:rPr>
        <w:t>od daty podpisania umowy</w:t>
      </w:r>
      <w:r w:rsidR="00BA5222">
        <w:rPr>
          <w:rFonts w:ascii="Verdana" w:hAnsi="Verdana"/>
          <w:b/>
          <w:bCs/>
          <w:sz w:val="18"/>
          <w:szCs w:val="18"/>
        </w:rPr>
        <w:t xml:space="preserve"> </w:t>
      </w:r>
      <w:r w:rsidRPr="00BA5222">
        <w:rPr>
          <w:rFonts w:ascii="Verdana" w:hAnsi="Verdana"/>
          <w:sz w:val="18"/>
          <w:szCs w:val="18"/>
          <w:highlight w:val="yellow"/>
        </w:rPr>
        <w:t>(</w:t>
      </w:r>
      <w:r w:rsidRPr="00BA522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ED39523" w14:textId="1BCA2767" w:rsidR="004C3EEF" w:rsidRPr="00BA5222" w:rsidRDefault="004C3EEF" w:rsidP="004C3EEF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BA5222">
        <w:rPr>
          <w:rFonts w:ascii="Verdana" w:hAnsi="Verdana"/>
          <w:b/>
          <w:sz w:val="18"/>
          <w:szCs w:val="18"/>
        </w:rPr>
        <w:t>Okres udzielonej gwarancji wynosi:</w:t>
      </w:r>
      <w:r w:rsidRPr="00BA5222">
        <w:rPr>
          <w:rFonts w:ascii="Verdana" w:hAnsi="Verdana"/>
          <w:sz w:val="18"/>
          <w:szCs w:val="18"/>
        </w:rPr>
        <w:t xml:space="preserve"> </w:t>
      </w:r>
      <w:r w:rsidRPr="00BA5222">
        <w:rPr>
          <w:rFonts w:ascii="Verdana" w:hAnsi="Verdana"/>
          <w:b/>
          <w:bCs/>
          <w:sz w:val="18"/>
          <w:szCs w:val="18"/>
        </w:rPr>
        <w:t>………… miesięcy</w:t>
      </w:r>
      <w:r w:rsidRPr="00BA5222">
        <w:rPr>
          <w:rFonts w:ascii="Verdana" w:hAnsi="Verdana"/>
          <w:sz w:val="18"/>
          <w:szCs w:val="18"/>
        </w:rPr>
        <w:t xml:space="preserve"> </w:t>
      </w:r>
      <w:r w:rsidRPr="00BA5222">
        <w:rPr>
          <w:rFonts w:ascii="Verdana" w:hAnsi="Verdana"/>
          <w:sz w:val="18"/>
          <w:szCs w:val="18"/>
          <w:highlight w:val="yellow"/>
        </w:rPr>
        <w:t>(</w:t>
      </w:r>
      <w:r w:rsidRPr="00BA522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AEB9C61" w14:textId="541B6EC0" w:rsidR="005338EA" w:rsidRPr="00BA5222" w:rsidRDefault="005338EA" w:rsidP="005338EA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BA5222">
        <w:rPr>
          <w:rFonts w:ascii="Verdana" w:hAnsi="Verdana"/>
          <w:bCs/>
          <w:iCs/>
          <w:sz w:val="18"/>
          <w:szCs w:val="18"/>
        </w:rPr>
        <w:t>* W przypadku nie podania okresu gwarancji, Zamawiający przyjmie minimalny okres gwarancji.</w:t>
      </w:r>
    </w:p>
    <w:p w14:paraId="260D38A8" w14:textId="77777777" w:rsidR="004C3EEF" w:rsidRPr="00BA5222" w:rsidRDefault="004C3EEF" w:rsidP="004C3EEF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A5222">
        <w:rPr>
          <w:rFonts w:ascii="Verdana" w:hAnsi="Verdana"/>
          <w:b/>
          <w:sz w:val="18"/>
          <w:szCs w:val="18"/>
        </w:rPr>
        <w:t xml:space="preserve"> TAK/NIE</w:t>
      </w:r>
    </w:p>
    <w:p w14:paraId="64434FCF" w14:textId="77777777" w:rsidR="004C3EEF" w:rsidRPr="00BA5222" w:rsidRDefault="004C3EEF" w:rsidP="004C3EE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 xml:space="preserve">Termin płatności: </w:t>
      </w:r>
      <w:r w:rsidRPr="00BA5222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5599CAF" w14:textId="77777777" w:rsidR="004C3EEF" w:rsidRPr="00BA5222" w:rsidRDefault="004C3EEF" w:rsidP="004C3EEF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br w:type="page"/>
      </w:r>
      <w:r w:rsidRPr="00BA5222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9DC88F0" w14:textId="77777777" w:rsidR="004C3EEF" w:rsidRPr="00BA5222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A522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C7E5532" w14:textId="1FE159A1" w:rsidR="004C3EEF" w:rsidRPr="00BA5222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A522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BA5222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BA5222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BA5222">
        <w:rPr>
          <w:rFonts w:ascii="Verdana" w:hAnsi="Verdana"/>
          <w:color w:val="000000"/>
          <w:sz w:val="18"/>
          <w:szCs w:val="18"/>
        </w:rPr>
        <w:t xml:space="preserve"> i</w:t>
      </w:r>
      <w:r w:rsidR="00BA5222">
        <w:rPr>
          <w:rFonts w:ascii="Verdana" w:hAnsi="Verdana"/>
          <w:color w:val="000000"/>
          <w:sz w:val="18"/>
          <w:szCs w:val="18"/>
        </w:rPr>
        <w:t xml:space="preserve"> </w:t>
      </w:r>
      <w:r w:rsidRPr="00BA5222">
        <w:rPr>
          <w:rFonts w:ascii="Verdana" w:hAnsi="Verdana"/>
          <w:color w:val="000000"/>
          <w:sz w:val="18"/>
          <w:szCs w:val="18"/>
        </w:rPr>
        <w:t>nie wnosimy do nich żadnych zastrzeżeń.</w:t>
      </w:r>
    </w:p>
    <w:p w14:paraId="15976297" w14:textId="77777777" w:rsidR="004C3EEF" w:rsidRPr="00BA5222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AE0568" w14:textId="77777777" w:rsidR="004C3EEF" w:rsidRPr="00BA5222" w:rsidRDefault="004C3EEF" w:rsidP="004C3EE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A522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125CB9" w14:textId="77777777" w:rsidR="004C3EEF" w:rsidRPr="00BA5222" w:rsidRDefault="004C3EEF" w:rsidP="004C3EE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A522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7BD515" w14:textId="77777777" w:rsidR="004C3EEF" w:rsidRPr="00BA5222" w:rsidRDefault="004C3EEF" w:rsidP="004C3EE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3EEF" w:rsidRPr="00BA5222" w14:paraId="098227FE" w14:textId="77777777" w:rsidTr="00BA569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A8974" w14:textId="77777777" w:rsidR="004C3EEF" w:rsidRPr="00BA5222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A522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806AD" w14:textId="77777777" w:rsidR="004C3EEF" w:rsidRPr="00BA5222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A522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CD4E506" w14:textId="77777777" w:rsidR="004C3EEF" w:rsidRPr="00BA5222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A522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310A4" w14:textId="77777777" w:rsidR="004C3EEF" w:rsidRPr="00BA5222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A5222">
              <w:rPr>
                <w:rFonts w:ascii="Verdana" w:hAnsi="Verdana"/>
                <w:sz w:val="18"/>
                <w:szCs w:val="18"/>
              </w:rPr>
              <w:t>Nazwa podwykonawcy</w:t>
            </w:r>
            <w:r w:rsidRPr="00BA522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C3EEF" w:rsidRPr="00BA5222" w14:paraId="4D8DE485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4E887" w14:textId="77777777" w:rsidR="004C3EEF" w:rsidRPr="00BA5222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97828" w14:textId="77777777" w:rsidR="004C3EEF" w:rsidRPr="00BA5222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36CB3" w14:textId="77777777" w:rsidR="004C3EEF" w:rsidRPr="00BA5222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C3EEF" w:rsidRPr="00BA5222" w14:paraId="642FF289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4A5D2" w14:textId="77777777" w:rsidR="004C3EEF" w:rsidRPr="00BA5222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4B86" w14:textId="77777777" w:rsidR="004C3EEF" w:rsidRPr="00BA5222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00C2D" w14:textId="77777777" w:rsidR="004C3EEF" w:rsidRPr="00BA5222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E7869F5" w14:textId="77777777" w:rsidR="004C3EEF" w:rsidRPr="00BA5222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59CF8" w14:textId="54AF86F9" w:rsidR="004C3EEF" w:rsidRPr="00BA5222" w:rsidRDefault="004C3EEF" w:rsidP="004C3EEF">
      <w:pPr>
        <w:pStyle w:val="Nagwek1"/>
        <w:rPr>
          <w:rFonts w:ascii="Verdana" w:hAnsi="Verdana" w:cs="Times New Roman"/>
          <w:sz w:val="18"/>
          <w:szCs w:val="18"/>
        </w:rPr>
      </w:pPr>
      <w:r w:rsidRPr="00BA5222">
        <w:rPr>
          <w:rFonts w:ascii="Verdana" w:hAnsi="Verdana" w:cs="Times New Roman"/>
          <w:sz w:val="18"/>
          <w:szCs w:val="18"/>
        </w:rPr>
        <w:tab/>
        <w:t>Imię i Nazwisko</w:t>
      </w:r>
      <w:r w:rsidRPr="00BA5222">
        <w:rPr>
          <w:rFonts w:ascii="Verdana" w:hAnsi="Verdana" w:cs="Times New Roman"/>
          <w:sz w:val="18"/>
          <w:szCs w:val="18"/>
        </w:rPr>
        <w:tab/>
      </w:r>
      <w:r w:rsidRPr="00BA5222">
        <w:rPr>
          <w:rFonts w:ascii="Verdana" w:hAnsi="Verdana" w:cs="Times New Roman"/>
          <w:sz w:val="18"/>
          <w:szCs w:val="18"/>
        </w:rPr>
        <w:tab/>
      </w:r>
      <w:r w:rsidRPr="00BA5222">
        <w:rPr>
          <w:rFonts w:ascii="Verdana" w:hAnsi="Verdana" w:cs="Times New Roman"/>
          <w:sz w:val="18"/>
          <w:szCs w:val="18"/>
        </w:rPr>
        <w:tab/>
      </w:r>
      <w:r w:rsidRPr="00BA5222">
        <w:rPr>
          <w:rFonts w:ascii="Verdana" w:hAnsi="Verdana" w:cs="Times New Roman"/>
          <w:sz w:val="18"/>
          <w:szCs w:val="18"/>
        </w:rPr>
        <w:tab/>
      </w:r>
      <w:r w:rsidRPr="00BA5222">
        <w:rPr>
          <w:rFonts w:ascii="Verdana" w:hAnsi="Verdana" w:cs="Times New Roman"/>
          <w:sz w:val="18"/>
          <w:szCs w:val="18"/>
        </w:rPr>
        <w:tab/>
      </w:r>
      <w:r w:rsidRPr="00BA5222">
        <w:rPr>
          <w:rFonts w:ascii="Verdana" w:hAnsi="Verdana" w:cs="Times New Roman"/>
          <w:sz w:val="18"/>
          <w:szCs w:val="18"/>
        </w:rPr>
        <w:tab/>
      </w:r>
      <w:r w:rsidRPr="00BA5222">
        <w:rPr>
          <w:rFonts w:ascii="Verdana" w:hAnsi="Verdana" w:cs="Times New Roman"/>
          <w:sz w:val="18"/>
          <w:szCs w:val="18"/>
        </w:rPr>
        <w:tab/>
      </w:r>
    </w:p>
    <w:p w14:paraId="7CE39C13" w14:textId="77777777" w:rsidR="004C3EEF" w:rsidRPr="00BA5222" w:rsidRDefault="004C3EEF" w:rsidP="004C3EE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2E777C4" w14:textId="1ED10B69" w:rsidR="004C3EEF" w:rsidRPr="00BA5222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A5222">
        <w:rPr>
          <w:rFonts w:ascii="Verdana" w:hAnsi="Verdana"/>
          <w:sz w:val="18"/>
          <w:szCs w:val="18"/>
        </w:rPr>
        <w:tab/>
      </w:r>
      <w:r w:rsidRPr="00BA5222">
        <w:rPr>
          <w:rFonts w:ascii="Verdana" w:hAnsi="Verdana"/>
          <w:sz w:val="18"/>
          <w:szCs w:val="18"/>
        </w:rPr>
        <w:tab/>
        <w:t xml:space="preserve"> </w:t>
      </w:r>
    </w:p>
    <w:p w14:paraId="44EA8593" w14:textId="77777777" w:rsidR="004C3EEF" w:rsidRPr="00BA5222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133D67" w14:textId="6CD9D166" w:rsidR="004C3EEF" w:rsidRPr="00BA5222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A5222">
        <w:rPr>
          <w:rFonts w:ascii="Verdana" w:hAnsi="Verdana"/>
          <w:sz w:val="18"/>
          <w:szCs w:val="18"/>
        </w:rPr>
        <w:tab/>
      </w:r>
      <w:r w:rsidRPr="00BA5222">
        <w:rPr>
          <w:rFonts w:ascii="Verdana" w:hAnsi="Verdana"/>
          <w:sz w:val="18"/>
          <w:szCs w:val="18"/>
        </w:rPr>
        <w:tab/>
        <w:t xml:space="preserve"> </w:t>
      </w:r>
    </w:p>
    <w:p w14:paraId="212792EE" w14:textId="77777777" w:rsidR="004C3EEF" w:rsidRPr="00BA5222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63C6757" w14:textId="77777777" w:rsidR="004C3EEF" w:rsidRPr="00BA5222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A5222">
        <w:rPr>
          <w:rFonts w:ascii="Verdana" w:hAnsi="Verdana"/>
          <w:sz w:val="18"/>
          <w:szCs w:val="18"/>
        </w:rPr>
        <w:t>ych</w:t>
      </w:r>
      <w:proofErr w:type="spellEnd"/>
      <w:r w:rsidRPr="00BA5222">
        <w:rPr>
          <w:rFonts w:ascii="Verdana" w:hAnsi="Verdana"/>
          <w:sz w:val="18"/>
          <w:szCs w:val="18"/>
        </w:rPr>
        <w:t>) dokumentu(ów)</w:t>
      </w:r>
    </w:p>
    <w:p w14:paraId="565534E5" w14:textId="77777777" w:rsidR="004C3EEF" w:rsidRPr="00BA5222" w:rsidRDefault="004C3EEF" w:rsidP="004C3EEF">
      <w:pPr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DB0930" w14:textId="77777777" w:rsidR="004C3EEF" w:rsidRPr="00BA5222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załącznikami do niniejszej oferty są:</w:t>
      </w:r>
    </w:p>
    <w:p w14:paraId="76FC41AA" w14:textId="77777777" w:rsidR="004C3EEF" w:rsidRPr="00BA5222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6FFEAF" w14:textId="77777777" w:rsidR="004C3EEF" w:rsidRPr="00BA5222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18A5704" w14:textId="1EFCDD85" w:rsidR="004C3EEF" w:rsidRPr="00BA5222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43390D51" w14:textId="77777777" w:rsidR="004C3EEF" w:rsidRPr="00BA5222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EC0C698" w14:textId="77777777" w:rsidR="004C3EEF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A522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86413F7" w14:textId="77777777" w:rsidR="00BA5222" w:rsidRPr="00BA5222" w:rsidRDefault="00BA5222" w:rsidP="00BA5222">
      <w:pPr>
        <w:spacing w:line="360" w:lineRule="auto"/>
        <w:ind w:left="1080"/>
        <w:jc w:val="both"/>
        <w:rPr>
          <w:rFonts w:ascii="Verdana" w:hAnsi="Verdana"/>
          <w:sz w:val="18"/>
          <w:szCs w:val="18"/>
        </w:rPr>
      </w:pPr>
    </w:p>
    <w:p w14:paraId="448FC42F" w14:textId="77777777" w:rsidR="004C3EEF" w:rsidRPr="00BA5222" w:rsidRDefault="004C3EEF" w:rsidP="004C3EEF">
      <w:pPr>
        <w:jc w:val="both"/>
        <w:rPr>
          <w:rFonts w:ascii="Verdana" w:hAnsi="Verdana"/>
          <w:sz w:val="18"/>
          <w:szCs w:val="18"/>
        </w:rPr>
      </w:pPr>
    </w:p>
    <w:p w14:paraId="5A66086D" w14:textId="77777777" w:rsidR="004C3EEF" w:rsidRPr="00BA5222" w:rsidRDefault="004C3EEF" w:rsidP="004C3EE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BA522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BA522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A522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BA522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A522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BA522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A522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A5222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94ABDA6" w14:textId="77777777" w:rsidR="008D2AB8" w:rsidRPr="00BA522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sectPr w:rsidR="008D2AB8" w:rsidRPr="00BA52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E3CB0" w14:textId="77777777" w:rsidR="00901143" w:rsidRDefault="00901143">
      <w:r>
        <w:separator/>
      </w:r>
    </w:p>
  </w:endnote>
  <w:endnote w:type="continuationSeparator" w:id="0">
    <w:p w14:paraId="446ED7AF" w14:textId="77777777" w:rsidR="00901143" w:rsidRDefault="0090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BBAB6" w14:textId="77777777" w:rsidR="00FD427F" w:rsidRDefault="00FD42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FC3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03680" w14:textId="77777777" w:rsidR="00FD427F" w:rsidRDefault="00FD42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FAC034" w14:textId="77777777" w:rsidR="00901143" w:rsidRDefault="00901143">
      <w:r>
        <w:separator/>
      </w:r>
    </w:p>
  </w:footnote>
  <w:footnote w:type="continuationSeparator" w:id="0">
    <w:p w14:paraId="770C0959" w14:textId="77777777" w:rsidR="00901143" w:rsidRDefault="00901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27495" w14:textId="77777777" w:rsidR="00FD427F" w:rsidRDefault="00FD4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3256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B68A4" w14:textId="77777777" w:rsidR="00FD427F" w:rsidRDefault="00FD4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2C134A"/>
    <w:multiLevelType w:val="hybridMultilevel"/>
    <w:tmpl w:val="316EA60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4733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6156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5929991">
    <w:abstractNumId w:val="0"/>
  </w:num>
  <w:num w:numId="4" w16cid:durableId="351691801">
    <w:abstractNumId w:val="2"/>
  </w:num>
  <w:num w:numId="5" w16cid:durableId="18783484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143"/>
    <w:rsid w:val="00012286"/>
    <w:rsid w:val="000227A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62CB"/>
    <w:rsid w:val="002D1A00"/>
    <w:rsid w:val="002D1FF3"/>
    <w:rsid w:val="00315A4A"/>
    <w:rsid w:val="003918B8"/>
    <w:rsid w:val="004B7300"/>
    <w:rsid w:val="004C3EEF"/>
    <w:rsid w:val="004C6753"/>
    <w:rsid w:val="005338E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2807"/>
    <w:rsid w:val="00833933"/>
    <w:rsid w:val="00853083"/>
    <w:rsid w:val="008B2F0C"/>
    <w:rsid w:val="008B4928"/>
    <w:rsid w:val="008D2AB8"/>
    <w:rsid w:val="008F1C66"/>
    <w:rsid w:val="00901143"/>
    <w:rsid w:val="00970FE4"/>
    <w:rsid w:val="009C1DC5"/>
    <w:rsid w:val="00A0022B"/>
    <w:rsid w:val="00A346FE"/>
    <w:rsid w:val="00A47B4D"/>
    <w:rsid w:val="00A83018"/>
    <w:rsid w:val="00B774DC"/>
    <w:rsid w:val="00BA5222"/>
    <w:rsid w:val="00BC4C6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427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25409"/>
  <w15:chartTrackingRefBased/>
  <w15:docId w15:val="{7043A109-3971-4AEF-84DD-5AC1FAD8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49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527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2024-07-19T06:58:00Z</dcterms:created>
  <dcterms:modified xsi:type="dcterms:W3CDTF">2024-07-19T07:12:00Z</dcterms:modified>
</cp:coreProperties>
</file>