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BCC01" w14:textId="5E742557" w:rsidR="008D2AB8" w:rsidRPr="0039633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b w:val="0"/>
          <w:sz w:val="18"/>
          <w:szCs w:val="18"/>
        </w:rPr>
        <w:tab/>
      </w:r>
      <w:r w:rsidRPr="00396331">
        <w:rPr>
          <w:rFonts w:ascii="Verdana" w:hAnsi="Verdana"/>
          <w:b w:val="0"/>
          <w:sz w:val="18"/>
          <w:szCs w:val="18"/>
        </w:rPr>
        <w:tab/>
      </w:r>
      <w:r w:rsidRPr="00396331">
        <w:rPr>
          <w:rFonts w:ascii="Verdana" w:hAnsi="Verdana"/>
          <w:b w:val="0"/>
          <w:sz w:val="18"/>
          <w:szCs w:val="18"/>
        </w:rPr>
        <w:tab/>
      </w:r>
      <w:r w:rsidRPr="00396331">
        <w:rPr>
          <w:rFonts w:ascii="Verdana" w:hAnsi="Verdana"/>
          <w:b w:val="0"/>
          <w:sz w:val="18"/>
          <w:szCs w:val="18"/>
        </w:rPr>
        <w:tab/>
      </w:r>
      <w:r w:rsidRPr="00396331">
        <w:rPr>
          <w:rFonts w:ascii="Verdana" w:hAnsi="Verdana"/>
          <w:b w:val="0"/>
          <w:sz w:val="18"/>
          <w:szCs w:val="18"/>
        </w:rPr>
        <w:tab/>
      </w:r>
      <w:r w:rsidRPr="00396331">
        <w:rPr>
          <w:rFonts w:ascii="Verdana" w:hAnsi="Verdana"/>
          <w:b w:val="0"/>
          <w:sz w:val="18"/>
          <w:szCs w:val="18"/>
        </w:rPr>
        <w:tab/>
      </w:r>
      <w:r w:rsidRPr="00396331">
        <w:rPr>
          <w:rFonts w:ascii="Verdana" w:hAnsi="Verdana"/>
          <w:b w:val="0"/>
          <w:sz w:val="18"/>
          <w:szCs w:val="18"/>
        </w:rPr>
        <w:tab/>
      </w:r>
      <w:r w:rsidRPr="00396331">
        <w:rPr>
          <w:rFonts w:ascii="Verdana" w:hAnsi="Verdana"/>
          <w:sz w:val="18"/>
          <w:szCs w:val="18"/>
        </w:rPr>
        <w:t xml:space="preserve">Załącznik nr </w:t>
      </w:r>
      <w:r w:rsidR="00012286" w:rsidRPr="00396331">
        <w:rPr>
          <w:rFonts w:ascii="Verdana" w:hAnsi="Verdana"/>
          <w:sz w:val="18"/>
          <w:szCs w:val="18"/>
        </w:rPr>
        <w:t>1</w:t>
      </w:r>
    </w:p>
    <w:p w14:paraId="5AFE3214" w14:textId="77777777" w:rsidR="008D2AB8" w:rsidRPr="0039633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4D422DF" w14:textId="77777777" w:rsidR="008D2AB8" w:rsidRPr="0039633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96331">
        <w:rPr>
          <w:rFonts w:ascii="Verdana" w:hAnsi="Verdana"/>
          <w:b/>
          <w:sz w:val="18"/>
          <w:szCs w:val="18"/>
        </w:rPr>
        <w:t>FORMULARZ OFERTY</w:t>
      </w:r>
    </w:p>
    <w:p w14:paraId="6A7DE979" w14:textId="44C181CE" w:rsidR="004C3EEF" w:rsidRPr="00396331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933D66" w:rsidRPr="00396331">
        <w:rPr>
          <w:rFonts w:ascii="Verdana" w:hAnsi="Verdana"/>
          <w:sz w:val="18"/>
          <w:szCs w:val="18"/>
        </w:rPr>
        <w:t>………………………………………………….</w:t>
      </w:r>
    </w:p>
    <w:p w14:paraId="7B72ACB5" w14:textId="16DEDC17" w:rsidR="004C3EEF" w:rsidRPr="00396331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933D66" w:rsidRPr="00396331">
        <w:rPr>
          <w:rFonts w:ascii="Verdana" w:hAnsi="Verdana"/>
          <w:sz w:val="18"/>
          <w:szCs w:val="18"/>
        </w:rPr>
        <w:t>……………………………………………….</w:t>
      </w:r>
    </w:p>
    <w:p w14:paraId="79588F37" w14:textId="671341FA" w:rsidR="004C3EEF" w:rsidRPr="00396331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933D66" w:rsidRPr="00396331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57B2DBC" w14:textId="1713EE3E" w:rsidR="004C3EEF" w:rsidRPr="00396331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933D66" w:rsidRPr="00396331">
        <w:rPr>
          <w:rFonts w:ascii="Verdana" w:hAnsi="Verdana"/>
          <w:sz w:val="18"/>
          <w:szCs w:val="18"/>
        </w:rPr>
        <w:t>..........</w:t>
      </w:r>
    </w:p>
    <w:p w14:paraId="71966FC4" w14:textId="707892BE" w:rsidR="004C3EEF" w:rsidRPr="00396331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933D66" w:rsidRPr="00396331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334AB6AD" w14:textId="1799EA3E" w:rsidR="004C3EEF" w:rsidRPr="00396331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933D66" w:rsidRPr="00396331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544EEA15" w14:textId="714AF95E" w:rsidR="004C3EEF" w:rsidRPr="00396331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933D66" w:rsidRPr="00396331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7276FC4C" w14:textId="2C278BB8" w:rsidR="004C3EEF" w:rsidRPr="00396331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933D66" w:rsidRPr="00396331">
        <w:rPr>
          <w:rFonts w:ascii="Verdana" w:hAnsi="Verdana"/>
          <w:sz w:val="18"/>
          <w:szCs w:val="18"/>
        </w:rPr>
        <w:t>..........................................</w:t>
      </w:r>
    </w:p>
    <w:p w14:paraId="59B9D330" w14:textId="14BFB6E8" w:rsidR="004C3EEF" w:rsidRPr="00396331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933D66" w:rsidRPr="00396331">
        <w:rPr>
          <w:rFonts w:ascii="Verdana" w:hAnsi="Verdana"/>
          <w:sz w:val="18"/>
          <w:szCs w:val="18"/>
        </w:rPr>
        <w:t>………………………………………………….</w:t>
      </w:r>
    </w:p>
    <w:p w14:paraId="48E7C1B6" w14:textId="77777777" w:rsidR="004C3EEF" w:rsidRPr="00396331" w:rsidRDefault="004C3EEF" w:rsidP="004C3EEF">
      <w:pPr>
        <w:spacing w:line="360" w:lineRule="auto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Do: Nazwa i siedziba Zamawiającego:</w:t>
      </w:r>
    </w:p>
    <w:p w14:paraId="7DFF44D2" w14:textId="77777777" w:rsidR="004C3EEF" w:rsidRPr="00396331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396331">
        <w:rPr>
          <w:rFonts w:ascii="Verdana" w:hAnsi="Verdana"/>
          <w:b/>
          <w:sz w:val="18"/>
          <w:szCs w:val="18"/>
        </w:rPr>
        <w:t>Akademia Górniczo - Hutnicza</w:t>
      </w:r>
    </w:p>
    <w:p w14:paraId="45002719" w14:textId="77777777" w:rsidR="004C3EEF" w:rsidRPr="00396331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396331">
        <w:rPr>
          <w:rFonts w:ascii="Verdana" w:hAnsi="Verdana"/>
          <w:b/>
          <w:sz w:val="18"/>
          <w:szCs w:val="18"/>
        </w:rPr>
        <w:t>im. Stanisława Staszica w Krakowie</w:t>
      </w:r>
    </w:p>
    <w:p w14:paraId="31E8B8D5" w14:textId="77777777" w:rsidR="004C3EEF" w:rsidRPr="00396331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396331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807998C" w14:textId="77777777" w:rsidR="004C3EEF" w:rsidRPr="00396331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396331">
        <w:rPr>
          <w:rFonts w:ascii="Verdana" w:hAnsi="Verdana"/>
          <w:b/>
          <w:sz w:val="18"/>
          <w:szCs w:val="18"/>
        </w:rPr>
        <w:t xml:space="preserve">Al. Mickiewicza 30 </w:t>
      </w:r>
    </w:p>
    <w:p w14:paraId="669A655A" w14:textId="77777777" w:rsidR="004C3EEF" w:rsidRPr="00396331" w:rsidRDefault="004C3EEF" w:rsidP="004C3EEF">
      <w:pPr>
        <w:rPr>
          <w:rFonts w:ascii="Verdana" w:hAnsi="Verdana"/>
          <w:b/>
          <w:sz w:val="18"/>
          <w:szCs w:val="18"/>
        </w:rPr>
      </w:pPr>
      <w:r w:rsidRPr="00396331">
        <w:rPr>
          <w:rFonts w:ascii="Verdana" w:hAnsi="Verdana"/>
          <w:b/>
          <w:sz w:val="18"/>
          <w:szCs w:val="18"/>
        </w:rPr>
        <w:t xml:space="preserve">30-059 Kraków,  </w:t>
      </w:r>
    </w:p>
    <w:p w14:paraId="4C2F1133" w14:textId="77777777" w:rsidR="004C3EEF" w:rsidRPr="00396331" w:rsidRDefault="004C3EEF" w:rsidP="004C3EEF">
      <w:pPr>
        <w:ind w:firstLine="3969"/>
        <w:rPr>
          <w:rFonts w:ascii="Verdana" w:hAnsi="Verdana"/>
          <w:b/>
          <w:sz w:val="18"/>
          <w:szCs w:val="18"/>
        </w:rPr>
      </w:pPr>
    </w:p>
    <w:p w14:paraId="44B3B3C2" w14:textId="2406D948" w:rsidR="004C3EEF" w:rsidRPr="00396331" w:rsidRDefault="004C3EEF" w:rsidP="004C3EE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07FD2" w:rsidRPr="00396331">
        <w:rPr>
          <w:rFonts w:ascii="Verdana" w:hAnsi="Verdana"/>
          <w:b/>
          <w:sz w:val="18"/>
          <w:szCs w:val="18"/>
        </w:rPr>
        <w:t xml:space="preserve">dostawa 500 szt. subskrypcji O365 A3 dla platformy Microsoft 365 (nazwa producenta: O365 A3 </w:t>
      </w:r>
      <w:proofErr w:type="spellStart"/>
      <w:r w:rsidR="00A07FD2" w:rsidRPr="00396331">
        <w:rPr>
          <w:rFonts w:ascii="Verdana" w:hAnsi="Verdana"/>
          <w:b/>
          <w:sz w:val="18"/>
          <w:szCs w:val="18"/>
        </w:rPr>
        <w:t>Edu</w:t>
      </w:r>
      <w:proofErr w:type="spellEnd"/>
      <w:r w:rsidR="00A07FD2" w:rsidRPr="00396331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A07FD2" w:rsidRPr="00396331">
        <w:rPr>
          <w:rFonts w:ascii="Verdana" w:hAnsi="Verdana"/>
          <w:b/>
          <w:sz w:val="18"/>
          <w:szCs w:val="18"/>
        </w:rPr>
        <w:t>Sub</w:t>
      </w:r>
      <w:proofErr w:type="spellEnd"/>
      <w:r w:rsidR="00A07FD2" w:rsidRPr="00396331">
        <w:rPr>
          <w:rFonts w:ascii="Verdana" w:hAnsi="Verdana"/>
          <w:b/>
          <w:sz w:val="18"/>
          <w:szCs w:val="18"/>
        </w:rPr>
        <w:t xml:space="preserve"> Per User) </w:t>
      </w:r>
      <w:r w:rsidR="003873FE" w:rsidRPr="00396331">
        <w:rPr>
          <w:rFonts w:ascii="Verdana" w:hAnsi="Verdana"/>
          <w:b/>
          <w:sz w:val="18"/>
          <w:szCs w:val="18"/>
        </w:rPr>
        <w:t xml:space="preserve">lub równoważnej </w:t>
      </w:r>
      <w:r w:rsidR="00A07FD2" w:rsidRPr="00396331">
        <w:rPr>
          <w:rFonts w:ascii="Verdana" w:hAnsi="Verdana"/>
          <w:b/>
          <w:sz w:val="18"/>
          <w:szCs w:val="18"/>
        </w:rPr>
        <w:t>z okresem ważności do końca trwania obecnie posiadanej subskrypcji AGH w Krakowie tj. do dnia 30.11.2025 r. - DE-dzp.272-394/24</w:t>
      </w:r>
      <w:r w:rsidRPr="00396331">
        <w:rPr>
          <w:rFonts w:ascii="Verdana" w:hAnsi="Verdana"/>
          <w:b/>
          <w:sz w:val="18"/>
          <w:szCs w:val="18"/>
        </w:rPr>
        <w:t xml:space="preserve">, </w:t>
      </w:r>
      <w:r w:rsidRPr="0039633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D03F856" w14:textId="77777777" w:rsidR="004C3EEF" w:rsidRPr="00396331" w:rsidRDefault="004C3EEF" w:rsidP="004C3EEF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C5AD36E" w14:textId="7F4D5F83" w:rsidR="004C3EEF" w:rsidRPr="00396331" w:rsidRDefault="004C3EEF" w:rsidP="004C3EE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96331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236E1B26" w14:textId="77777777" w:rsidR="004C3EEF" w:rsidRPr="00396331" w:rsidRDefault="004C3EEF" w:rsidP="004C3EE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21441C4" w14:textId="45105A84" w:rsidR="004C3EEF" w:rsidRPr="00396331" w:rsidRDefault="004C3EEF" w:rsidP="004C3EE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96331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6E2BE88C" w14:textId="77777777" w:rsidR="004C3EEF" w:rsidRPr="00396331" w:rsidRDefault="004C3EEF" w:rsidP="004C3EEF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58535BA" w14:textId="3A06DFA0" w:rsidR="004C3EEF" w:rsidRPr="00396331" w:rsidRDefault="004C3EEF" w:rsidP="004C3EEF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26AE595" w14:textId="77777777" w:rsidR="004C3EEF" w:rsidRPr="00396331" w:rsidRDefault="004C3EEF" w:rsidP="004C3EEF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9F643C5" w14:textId="77777777" w:rsidR="004C3EEF" w:rsidRPr="00396331" w:rsidRDefault="004C3EEF" w:rsidP="004C3EEF">
      <w:pPr>
        <w:pStyle w:val="Tekstpodstawowy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3343A9C4" w14:textId="34BDD9AA" w:rsidR="00D1199D" w:rsidRPr="00396331" w:rsidRDefault="00D1199D" w:rsidP="00D1199D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396331">
        <w:rPr>
          <w:rFonts w:ascii="Verdana" w:hAnsi="Verdana"/>
          <w:b/>
          <w:sz w:val="18"/>
          <w:szCs w:val="18"/>
        </w:rPr>
        <w:t>Producent i nazwa oferowanej subskrypcji: …………………………………………………………</w:t>
      </w:r>
    </w:p>
    <w:p w14:paraId="45D487CA" w14:textId="523AB63C" w:rsidR="00D1199D" w:rsidRPr="00396331" w:rsidRDefault="00D1199D" w:rsidP="00D1199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b/>
          <w:sz w:val="18"/>
          <w:szCs w:val="18"/>
        </w:rPr>
        <w:t xml:space="preserve">Termin realizacji umowy: </w:t>
      </w:r>
      <w:r w:rsidRPr="00396331">
        <w:rPr>
          <w:rFonts w:ascii="Verdana" w:hAnsi="Verdana"/>
          <w:b/>
          <w:bCs/>
          <w:sz w:val="18"/>
          <w:szCs w:val="18"/>
        </w:rPr>
        <w:t>…………… dni roboczych od daty podpisania umowy</w:t>
      </w:r>
      <w:r w:rsidRPr="00396331">
        <w:rPr>
          <w:rFonts w:ascii="Verdana" w:hAnsi="Verdana"/>
          <w:sz w:val="18"/>
          <w:szCs w:val="18"/>
        </w:rPr>
        <w:t xml:space="preserve"> </w:t>
      </w:r>
      <w:r w:rsidRPr="00396331">
        <w:rPr>
          <w:rFonts w:ascii="Verdana" w:hAnsi="Verdana"/>
          <w:b/>
          <w:color w:val="FF0000"/>
          <w:sz w:val="18"/>
          <w:szCs w:val="18"/>
        </w:rPr>
        <w:t>/kryterium oceny ofert/</w:t>
      </w:r>
    </w:p>
    <w:p w14:paraId="056A2415" w14:textId="77777777" w:rsidR="00D1199D" w:rsidRPr="00396331" w:rsidRDefault="00D1199D" w:rsidP="00D1199D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96331">
        <w:rPr>
          <w:rFonts w:ascii="Verdana" w:hAnsi="Verdana"/>
          <w:b/>
          <w:sz w:val="18"/>
          <w:szCs w:val="18"/>
        </w:rPr>
        <w:t xml:space="preserve"> TAK/NIE</w:t>
      </w:r>
    </w:p>
    <w:p w14:paraId="71B1A7B7" w14:textId="77777777" w:rsidR="00A07FD2" w:rsidRPr="00396331" w:rsidRDefault="00A07FD2" w:rsidP="004C3EEF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</w:p>
    <w:p w14:paraId="64434FCF" w14:textId="2566BEC7" w:rsidR="004C3EEF" w:rsidRPr="00396331" w:rsidRDefault="004C3EEF" w:rsidP="004C3EEF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 xml:space="preserve">Termin płatności: </w:t>
      </w:r>
      <w:r w:rsidRPr="00396331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5599CAF" w14:textId="77777777" w:rsidR="004C3EEF" w:rsidRPr="00396331" w:rsidRDefault="004C3EEF" w:rsidP="004C3EEF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br w:type="page"/>
      </w:r>
      <w:r w:rsidRPr="0039633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9DC88F0" w14:textId="77777777" w:rsidR="004C3EEF" w:rsidRPr="00396331" w:rsidRDefault="004C3EEF" w:rsidP="004C3EE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9633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C7E5532" w14:textId="51F48FCC" w:rsidR="004C3EEF" w:rsidRPr="00396331" w:rsidRDefault="004C3EEF" w:rsidP="004C3E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9633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933D66" w:rsidRPr="0039633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9633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9633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5976297" w14:textId="77777777" w:rsidR="004C3EEF" w:rsidRPr="00396331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AE0568" w14:textId="77777777" w:rsidR="004C3EEF" w:rsidRPr="00396331" w:rsidRDefault="004C3EEF" w:rsidP="004C3EE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9633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125CB9" w14:textId="77777777" w:rsidR="004C3EEF" w:rsidRPr="00396331" w:rsidRDefault="004C3EEF" w:rsidP="004C3EE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9633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7BD515" w14:textId="77777777" w:rsidR="004C3EEF" w:rsidRPr="00396331" w:rsidRDefault="004C3EEF" w:rsidP="004C3EE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3EEF" w:rsidRPr="00396331" w14:paraId="098227FE" w14:textId="77777777" w:rsidTr="00BA569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A8974" w14:textId="77777777" w:rsidR="004C3EEF" w:rsidRPr="00396331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9633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806AD" w14:textId="77777777" w:rsidR="004C3EEF" w:rsidRPr="00396331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9633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CD4E506" w14:textId="77777777" w:rsidR="004C3EEF" w:rsidRPr="00396331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9633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310A4" w14:textId="77777777" w:rsidR="004C3EEF" w:rsidRPr="00396331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96331">
              <w:rPr>
                <w:rFonts w:ascii="Verdana" w:hAnsi="Verdana"/>
                <w:sz w:val="18"/>
                <w:szCs w:val="18"/>
              </w:rPr>
              <w:t>Nazwa podwykonawcy</w:t>
            </w:r>
            <w:r w:rsidRPr="0039633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4C3EEF" w:rsidRPr="00396331" w14:paraId="4D8DE485" w14:textId="77777777" w:rsidTr="00BA569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4E887" w14:textId="77777777" w:rsidR="004C3EEF" w:rsidRPr="00396331" w:rsidRDefault="004C3EEF" w:rsidP="00BA569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97828" w14:textId="77777777" w:rsidR="004C3EEF" w:rsidRPr="00396331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36CB3" w14:textId="77777777" w:rsidR="004C3EEF" w:rsidRPr="00396331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4C3EEF" w:rsidRPr="00396331" w14:paraId="642FF289" w14:textId="77777777" w:rsidTr="00BA569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4A5D2" w14:textId="77777777" w:rsidR="004C3EEF" w:rsidRPr="00396331" w:rsidRDefault="004C3EEF" w:rsidP="00BA569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A4B86" w14:textId="77777777" w:rsidR="004C3EEF" w:rsidRPr="00396331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00C2D" w14:textId="77777777" w:rsidR="004C3EEF" w:rsidRPr="00396331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E7869F5" w14:textId="77777777" w:rsidR="004C3EEF" w:rsidRPr="00396331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59CF8" w14:textId="2E84A820" w:rsidR="004C3EEF" w:rsidRPr="00396331" w:rsidRDefault="004C3EEF" w:rsidP="004C3EEF">
      <w:pPr>
        <w:pStyle w:val="Nagwek1"/>
        <w:rPr>
          <w:rFonts w:ascii="Verdana" w:hAnsi="Verdana" w:cs="Times New Roman"/>
          <w:sz w:val="18"/>
          <w:szCs w:val="18"/>
        </w:rPr>
      </w:pPr>
      <w:r w:rsidRPr="00396331">
        <w:rPr>
          <w:rFonts w:ascii="Verdana" w:hAnsi="Verdana" w:cs="Times New Roman"/>
          <w:sz w:val="18"/>
          <w:szCs w:val="18"/>
        </w:rPr>
        <w:tab/>
        <w:t>Imię i Nazwisko</w:t>
      </w:r>
      <w:r w:rsidRPr="00396331">
        <w:rPr>
          <w:rFonts w:ascii="Verdana" w:hAnsi="Verdana" w:cs="Times New Roman"/>
          <w:sz w:val="18"/>
          <w:szCs w:val="18"/>
        </w:rPr>
        <w:tab/>
      </w:r>
      <w:r w:rsidRPr="00396331">
        <w:rPr>
          <w:rFonts w:ascii="Verdana" w:hAnsi="Verdana" w:cs="Times New Roman"/>
          <w:sz w:val="18"/>
          <w:szCs w:val="18"/>
        </w:rPr>
        <w:tab/>
      </w:r>
      <w:r w:rsidRPr="00396331">
        <w:rPr>
          <w:rFonts w:ascii="Verdana" w:hAnsi="Verdana" w:cs="Times New Roman"/>
          <w:sz w:val="18"/>
          <w:szCs w:val="18"/>
        </w:rPr>
        <w:tab/>
      </w:r>
      <w:r w:rsidRPr="00396331">
        <w:rPr>
          <w:rFonts w:ascii="Verdana" w:hAnsi="Verdana" w:cs="Times New Roman"/>
          <w:sz w:val="18"/>
          <w:szCs w:val="18"/>
        </w:rPr>
        <w:tab/>
      </w:r>
      <w:r w:rsidRPr="00396331">
        <w:rPr>
          <w:rFonts w:ascii="Verdana" w:hAnsi="Verdana" w:cs="Times New Roman"/>
          <w:sz w:val="18"/>
          <w:szCs w:val="18"/>
        </w:rPr>
        <w:tab/>
      </w:r>
      <w:r w:rsidRPr="00396331">
        <w:rPr>
          <w:rFonts w:ascii="Verdana" w:hAnsi="Verdana" w:cs="Times New Roman"/>
          <w:sz w:val="18"/>
          <w:szCs w:val="18"/>
        </w:rPr>
        <w:tab/>
      </w:r>
      <w:r w:rsidRPr="00396331">
        <w:rPr>
          <w:rFonts w:ascii="Verdana" w:hAnsi="Verdana" w:cs="Times New Roman"/>
          <w:sz w:val="18"/>
          <w:szCs w:val="18"/>
        </w:rPr>
        <w:tab/>
      </w:r>
    </w:p>
    <w:p w14:paraId="7CE39C13" w14:textId="77777777" w:rsidR="004C3EEF" w:rsidRPr="00396331" w:rsidRDefault="004C3EEF" w:rsidP="004C3EE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42E777C4" w14:textId="323298DC" w:rsidR="004C3EEF" w:rsidRPr="00396331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..............................................</w:t>
      </w:r>
      <w:r w:rsidRPr="00396331">
        <w:rPr>
          <w:rFonts w:ascii="Verdana" w:hAnsi="Verdana"/>
          <w:sz w:val="18"/>
          <w:szCs w:val="18"/>
        </w:rPr>
        <w:tab/>
        <w:t xml:space="preserve"> </w:t>
      </w:r>
    </w:p>
    <w:p w14:paraId="44EA8593" w14:textId="77777777" w:rsidR="004C3EEF" w:rsidRPr="00396331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4133D67" w14:textId="5A1F0377" w:rsidR="004C3EEF" w:rsidRPr="00396331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..............................................</w:t>
      </w:r>
      <w:r w:rsidRPr="00396331">
        <w:rPr>
          <w:rFonts w:ascii="Verdana" w:hAnsi="Verdana"/>
          <w:sz w:val="18"/>
          <w:szCs w:val="18"/>
        </w:rPr>
        <w:tab/>
        <w:t xml:space="preserve"> </w:t>
      </w:r>
    </w:p>
    <w:p w14:paraId="212792EE" w14:textId="77777777" w:rsidR="004C3EEF" w:rsidRPr="00396331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63C6757" w14:textId="77777777" w:rsidR="004C3EEF" w:rsidRPr="00396331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96331">
        <w:rPr>
          <w:rFonts w:ascii="Verdana" w:hAnsi="Verdana"/>
          <w:sz w:val="18"/>
          <w:szCs w:val="18"/>
        </w:rPr>
        <w:t>ych</w:t>
      </w:r>
      <w:proofErr w:type="spellEnd"/>
      <w:r w:rsidRPr="00396331">
        <w:rPr>
          <w:rFonts w:ascii="Verdana" w:hAnsi="Verdana"/>
          <w:sz w:val="18"/>
          <w:szCs w:val="18"/>
        </w:rPr>
        <w:t>) dokumentu(ów)</w:t>
      </w:r>
    </w:p>
    <w:p w14:paraId="565534E5" w14:textId="77777777" w:rsidR="004C3EEF" w:rsidRPr="00396331" w:rsidRDefault="004C3EEF" w:rsidP="004C3EEF">
      <w:pPr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DDB0930" w14:textId="77777777" w:rsidR="004C3EEF" w:rsidRPr="00396331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załącznikami do niniejszej oferty są:</w:t>
      </w:r>
    </w:p>
    <w:p w14:paraId="76FC41AA" w14:textId="77777777" w:rsidR="004C3EEF" w:rsidRPr="00396331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6FFEAF" w14:textId="77777777" w:rsidR="004C3EEF" w:rsidRPr="00396331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18A5704" w14:textId="01CF5882" w:rsidR="004C3EEF" w:rsidRPr="00396331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43390D51" w14:textId="77777777" w:rsidR="004C3EEF" w:rsidRPr="00396331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EC0C698" w14:textId="77777777" w:rsidR="004C3EEF" w:rsidRPr="00396331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9633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5900C21" w14:textId="77777777" w:rsidR="00933D66" w:rsidRPr="00396331" w:rsidRDefault="00933D66" w:rsidP="00396331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448FC42F" w14:textId="77777777" w:rsidR="004C3EEF" w:rsidRPr="00396331" w:rsidRDefault="004C3EEF" w:rsidP="004C3EEF">
      <w:pPr>
        <w:jc w:val="both"/>
        <w:rPr>
          <w:rFonts w:ascii="Verdana" w:hAnsi="Verdana"/>
          <w:sz w:val="18"/>
          <w:szCs w:val="18"/>
        </w:rPr>
      </w:pPr>
    </w:p>
    <w:p w14:paraId="5A66086D" w14:textId="77777777" w:rsidR="004C3EEF" w:rsidRPr="00396331" w:rsidRDefault="004C3EEF" w:rsidP="004C3EE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39633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39633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9633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39633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9633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39633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9633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96331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94ABDA6" w14:textId="77777777" w:rsidR="008D2AB8" w:rsidRPr="0039633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sectPr w:rsidR="008D2AB8" w:rsidRPr="003963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CE3CB0" w14:textId="77777777" w:rsidR="00901143" w:rsidRDefault="00901143">
      <w:r>
        <w:separator/>
      </w:r>
    </w:p>
  </w:endnote>
  <w:endnote w:type="continuationSeparator" w:id="0">
    <w:p w14:paraId="446ED7AF" w14:textId="77777777" w:rsidR="00901143" w:rsidRDefault="0090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BBAB6" w14:textId="77777777" w:rsidR="00FD427F" w:rsidRDefault="00FD42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FC3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03680" w14:textId="77777777" w:rsidR="00FD427F" w:rsidRDefault="00FD42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FAC034" w14:textId="77777777" w:rsidR="00901143" w:rsidRDefault="00901143">
      <w:r>
        <w:separator/>
      </w:r>
    </w:p>
  </w:footnote>
  <w:footnote w:type="continuationSeparator" w:id="0">
    <w:p w14:paraId="770C0959" w14:textId="77777777" w:rsidR="00901143" w:rsidRDefault="00901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27495" w14:textId="77777777" w:rsidR="00FD427F" w:rsidRDefault="00FD42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3256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B68A4" w14:textId="77777777" w:rsidR="00FD427F" w:rsidRDefault="00FD42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04733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61566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5929991">
    <w:abstractNumId w:val="0"/>
  </w:num>
  <w:num w:numId="4" w16cid:durableId="3516918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14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1A00"/>
    <w:rsid w:val="002D1FF3"/>
    <w:rsid w:val="00315A4A"/>
    <w:rsid w:val="003873FE"/>
    <w:rsid w:val="00396331"/>
    <w:rsid w:val="004B7300"/>
    <w:rsid w:val="004C3EEF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1143"/>
    <w:rsid w:val="00933D66"/>
    <w:rsid w:val="00970FE4"/>
    <w:rsid w:val="00A0022B"/>
    <w:rsid w:val="00A07FD2"/>
    <w:rsid w:val="00A346FE"/>
    <w:rsid w:val="00A449F3"/>
    <w:rsid w:val="00A47B4D"/>
    <w:rsid w:val="00A83018"/>
    <w:rsid w:val="00B774DC"/>
    <w:rsid w:val="00BC4C6F"/>
    <w:rsid w:val="00C969A6"/>
    <w:rsid w:val="00CA7D36"/>
    <w:rsid w:val="00D1199D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427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25409"/>
  <w15:chartTrackingRefBased/>
  <w15:docId w15:val="{7043A109-3971-4AEF-84DD-5AC1FAD8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533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2024-07-19T11:14:00Z</dcterms:created>
  <dcterms:modified xsi:type="dcterms:W3CDTF">2024-07-19T11:23:00Z</dcterms:modified>
</cp:coreProperties>
</file>