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ECF885" w14:textId="77777777" w:rsidR="005273AF" w:rsidRPr="00414B75" w:rsidRDefault="005273AF" w:rsidP="005273AF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/>
          <w:b/>
          <w:sz w:val="18"/>
          <w:szCs w:val="18"/>
          <w:lang w:eastAsia="pl-PL"/>
        </w:rPr>
        <w:t>Załącznik nr 2</w:t>
      </w:r>
    </w:p>
    <w:p w14:paraId="6903BAB7" w14:textId="77777777" w:rsidR="00414B75" w:rsidRDefault="00414B75" w:rsidP="005273AF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7406E699" w14:textId="7AC4BFEC" w:rsidR="005273AF" w:rsidRPr="00414B75" w:rsidRDefault="005273AF" w:rsidP="005273AF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7C96515" w14:textId="77777777" w:rsidR="005273AF" w:rsidRPr="00414B75" w:rsidRDefault="005273AF" w:rsidP="005273AF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1437A6E1" w14:textId="77777777" w:rsidR="005273AF" w:rsidRPr="00414B75" w:rsidRDefault="005273AF" w:rsidP="005273AF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3609CDD2" w14:textId="77777777" w:rsidR="005273AF" w:rsidRPr="00414B75" w:rsidRDefault="005273AF" w:rsidP="005273AF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3129C117" w14:textId="77777777" w:rsidR="005273AF" w:rsidRPr="00414B75" w:rsidRDefault="005273AF" w:rsidP="005273AF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29E153FE" w14:textId="77777777" w:rsidR="005273AF" w:rsidRPr="00414B75" w:rsidRDefault="005273AF" w:rsidP="005273AF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445FF96F" w14:textId="77777777" w:rsidR="005273AF" w:rsidRPr="00414B75" w:rsidRDefault="005273AF" w:rsidP="005273AF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0F10013" w14:textId="77777777" w:rsidR="005273AF" w:rsidRPr="00414B75" w:rsidRDefault="005273AF" w:rsidP="005273AF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89CB032" w14:textId="77777777" w:rsidR="005273AF" w:rsidRPr="00414B75" w:rsidRDefault="005273AF" w:rsidP="005273AF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1E203918" w14:textId="77777777" w:rsidR="005273AF" w:rsidRPr="00414B75" w:rsidRDefault="005273AF" w:rsidP="005273AF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553B19C5" w14:textId="77777777" w:rsidR="005273AF" w:rsidRPr="00414B75" w:rsidRDefault="005273AF" w:rsidP="005273AF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5758826A" w14:textId="77777777" w:rsidR="005273AF" w:rsidRPr="00414B75" w:rsidRDefault="005273AF" w:rsidP="005273AF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79901344" w14:textId="77777777" w:rsidR="005273AF" w:rsidRPr="00414B75" w:rsidRDefault="005273AF" w:rsidP="005273AF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7401416" w14:textId="77777777" w:rsidR="005273AF" w:rsidRPr="00414B75" w:rsidRDefault="005273AF" w:rsidP="005273AF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604F578C" w14:textId="77777777" w:rsidR="005273AF" w:rsidRPr="00414B75" w:rsidRDefault="005273AF" w:rsidP="005273AF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5EDE819B" w14:textId="580948B6" w:rsidR="005273AF" w:rsidRPr="00414B75" w:rsidRDefault="005273AF" w:rsidP="005273AF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EB4731"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d</w:t>
      </w:r>
      <w:r w:rsidR="00414B75"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ostawa 500 szt. subskrypcji O365 A3 dla platformy Microsoft 365 (nazwa producenta: O365 A3 </w:t>
      </w:r>
      <w:proofErr w:type="spellStart"/>
      <w:r w:rsidR="00414B75"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Edu</w:t>
      </w:r>
      <w:proofErr w:type="spellEnd"/>
      <w:r w:rsidR="00414B75"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</w:t>
      </w:r>
      <w:proofErr w:type="spellStart"/>
      <w:r w:rsidR="00414B75"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Sub</w:t>
      </w:r>
      <w:proofErr w:type="spellEnd"/>
      <w:r w:rsidR="00414B75"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Per User) </w:t>
      </w:r>
      <w:r w:rsidR="005173BD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lub równoważnej </w:t>
      </w:r>
      <w:r w:rsidR="00414B75"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z okresem ważności do końca trwania obecnie posiadanej subskrypcji AGH w Krakowie tj. do dnia 30.11.2025 r. - DE-dzp.272-394/24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14B75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14B75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191EF8CB" w14:textId="77777777" w:rsidR="005273AF" w:rsidRPr="00414B75" w:rsidRDefault="005273AF" w:rsidP="005273AF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43B4349" w14:textId="77777777" w:rsidR="005273AF" w:rsidRPr="00414B75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00912290" w14:textId="77777777" w:rsidR="005273AF" w:rsidRPr="00414B75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14B75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AE79606" w14:textId="77777777" w:rsidR="005273AF" w:rsidRPr="00414B75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14B75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14B75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14B75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173485D" w14:textId="77777777" w:rsidR="005273AF" w:rsidRPr="00414B75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3EABD11B" w14:textId="77777777" w:rsidR="005273AF" w:rsidRPr="00414B75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081D0EC" w14:textId="77777777" w:rsidR="005273AF" w:rsidRPr="00414B75" w:rsidRDefault="005273AF" w:rsidP="005273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F38EA6A" w14:textId="77777777" w:rsidR="005273AF" w:rsidRPr="00414B75" w:rsidRDefault="005273AF" w:rsidP="005273AF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585C7EF" w14:textId="77777777" w:rsidR="005273AF" w:rsidRPr="00414B75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14B75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8541D87" w14:textId="77777777" w:rsidR="005273AF" w:rsidRPr="00414B75" w:rsidRDefault="005273AF" w:rsidP="005273AF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DFD87B4" w14:textId="77777777" w:rsidR="005273AF" w:rsidRPr="00414B75" w:rsidRDefault="005273AF" w:rsidP="005273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14B75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769C6D7B" w14:textId="4E9D6533" w:rsidR="005103B9" w:rsidRPr="00414B75" w:rsidRDefault="005273AF" w:rsidP="00C44187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14B75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14B75" w:rsidSect="000B36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F0C804" w14:textId="77777777" w:rsidR="000B3646" w:rsidRDefault="000B3646" w:rsidP="0038231F">
      <w:pPr>
        <w:spacing w:after="0" w:line="240" w:lineRule="auto"/>
      </w:pPr>
      <w:r>
        <w:separator/>
      </w:r>
    </w:p>
  </w:endnote>
  <w:endnote w:type="continuationSeparator" w:id="0">
    <w:p w14:paraId="0A7310EB" w14:textId="77777777" w:rsidR="000B3646" w:rsidRDefault="000B364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2C3615" w14:textId="77777777" w:rsidR="004B232C" w:rsidRDefault="004B23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B2646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BC351C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46E77D" w14:textId="77777777" w:rsidR="004B232C" w:rsidRDefault="004B23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F0DB65" w14:textId="77777777" w:rsidR="000B3646" w:rsidRDefault="000B3646" w:rsidP="0038231F">
      <w:pPr>
        <w:spacing w:after="0" w:line="240" w:lineRule="auto"/>
      </w:pPr>
      <w:r>
        <w:separator/>
      </w:r>
    </w:p>
  </w:footnote>
  <w:footnote w:type="continuationSeparator" w:id="0">
    <w:p w14:paraId="3D9121DF" w14:textId="77777777" w:rsidR="000B3646" w:rsidRDefault="000B3646" w:rsidP="0038231F">
      <w:pPr>
        <w:spacing w:after="0" w:line="240" w:lineRule="auto"/>
      </w:pPr>
      <w:r>
        <w:continuationSeparator/>
      </w:r>
    </w:p>
  </w:footnote>
  <w:footnote w:id="1">
    <w:p w14:paraId="73B8EDAE" w14:textId="77777777" w:rsidR="005273AF" w:rsidRDefault="005273AF" w:rsidP="005273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18832500" w14:textId="77777777" w:rsidR="005273AF" w:rsidRDefault="005273AF" w:rsidP="005273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07ECE" w14:textId="77777777" w:rsidR="004B232C" w:rsidRDefault="004B23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2FC8EA" w14:textId="77777777" w:rsidR="004B232C" w:rsidRDefault="004B23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4324E" w14:textId="77777777" w:rsidR="004B232C" w:rsidRDefault="004B23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702690">
    <w:abstractNumId w:val="7"/>
  </w:num>
  <w:num w:numId="2" w16cid:durableId="522406449">
    <w:abstractNumId w:val="0"/>
  </w:num>
  <w:num w:numId="3" w16cid:durableId="1897667850">
    <w:abstractNumId w:val="6"/>
  </w:num>
  <w:num w:numId="4" w16cid:durableId="844243998">
    <w:abstractNumId w:val="9"/>
  </w:num>
  <w:num w:numId="5" w16cid:durableId="1157723906">
    <w:abstractNumId w:val="8"/>
  </w:num>
  <w:num w:numId="6" w16cid:durableId="1318416644">
    <w:abstractNumId w:val="5"/>
  </w:num>
  <w:num w:numId="7" w16cid:durableId="1793590045">
    <w:abstractNumId w:val="1"/>
  </w:num>
  <w:num w:numId="8" w16cid:durableId="270018690">
    <w:abstractNumId w:val="3"/>
  </w:num>
  <w:num w:numId="9" w16cid:durableId="1026954057">
    <w:abstractNumId w:val="2"/>
  </w:num>
  <w:num w:numId="10" w16cid:durableId="307976655">
    <w:abstractNumId w:val="4"/>
  </w:num>
  <w:num w:numId="11" w16cid:durableId="474496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364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3646"/>
    <w:rsid w:val="000B437A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8281C"/>
    <w:rsid w:val="003B2070"/>
    <w:rsid w:val="003B214C"/>
    <w:rsid w:val="003B7238"/>
    <w:rsid w:val="003C3B64"/>
    <w:rsid w:val="003F024C"/>
    <w:rsid w:val="00414B75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32C"/>
    <w:rsid w:val="004C4854"/>
    <w:rsid w:val="004D7E48"/>
    <w:rsid w:val="004F23F7"/>
    <w:rsid w:val="004F40EF"/>
    <w:rsid w:val="005103B9"/>
    <w:rsid w:val="005173BD"/>
    <w:rsid w:val="00520174"/>
    <w:rsid w:val="005273AF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449F3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187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4731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CBDFE6"/>
  <w15:chartTrackingRefBased/>
  <w15:docId w15:val="{A04D333D-1B48-4B8B-AA8C-6F9DD4A38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2024-07-19T11:14:00Z</dcterms:created>
  <dcterms:modified xsi:type="dcterms:W3CDTF">2024-07-19T11:14:00Z</dcterms:modified>
</cp:coreProperties>
</file>