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1803A8" w14:textId="77777777" w:rsidR="00843A88" w:rsidRPr="000932F4" w:rsidRDefault="0091421A" w:rsidP="000932F4">
      <w:pPr>
        <w:jc w:val="right"/>
      </w:pPr>
      <w:r w:rsidRPr="000932F4">
        <w:t>Niepołomice</w:t>
      </w:r>
      <w:r w:rsidR="00843A88" w:rsidRPr="000932F4">
        <w:t xml:space="preserve"> dnia: </w:t>
      </w:r>
      <w:r w:rsidRPr="000932F4">
        <w:t>2024-07-22</w:t>
      </w:r>
    </w:p>
    <w:p w14:paraId="0E511A47" w14:textId="77777777" w:rsidR="00843A88" w:rsidRPr="000932F4" w:rsidRDefault="0091421A" w:rsidP="000932F4">
      <w:pPr>
        <w:rPr>
          <w:b/>
          <w:bCs/>
        </w:rPr>
      </w:pPr>
      <w:r w:rsidRPr="000932F4">
        <w:rPr>
          <w:b/>
          <w:bCs/>
        </w:rPr>
        <w:t>GMINA NIEPOŁOMICE</w:t>
      </w:r>
    </w:p>
    <w:p w14:paraId="5869CBE4" w14:textId="77777777" w:rsidR="00843A88" w:rsidRPr="000932F4" w:rsidRDefault="0091421A" w:rsidP="000932F4">
      <w:r w:rsidRPr="000932F4">
        <w:t>Pl. Zwycięstwa</w:t>
      </w:r>
      <w:r w:rsidR="00843A88" w:rsidRPr="000932F4">
        <w:t xml:space="preserve"> </w:t>
      </w:r>
      <w:r w:rsidRPr="000932F4">
        <w:t>13</w:t>
      </w:r>
    </w:p>
    <w:p w14:paraId="6DBFC936" w14:textId="77777777" w:rsidR="00843A88" w:rsidRPr="000932F4" w:rsidRDefault="0091421A" w:rsidP="000932F4">
      <w:r w:rsidRPr="000932F4">
        <w:t>32-005</w:t>
      </w:r>
      <w:r w:rsidR="00843A88" w:rsidRPr="000932F4">
        <w:t xml:space="preserve"> </w:t>
      </w:r>
      <w:r w:rsidRPr="000932F4">
        <w:t>Niepołomice</w:t>
      </w:r>
    </w:p>
    <w:p w14:paraId="48CA090B" w14:textId="770E6148" w:rsidR="00843A88" w:rsidRPr="000932F4" w:rsidRDefault="000932F4" w:rsidP="000932F4">
      <w:pPr>
        <w:jc w:val="both"/>
        <w:rPr>
          <w:bCs/>
        </w:rPr>
      </w:pPr>
      <w:r w:rsidRPr="000932F4">
        <w:rPr>
          <w:bCs/>
        </w:rPr>
        <w:t>Pismo: ZP.271.18.2024.2</w:t>
      </w:r>
    </w:p>
    <w:p w14:paraId="09C9D506" w14:textId="77777777" w:rsidR="00843A88" w:rsidRPr="000932F4" w:rsidRDefault="00843A88" w:rsidP="000932F4">
      <w:pPr>
        <w:tabs>
          <w:tab w:val="left" w:pos="708"/>
          <w:tab w:val="center" w:pos="4536"/>
          <w:tab w:val="right" w:pos="9072"/>
        </w:tabs>
        <w:ind w:left="5103"/>
        <w:rPr>
          <w:b/>
        </w:rPr>
      </w:pPr>
      <w:r w:rsidRPr="000932F4">
        <w:rPr>
          <w:b/>
        </w:rPr>
        <w:t>WYKONAWCY</w:t>
      </w:r>
    </w:p>
    <w:p w14:paraId="1EFDFB7B" w14:textId="77777777" w:rsidR="00843A88" w:rsidRPr="000932F4" w:rsidRDefault="00843A88" w:rsidP="000932F4">
      <w:pPr>
        <w:tabs>
          <w:tab w:val="left" w:pos="708"/>
          <w:tab w:val="center" w:pos="4536"/>
          <w:tab w:val="right" w:pos="9072"/>
        </w:tabs>
        <w:ind w:left="5103"/>
      </w:pPr>
      <w:r w:rsidRPr="000932F4">
        <w:t>ubiegający się o zamówienie</w:t>
      </w:r>
    </w:p>
    <w:p w14:paraId="10A56F49" w14:textId="77777777" w:rsidR="004E4B64" w:rsidRPr="000932F4" w:rsidRDefault="004E4B64" w:rsidP="000932F4">
      <w:pPr>
        <w:jc w:val="both"/>
        <w:rPr>
          <w:rFonts w:eastAsia="Calibri"/>
          <w:lang w:eastAsia="en-US"/>
        </w:rPr>
      </w:pPr>
      <w:r w:rsidRPr="000932F4">
        <w:rPr>
          <w:rFonts w:eastAsia="Calibri"/>
          <w:lang w:eastAsia="en-US"/>
        </w:rPr>
        <w:t xml:space="preserve">Dotyczy: </w:t>
      </w:r>
      <w:r w:rsidRPr="000932F4">
        <w:t>postępowania o udzielenie zamówienia publicznego</w:t>
      </w:r>
      <w:r w:rsidRPr="000932F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932F4" w14:paraId="4F70CAEA" w14:textId="77777777" w:rsidTr="00FD4AEC">
        <w:tc>
          <w:tcPr>
            <w:tcW w:w="2269" w:type="dxa"/>
            <w:shd w:val="clear" w:color="auto" w:fill="auto"/>
          </w:tcPr>
          <w:p w14:paraId="35AAEF94" w14:textId="77777777" w:rsidR="004E4B64" w:rsidRPr="000932F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932F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B5D31C" w14:textId="77777777" w:rsidR="004E4B64" w:rsidRPr="000932F4" w:rsidRDefault="0091421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932F4">
              <w:rPr>
                <w:bCs/>
              </w:rPr>
              <w:t>Opracowanie kompletnej dokumentacji projektowo - kosztorysowej  i uzyskanie decyzji administracyjnych dla rozbudowy drogi gminnej  560331K ul. Piękna w Niepołomicach</w:t>
            </w:r>
            <w:r w:rsidR="004E4B64" w:rsidRPr="000932F4">
              <w:rPr>
                <w:bCs/>
              </w:rPr>
              <w:t>.</w:t>
            </w:r>
          </w:p>
        </w:tc>
      </w:tr>
      <w:tr w:rsidR="0091421A" w:rsidRPr="000932F4" w14:paraId="1758D720" w14:textId="77777777" w:rsidTr="003D6726">
        <w:tc>
          <w:tcPr>
            <w:tcW w:w="2269" w:type="dxa"/>
            <w:shd w:val="clear" w:color="auto" w:fill="auto"/>
          </w:tcPr>
          <w:p w14:paraId="352542A8" w14:textId="77777777" w:rsidR="0091421A" w:rsidRPr="000932F4" w:rsidRDefault="0091421A" w:rsidP="003D67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932F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7B0417" w14:textId="77777777" w:rsidR="0091421A" w:rsidRPr="000932F4" w:rsidRDefault="0091421A" w:rsidP="003D67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932F4">
              <w:rPr>
                <w:bCs/>
              </w:rPr>
              <w:t>ZP.271.18.2024</w:t>
            </w:r>
          </w:p>
        </w:tc>
      </w:tr>
    </w:tbl>
    <w:p w14:paraId="4641A856" w14:textId="77777777" w:rsidR="004E4B64" w:rsidRPr="000932F4" w:rsidRDefault="004E4B64" w:rsidP="000932F4">
      <w:pPr>
        <w:tabs>
          <w:tab w:val="left" w:pos="708"/>
          <w:tab w:val="center" w:pos="4536"/>
          <w:tab w:val="right" w:pos="9072"/>
        </w:tabs>
        <w:spacing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932F4" w14:paraId="41C45484" w14:textId="77777777" w:rsidTr="00C46732">
        <w:tc>
          <w:tcPr>
            <w:tcW w:w="9330" w:type="dxa"/>
            <w:shd w:val="clear" w:color="auto" w:fill="F2F2F2"/>
            <w:hideMark/>
          </w:tcPr>
          <w:p w14:paraId="5FE3D08B" w14:textId="77777777" w:rsidR="00843A88" w:rsidRPr="000932F4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932F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3EB14A3" w14:textId="77777777" w:rsidR="0012774F" w:rsidRPr="000932F4" w:rsidRDefault="00520165" w:rsidP="000932F4">
      <w:pPr>
        <w:spacing w:after="240" w:line="360" w:lineRule="auto"/>
        <w:jc w:val="both"/>
      </w:pPr>
      <w:r w:rsidRPr="000932F4">
        <w:t xml:space="preserve">Zamawiający, </w:t>
      </w:r>
      <w:r w:rsidR="0091421A" w:rsidRPr="000932F4">
        <w:rPr>
          <w:b/>
        </w:rPr>
        <w:t>GMINA NIEPOŁOMICE</w:t>
      </w:r>
      <w:r w:rsidRPr="000932F4">
        <w:t xml:space="preserve">, działając na podstawie art. </w:t>
      </w:r>
      <w:r w:rsidR="00E74BC3" w:rsidRPr="000932F4">
        <w:t>284</w:t>
      </w:r>
      <w:r w:rsidRPr="000932F4">
        <w:t xml:space="preserve"> ust. </w:t>
      </w:r>
      <w:r w:rsidR="0029606A" w:rsidRPr="000932F4">
        <w:t>6</w:t>
      </w:r>
      <w:r w:rsidRPr="000932F4">
        <w:t xml:space="preserve"> ustawy z dnia </w:t>
      </w:r>
      <w:r w:rsidR="0029606A" w:rsidRPr="000932F4">
        <w:t>11</w:t>
      </w:r>
      <w:r w:rsidRPr="000932F4">
        <w:t xml:space="preserve"> </w:t>
      </w:r>
      <w:r w:rsidR="0029606A" w:rsidRPr="000932F4">
        <w:t xml:space="preserve">września </w:t>
      </w:r>
      <w:r w:rsidRPr="000932F4">
        <w:t>20</w:t>
      </w:r>
      <w:r w:rsidR="0029606A" w:rsidRPr="000932F4">
        <w:t>19</w:t>
      </w:r>
      <w:r w:rsidRPr="000932F4">
        <w:t xml:space="preserve"> r</w:t>
      </w:r>
      <w:r w:rsidR="0029606A" w:rsidRPr="000932F4">
        <w:t>.</w:t>
      </w:r>
      <w:r w:rsidRPr="000932F4">
        <w:t xml:space="preserve"> Prawo </w:t>
      </w:r>
      <w:r w:rsidR="0029606A" w:rsidRPr="000932F4">
        <w:t>z</w:t>
      </w:r>
      <w:r w:rsidRPr="000932F4">
        <w:t xml:space="preserve">amówień </w:t>
      </w:r>
      <w:r w:rsidR="0029606A" w:rsidRPr="000932F4">
        <w:t>p</w:t>
      </w:r>
      <w:r w:rsidRPr="000932F4">
        <w:t xml:space="preserve">ublicznych </w:t>
      </w:r>
      <w:r w:rsidR="0091421A" w:rsidRPr="000932F4">
        <w:t>(</w:t>
      </w:r>
      <w:proofErr w:type="spellStart"/>
      <w:r w:rsidR="0091421A" w:rsidRPr="000932F4">
        <w:t>t.j</w:t>
      </w:r>
      <w:proofErr w:type="spellEnd"/>
      <w:r w:rsidR="0091421A" w:rsidRPr="000932F4">
        <w:t>. Dz. U. z 2023r. poz. 1605)</w:t>
      </w:r>
      <w:r w:rsidR="00BE7BFD" w:rsidRPr="000932F4">
        <w:t xml:space="preserve">, </w:t>
      </w:r>
      <w:r w:rsidR="00E74BC3" w:rsidRPr="000932F4">
        <w:t>udostępnia</w:t>
      </w:r>
      <w:r w:rsidR="00BE7BFD" w:rsidRPr="000932F4">
        <w:t xml:space="preserve"> poniżej treść zapytań do S</w:t>
      </w:r>
      <w:r w:rsidR="0012774F" w:rsidRPr="000932F4">
        <w:t>pecyfikacji Warunków Zamówienia (</w:t>
      </w:r>
      <w:r w:rsidR="0012774F" w:rsidRPr="000932F4">
        <w:rPr>
          <w:lang w:eastAsia="ar-SA"/>
        </w:rPr>
        <w:t>zwanej dalej</w:t>
      </w:r>
      <w:r w:rsidR="0012774F" w:rsidRPr="000932F4">
        <w:rPr>
          <w:b/>
          <w:lang w:eastAsia="ar-SA"/>
        </w:rPr>
        <w:t xml:space="preserve"> </w:t>
      </w:r>
      <w:r w:rsidR="0012774F" w:rsidRPr="000932F4">
        <w:rPr>
          <w:bCs/>
          <w:lang w:eastAsia="ar-SA"/>
        </w:rPr>
        <w:t>”SWZ”)</w:t>
      </w:r>
      <w:r w:rsidR="00E74BC3" w:rsidRPr="000932F4">
        <w:rPr>
          <w:bCs/>
          <w:lang w:eastAsia="ar-SA"/>
        </w:rPr>
        <w:t xml:space="preserve"> </w:t>
      </w:r>
      <w:r w:rsidR="00E74BC3" w:rsidRPr="000932F4">
        <w:t>wraz z wyjaśnieniami</w:t>
      </w:r>
      <w:r w:rsidR="0012774F" w:rsidRPr="000932F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421A" w:rsidRPr="000932F4" w14:paraId="4F9C0FFB" w14:textId="77777777" w:rsidTr="003D6726">
        <w:tc>
          <w:tcPr>
            <w:tcW w:w="9356" w:type="dxa"/>
            <w:shd w:val="clear" w:color="auto" w:fill="auto"/>
          </w:tcPr>
          <w:p w14:paraId="0C836C09" w14:textId="77C4F52B" w:rsidR="0091421A" w:rsidRPr="002541F6" w:rsidRDefault="0091421A" w:rsidP="000932F4">
            <w:pPr>
              <w:ind w:left="30" w:right="-72"/>
              <w:rPr>
                <w:b/>
                <w:bCs/>
              </w:rPr>
            </w:pPr>
            <w:r w:rsidRPr="002541F6">
              <w:rPr>
                <w:b/>
                <w:bCs/>
              </w:rPr>
              <w:t>Pytani</w:t>
            </w:r>
            <w:r w:rsidR="000932F4" w:rsidRPr="002541F6">
              <w:rPr>
                <w:b/>
                <w:bCs/>
              </w:rPr>
              <w:t>a</w:t>
            </w:r>
          </w:p>
          <w:p w14:paraId="7658D221" w14:textId="4B8290F1" w:rsidR="0091421A" w:rsidRPr="002541F6" w:rsidRDefault="0091421A" w:rsidP="000932F4">
            <w:pPr>
              <w:numPr>
                <w:ilvl w:val="0"/>
                <w:numId w:val="8"/>
              </w:numPr>
              <w:ind w:right="-72"/>
              <w:jc w:val="both"/>
            </w:pPr>
            <w:r w:rsidRPr="002541F6">
              <w:t>Prosimy o wskazanie czy w miejscu planowanej inwestycji zlokalizowane są pomniki przyrody</w:t>
            </w:r>
            <w:r w:rsidR="000932F4" w:rsidRPr="002541F6">
              <w:t xml:space="preserve">  </w:t>
            </w:r>
            <w:r w:rsidRPr="002541F6">
              <w:t>i / lub zabytki wpisane do gminnej ewidencji zabytków;</w:t>
            </w:r>
          </w:p>
          <w:p w14:paraId="454F2C83" w14:textId="03BA0AB8" w:rsidR="0091421A" w:rsidRPr="002541F6" w:rsidRDefault="0091421A" w:rsidP="000932F4">
            <w:pPr>
              <w:numPr>
                <w:ilvl w:val="0"/>
                <w:numId w:val="8"/>
              </w:numPr>
              <w:ind w:right="-72"/>
              <w:jc w:val="both"/>
            </w:pPr>
            <w:r w:rsidRPr="002541F6">
              <w:t>Czy Zarządca drogi będzie oczekiwał budowy kanału technologicznego w miejscu planowanej</w:t>
            </w:r>
            <w:r w:rsidR="000932F4" w:rsidRPr="002541F6">
              <w:t xml:space="preserve"> </w:t>
            </w:r>
            <w:r w:rsidRPr="002541F6">
              <w:t>inwestycji;</w:t>
            </w:r>
          </w:p>
          <w:p w14:paraId="096B8572" w14:textId="3F400329" w:rsidR="0091421A" w:rsidRPr="002541F6" w:rsidRDefault="0091421A" w:rsidP="000932F4">
            <w:pPr>
              <w:numPr>
                <w:ilvl w:val="0"/>
                <w:numId w:val="8"/>
              </w:numPr>
              <w:ind w:right="-72"/>
              <w:jc w:val="both"/>
            </w:pPr>
            <w:r w:rsidRPr="002541F6">
              <w:t>Prosimy o określenie pojazdu miarodajnego dla przedmiotowego zadania inwestycyjnego;</w:t>
            </w:r>
          </w:p>
          <w:p w14:paraId="7CEB1072" w14:textId="291A0F8C" w:rsidR="0091421A" w:rsidRPr="002541F6" w:rsidRDefault="0091421A" w:rsidP="000932F4">
            <w:pPr>
              <w:numPr>
                <w:ilvl w:val="0"/>
                <w:numId w:val="8"/>
              </w:numPr>
              <w:ind w:right="-72"/>
              <w:jc w:val="both"/>
            </w:pPr>
            <w:r w:rsidRPr="002541F6">
              <w:t>Prosimy o udzielenie informacji czy w obrębie zadania zlokalizowane są osuwiska.</w:t>
            </w:r>
          </w:p>
          <w:p w14:paraId="0C6D15F0" w14:textId="77777777" w:rsidR="000932F4" w:rsidRPr="002541F6" w:rsidRDefault="000932F4" w:rsidP="000932F4">
            <w:pPr>
              <w:ind w:left="30" w:right="-72"/>
              <w:jc w:val="both"/>
            </w:pPr>
          </w:p>
          <w:p w14:paraId="5A5B6381" w14:textId="728BA99B" w:rsidR="0091421A" w:rsidRPr="002541F6" w:rsidRDefault="0091421A" w:rsidP="000932F4">
            <w:pPr>
              <w:ind w:left="30" w:right="-72"/>
              <w:jc w:val="both"/>
            </w:pPr>
            <w:r w:rsidRPr="002541F6">
              <w:t>Ponadto zwracamy się do Zamawiającego z prośbą o przedłużenie terminu składania ofert</w:t>
            </w:r>
            <w:r w:rsidR="000932F4" w:rsidRPr="002541F6">
              <w:t xml:space="preserve"> </w:t>
            </w:r>
            <w:r w:rsidRPr="002541F6">
              <w:t>do przedmiotowego postępowania o udzielenie zamówienia publicznego na dzień 05.08.2024r.,</w:t>
            </w:r>
            <w:r w:rsidR="000932F4" w:rsidRPr="002541F6">
              <w:t xml:space="preserve"> </w:t>
            </w:r>
            <w:r w:rsidRPr="002541F6">
              <w:t>z powodu trwającego okresu urlopowego. Uprzejmie prosimy o przychylenie się do prośby Wykonawcy.</w:t>
            </w:r>
          </w:p>
          <w:p w14:paraId="58DFD708" w14:textId="77777777" w:rsidR="000932F4" w:rsidRPr="002541F6" w:rsidRDefault="000932F4" w:rsidP="000932F4">
            <w:pPr>
              <w:ind w:left="30" w:right="-72"/>
              <w:jc w:val="both"/>
            </w:pPr>
          </w:p>
          <w:p w14:paraId="7F052D7E" w14:textId="77777777" w:rsidR="0091421A" w:rsidRPr="002541F6" w:rsidRDefault="0091421A" w:rsidP="000932F4">
            <w:pPr>
              <w:ind w:left="30" w:right="-72"/>
              <w:rPr>
                <w:b/>
                <w:bCs/>
              </w:rPr>
            </w:pPr>
            <w:r w:rsidRPr="002541F6">
              <w:rPr>
                <w:b/>
                <w:bCs/>
              </w:rPr>
              <w:t>Stanowisko (wyjaśnienie) Zamawiającego:</w:t>
            </w:r>
          </w:p>
          <w:p w14:paraId="7F66BFF9" w14:textId="77777777" w:rsidR="002541F6" w:rsidRPr="002541F6" w:rsidRDefault="002541F6" w:rsidP="002541F6">
            <w:pPr>
              <w:ind w:left="30" w:right="-72"/>
              <w:jc w:val="both"/>
            </w:pPr>
            <w:r w:rsidRPr="002541F6">
              <w:t>Ad.1. W miejscu planowanej inwestycji nie ma pomników przyrody i zabytków wpisanych do gminnej ewidencji zabytków</w:t>
            </w:r>
          </w:p>
          <w:p w14:paraId="23DFBE4D" w14:textId="77777777" w:rsidR="002541F6" w:rsidRPr="002541F6" w:rsidRDefault="002541F6" w:rsidP="002541F6">
            <w:pPr>
              <w:ind w:left="30" w:right="-72"/>
              <w:jc w:val="both"/>
            </w:pPr>
            <w:r w:rsidRPr="002541F6">
              <w:t>Ad.2. Zarządca drogi nie zakłada budowy kanału technologicznego w miejscu planowanej inwestycji</w:t>
            </w:r>
          </w:p>
          <w:p w14:paraId="599459C7" w14:textId="77777777" w:rsidR="002541F6" w:rsidRPr="002541F6" w:rsidRDefault="002541F6" w:rsidP="002541F6">
            <w:pPr>
              <w:ind w:left="30" w:right="-72"/>
              <w:jc w:val="both"/>
            </w:pPr>
            <w:r w:rsidRPr="002541F6">
              <w:t>Ad.3. Zgodnie z § 14 ust.1  </w:t>
            </w:r>
            <w:r w:rsidRPr="002541F6">
              <w:rPr>
                <w:i/>
                <w:iCs/>
              </w:rPr>
              <w:t>Rozporządzenia Ministra Infrastruktury w sprawie przepisów techniczno-budowlanych dotyczących dróg publicznych</w:t>
            </w:r>
            <w:r w:rsidRPr="002541F6">
              <w:t xml:space="preserve">  z dnia 24 czerwca 2022 r. (Dz.U. z 2022 r. poz. 1518) - Zarządca drogi po zasięgnięciu opinii organu zarządzającego ruchem określa pojazd miarodajny lub pojazdy miarodajne, spośród określonych w załączniku nr 1 do rozporządzenia, którym umożliwia się przejazd po drodze.</w:t>
            </w:r>
          </w:p>
          <w:p w14:paraId="2B44FDE9" w14:textId="77777777" w:rsidR="002541F6" w:rsidRPr="002541F6" w:rsidRDefault="002541F6" w:rsidP="002541F6">
            <w:pPr>
              <w:ind w:left="30" w:right="-72"/>
              <w:jc w:val="both"/>
            </w:pPr>
            <w:r w:rsidRPr="002541F6">
              <w:t>Zarządca drogi na obecnym etapie nie uzyskał opinii organu zarządzającego ruchem. Wstępnie Zamawiający zakłada dla inwestycji następujące pojazdy miarodajne: pojazd osobowy PO, Pojazd komunalny PK.</w:t>
            </w:r>
          </w:p>
          <w:p w14:paraId="10CDAC96" w14:textId="2C49A0B8" w:rsidR="002541F6" w:rsidRPr="002541F6" w:rsidRDefault="002541F6" w:rsidP="002541F6">
            <w:pPr>
              <w:ind w:left="30" w:right="-72"/>
              <w:jc w:val="both"/>
            </w:pPr>
            <w:r w:rsidRPr="002541F6">
              <w:t>Ad.4.W obrębie zadania nie zlokalizowano osuwisk</w:t>
            </w:r>
            <w:r>
              <w:t>.</w:t>
            </w:r>
          </w:p>
          <w:p w14:paraId="7ACDF64B" w14:textId="043675FE" w:rsidR="0091421A" w:rsidRPr="002541F6" w:rsidRDefault="0091421A" w:rsidP="000932F4">
            <w:pPr>
              <w:ind w:left="30" w:right="-72"/>
              <w:jc w:val="both"/>
            </w:pPr>
          </w:p>
          <w:p w14:paraId="0E20B59E" w14:textId="1FA78365" w:rsidR="000932F4" w:rsidRPr="002541F6" w:rsidRDefault="00C75FF5" w:rsidP="000932F4">
            <w:pPr>
              <w:ind w:left="30" w:right="-72"/>
              <w:jc w:val="both"/>
            </w:pPr>
            <w:r w:rsidRPr="002541F6">
              <w:t>Zamawiający nie widzi konieczności zmiany terminu składania ofert</w:t>
            </w:r>
            <w:r w:rsidR="002541F6">
              <w:t>.</w:t>
            </w:r>
          </w:p>
          <w:p w14:paraId="04AF2E9E" w14:textId="77777777" w:rsidR="000932F4" w:rsidRPr="002541F6" w:rsidRDefault="000932F4" w:rsidP="000932F4">
            <w:pPr>
              <w:ind w:left="30" w:right="-72"/>
              <w:jc w:val="both"/>
            </w:pPr>
          </w:p>
        </w:tc>
      </w:tr>
    </w:tbl>
    <w:p w14:paraId="311DECF2" w14:textId="77777777" w:rsidR="00BE7BFD" w:rsidRPr="000932F4" w:rsidRDefault="00BE7BFD" w:rsidP="00520165">
      <w:pPr>
        <w:jc w:val="both"/>
      </w:pPr>
    </w:p>
    <w:p w14:paraId="014BDB53" w14:textId="4E9489D8" w:rsidR="006D4AB3" w:rsidRPr="000932F4" w:rsidRDefault="006D4AB3" w:rsidP="00D8461B">
      <w:pPr>
        <w:spacing w:before="120" w:after="120" w:line="360" w:lineRule="auto"/>
        <w:ind w:left="567"/>
        <w:jc w:val="right"/>
      </w:pPr>
    </w:p>
    <w:sectPr w:rsidR="006D4AB3" w:rsidRPr="000932F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C49ECA" w14:textId="77777777" w:rsidR="0019756D" w:rsidRDefault="0019756D">
      <w:r>
        <w:separator/>
      </w:r>
    </w:p>
  </w:endnote>
  <w:endnote w:type="continuationSeparator" w:id="0">
    <w:p w14:paraId="672F7D9E" w14:textId="77777777" w:rsidR="0019756D" w:rsidRDefault="00197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CBDC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C8D2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9E41F" w14:textId="2C1A30D4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4E7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A0D0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779567" w14:textId="77777777" w:rsidR="006D4AB3" w:rsidRDefault="006D4AB3">
    <w:pPr>
      <w:pStyle w:val="Stopka"/>
      <w:tabs>
        <w:tab w:val="clear" w:pos="4536"/>
        <w:tab w:val="left" w:pos="6237"/>
      </w:tabs>
    </w:pPr>
  </w:p>
  <w:p w14:paraId="46AB622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EE5D3" w14:textId="77777777" w:rsidR="0019756D" w:rsidRDefault="0019756D">
      <w:r>
        <w:separator/>
      </w:r>
    </w:p>
  </w:footnote>
  <w:footnote w:type="continuationSeparator" w:id="0">
    <w:p w14:paraId="017A2D41" w14:textId="77777777" w:rsidR="0019756D" w:rsidRDefault="00197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A8215" w14:textId="77777777" w:rsidR="0091421A" w:rsidRDefault="009142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7AAAD" w14:textId="77777777" w:rsidR="0091421A" w:rsidRDefault="009142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80991" w14:textId="77777777" w:rsidR="0091421A" w:rsidRDefault="009142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5B9445A"/>
    <w:multiLevelType w:val="hybridMultilevel"/>
    <w:tmpl w:val="079C549C"/>
    <w:lvl w:ilvl="0" w:tplc="0868D81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9329314">
    <w:abstractNumId w:val="3"/>
  </w:num>
  <w:num w:numId="2" w16cid:durableId="24789474">
    <w:abstractNumId w:val="7"/>
  </w:num>
  <w:num w:numId="3" w16cid:durableId="1099373663">
    <w:abstractNumId w:val="2"/>
  </w:num>
  <w:num w:numId="4" w16cid:durableId="605845132">
    <w:abstractNumId w:val="6"/>
  </w:num>
  <w:num w:numId="5" w16cid:durableId="624389616">
    <w:abstractNumId w:val="0"/>
  </w:num>
  <w:num w:numId="6" w16cid:durableId="1278489361">
    <w:abstractNumId w:val="1"/>
  </w:num>
  <w:num w:numId="7" w16cid:durableId="1324968121">
    <w:abstractNumId w:val="5"/>
  </w:num>
  <w:num w:numId="8" w16cid:durableId="17072949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56D"/>
    <w:rsid w:val="00031374"/>
    <w:rsid w:val="000932F4"/>
    <w:rsid w:val="000A1097"/>
    <w:rsid w:val="000E2A8F"/>
    <w:rsid w:val="0012774F"/>
    <w:rsid w:val="00144B7A"/>
    <w:rsid w:val="00180C6E"/>
    <w:rsid w:val="0019756D"/>
    <w:rsid w:val="002174A9"/>
    <w:rsid w:val="002541F6"/>
    <w:rsid w:val="0029606A"/>
    <w:rsid w:val="003527BD"/>
    <w:rsid w:val="00373E5A"/>
    <w:rsid w:val="004848F3"/>
    <w:rsid w:val="00486717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1421A"/>
    <w:rsid w:val="00A905AC"/>
    <w:rsid w:val="00AE577F"/>
    <w:rsid w:val="00BA6584"/>
    <w:rsid w:val="00BE7BFD"/>
    <w:rsid w:val="00C370F2"/>
    <w:rsid w:val="00C44EEC"/>
    <w:rsid w:val="00C46732"/>
    <w:rsid w:val="00C75FF5"/>
    <w:rsid w:val="00D22FFA"/>
    <w:rsid w:val="00D82BE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2A5A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CD9237"/>
  <w15:chartTrackingRefBased/>
  <w15:docId w15:val="{9F71EE33-5252-4A9E-B104-C439A336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311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2024-07-22T15:03:00Z</cp:lastPrinted>
  <dcterms:created xsi:type="dcterms:W3CDTF">2024-07-22T15:03:00Z</dcterms:created>
  <dcterms:modified xsi:type="dcterms:W3CDTF">2024-07-22T15:03:00Z</dcterms:modified>
</cp:coreProperties>
</file>