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53218" w14:textId="77777777" w:rsidR="005C5222" w:rsidRPr="00515AFA" w:rsidRDefault="005C5222" w:rsidP="005C5222">
      <w:pPr>
        <w:jc w:val="right"/>
        <w:rPr>
          <w:b/>
          <w:sz w:val="22"/>
          <w:szCs w:val="22"/>
          <w:lang w:val="pl-PL"/>
        </w:rPr>
      </w:pPr>
      <w:r w:rsidRPr="00515AFA">
        <w:rPr>
          <w:b/>
          <w:sz w:val="22"/>
          <w:szCs w:val="22"/>
          <w:lang w:val="pl-PL"/>
        </w:rPr>
        <w:t>Załącznik nr 3</w:t>
      </w:r>
    </w:p>
    <w:p w14:paraId="1BEFC339" w14:textId="77777777" w:rsidR="005C5222" w:rsidRPr="00515AFA" w:rsidRDefault="005C5222" w:rsidP="005C5222">
      <w:pPr>
        <w:jc w:val="right"/>
        <w:rPr>
          <w:b/>
          <w:sz w:val="22"/>
          <w:szCs w:val="22"/>
          <w:lang w:val="pl-PL"/>
        </w:rPr>
      </w:pPr>
    </w:p>
    <w:p w14:paraId="582128E3" w14:textId="77777777" w:rsidR="005C5222" w:rsidRPr="00515AFA" w:rsidRDefault="005C5222" w:rsidP="005C5222">
      <w:pPr>
        <w:jc w:val="center"/>
        <w:rPr>
          <w:b/>
          <w:sz w:val="22"/>
          <w:szCs w:val="22"/>
          <w:lang w:val="pl-PL"/>
        </w:rPr>
      </w:pPr>
      <w:r w:rsidRPr="00515AFA">
        <w:rPr>
          <w:b/>
          <w:sz w:val="22"/>
          <w:szCs w:val="22"/>
          <w:lang w:val="pl-PL"/>
        </w:rPr>
        <w:t>WZÓR UMOWY</w:t>
      </w:r>
    </w:p>
    <w:p w14:paraId="0B2A7BBD" w14:textId="77777777" w:rsidR="005C5222" w:rsidRPr="00515AFA" w:rsidRDefault="005C5222" w:rsidP="005C5222">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7D9AB04" w14:textId="77777777" w:rsidR="005C5222" w:rsidRPr="00515AFA" w:rsidRDefault="005C5222" w:rsidP="005C5222">
      <w:pPr>
        <w:jc w:val="center"/>
        <w:rPr>
          <w:b/>
          <w:sz w:val="22"/>
          <w:szCs w:val="22"/>
          <w:lang w:val="pl-PL"/>
        </w:rPr>
      </w:pPr>
    </w:p>
    <w:p w14:paraId="7482C2D8" w14:textId="702DF650" w:rsidR="005C5222" w:rsidRPr="00515AFA" w:rsidRDefault="005C5222" w:rsidP="005C5222">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368</w:t>
      </w:r>
      <w:r w:rsidRPr="005140A1">
        <w:rPr>
          <w:sz w:val="22"/>
          <w:szCs w:val="22"/>
          <w:lang w:val="pl-PL"/>
        </w:rPr>
        <w:t>/2</w:t>
      </w:r>
      <w:r>
        <w:rPr>
          <w:sz w:val="22"/>
          <w:szCs w:val="22"/>
          <w:lang w:val="pl-PL"/>
        </w:rPr>
        <w:t>4</w:t>
      </w:r>
      <w:r w:rsidRPr="00515AFA">
        <w:rPr>
          <w:sz w:val="22"/>
          <w:szCs w:val="22"/>
          <w:lang w:val="pl-PL"/>
        </w:rPr>
        <w:t xml:space="preserve"> pomiędzy:</w:t>
      </w:r>
    </w:p>
    <w:p w14:paraId="5779C530" w14:textId="77777777" w:rsidR="005C5222" w:rsidRPr="00515AFA" w:rsidRDefault="005C5222" w:rsidP="005C5222">
      <w:pPr>
        <w:pStyle w:val="Tekstpodstawowywcity"/>
        <w:spacing w:after="0"/>
        <w:ind w:left="0"/>
        <w:jc w:val="both"/>
        <w:rPr>
          <w:sz w:val="22"/>
          <w:szCs w:val="22"/>
          <w:lang w:val="pl-PL"/>
        </w:rPr>
      </w:pPr>
    </w:p>
    <w:p w14:paraId="758EB1DA"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E49FC37"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775DCC47"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472BB33" w14:textId="77777777" w:rsidR="005C5222" w:rsidRPr="00515AFA" w:rsidRDefault="005C5222" w:rsidP="005C5222">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208473AA"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455F5F6"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0C9907F"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FB91F79"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BF9156F"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DB8312C"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E432367"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0B1E5A8"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3C44390"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1B60A383"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56D94E8" w14:textId="21C47C3E" w:rsidR="005C5222" w:rsidRPr="00515AFA" w:rsidRDefault="005C5222" w:rsidP="005C5222">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serwera na potrzeby WIMiIP</w:t>
      </w:r>
      <w:r w:rsidRPr="0075173C">
        <w:rPr>
          <w:b/>
          <w:sz w:val="22"/>
          <w:szCs w:val="22"/>
          <w:lang w:val="pl-PL"/>
        </w:rPr>
        <w:t>.</w:t>
      </w:r>
    </w:p>
    <w:p w14:paraId="37F66A97" w14:textId="77777777" w:rsidR="005C5222" w:rsidRPr="00515AFA" w:rsidRDefault="005C5222" w:rsidP="005C522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363E253"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9EE37DC" w14:textId="77777777" w:rsidR="005C5222" w:rsidRPr="00515AFA" w:rsidRDefault="005C5222" w:rsidP="005C522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32E1C51F" w14:textId="77777777" w:rsidR="005C5222" w:rsidRPr="00515AFA" w:rsidRDefault="005C5222" w:rsidP="005C522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A53F3B5" w14:textId="77777777" w:rsidR="005C5222" w:rsidRPr="00515AFA" w:rsidRDefault="005C5222" w:rsidP="005C522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21B91822"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54DF9EBA"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1D91F43" w14:textId="77777777" w:rsidR="005C5222" w:rsidRPr="00515AFA" w:rsidRDefault="005C5222" w:rsidP="005C522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1911114" w14:textId="77777777" w:rsidR="005C5222" w:rsidRPr="00515AFA" w:rsidRDefault="005C5222" w:rsidP="005C522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548E788" w14:textId="77777777" w:rsidR="005C5222" w:rsidRPr="00515AFA" w:rsidRDefault="005C5222" w:rsidP="005C522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8E7403E" w14:textId="00E20A63" w:rsidR="005C5222" w:rsidRPr="005C5222" w:rsidRDefault="005C5222" w:rsidP="005C5222">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w:t>
      </w:r>
      <w:r>
        <w:rPr>
          <w:rFonts w:eastAsia="Calibri"/>
          <w:b/>
          <w:sz w:val="22"/>
          <w:szCs w:val="22"/>
          <w:lang w:val="pl-PL" w:eastAsia="en-US"/>
        </w:rPr>
        <w:t>erwer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0A9883B0" w14:textId="77777777" w:rsidR="005C5222" w:rsidRPr="00515AFA" w:rsidRDefault="005C5222" w:rsidP="005C5222">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18009F67" w14:textId="77777777" w:rsidR="005C5222" w:rsidRPr="00515AFA" w:rsidRDefault="005C5222" w:rsidP="005C5222">
      <w:pPr>
        <w:pStyle w:val="Tekstpodstawowy"/>
        <w:spacing w:line="240" w:lineRule="auto"/>
        <w:ind w:left="340" w:right="-47"/>
        <w:jc w:val="both"/>
        <w:rPr>
          <w:rFonts w:ascii="Times New Roman" w:hAnsi="Times New Roman"/>
          <w:i/>
          <w:sz w:val="22"/>
          <w:szCs w:val="22"/>
        </w:rPr>
      </w:pPr>
    </w:p>
    <w:p w14:paraId="6AEFE930" w14:textId="77777777" w:rsidR="005C5222" w:rsidRPr="00515AFA" w:rsidRDefault="005C5222" w:rsidP="005C522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10D1CE2D"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5BDF5203"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15A29BD" w14:textId="77777777" w:rsidR="005C5222" w:rsidRDefault="005C5222" w:rsidP="005C522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AFFF9AD" w14:textId="77777777" w:rsidR="005C5222" w:rsidRPr="00515AFA" w:rsidRDefault="005C5222" w:rsidP="005C522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91A164C" w14:textId="77777777" w:rsidR="005C5222" w:rsidRPr="00515AFA" w:rsidRDefault="005C5222" w:rsidP="005C522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8D64125" w14:textId="77777777" w:rsidR="005C5222" w:rsidRPr="00515AFA" w:rsidRDefault="005C5222" w:rsidP="005C522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3E8DF29F"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66A190DB"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F3F0C41"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0C60CA2"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8DF4F5D" w14:textId="77777777" w:rsidR="005C5222" w:rsidRPr="00515AFA" w:rsidRDefault="005C5222" w:rsidP="005C522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9F45237" w14:textId="77777777" w:rsidR="005C5222" w:rsidRPr="00515AFA" w:rsidRDefault="005C5222" w:rsidP="005C52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D02E0FF" w14:textId="77777777" w:rsidR="005C5222" w:rsidRPr="00515AFA" w:rsidRDefault="005C5222" w:rsidP="005C52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27E6862" w14:textId="77777777" w:rsidR="005C5222" w:rsidRPr="00515AFA" w:rsidRDefault="005C5222" w:rsidP="005C522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67757F6"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B764279" w14:textId="77777777" w:rsidR="005C5222" w:rsidRPr="00515AFA" w:rsidRDefault="005C5222" w:rsidP="005C522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22E0E816" w14:textId="77777777" w:rsidR="005C5222" w:rsidRPr="00515AFA" w:rsidRDefault="005C5222" w:rsidP="005C522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9345C73"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8CB740E"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030137B"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F6819B9" w14:textId="77777777" w:rsidR="005C5222" w:rsidRPr="00515AFA" w:rsidRDefault="005C5222" w:rsidP="005C522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7AF7EFB" w14:textId="77777777" w:rsidR="005C5222" w:rsidRPr="00515AFA" w:rsidRDefault="005C5222" w:rsidP="005C5222">
      <w:pPr>
        <w:pStyle w:val="Tekstpodstawowy"/>
        <w:ind w:right="-47"/>
        <w:jc w:val="center"/>
        <w:rPr>
          <w:rFonts w:ascii="Times New Roman" w:hAnsi="Times New Roman"/>
          <w:b/>
          <w:sz w:val="22"/>
          <w:szCs w:val="22"/>
        </w:rPr>
      </w:pPr>
    </w:p>
    <w:p w14:paraId="22A76CE7" w14:textId="77777777" w:rsidR="005C5222" w:rsidRPr="00515AFA" w:rsidRDefault="005C5222" w:rsidP="005C5222">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C09AE5E" w14:textId="77777777" w:rsidR="005C5222" w:rsidRPr="00515AFA" w:rsidRDefault="005C5222" w:rsidP="005C5222">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A72F475" w14:textId="77777777" w:rsidR="005C5222" w:rsidRPr="00515AFA" w:rsidRDefault="005C5222" w:rsidP="005C522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7192211" w14:textId="77777777" w:rsidR="005C5222" w:rsidRPr="00515AFA" w:rsidRDefault="005C5222" w:rsidP="005C522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A3CBFC9" w14:textId="77777777" w:rsidR="005C5222" w:rsidRPr="00515AFA" w:rsidRDefault="005C5222" w:rsidP="005C5222">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7968B84" w14:textId="77777777" w:rsidR="005C5222" w:rsidRPr="00515AFA" w:rsidRDefault="005C5222" w:rsidP="005C522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573066B" w14:textId="77777777" w:rsidR="005C5222" w:rsidRPr="00515AFA" w:rsidRDefault="005C5222" w:rsidP="005C5222">
      <w:pPr>
        <w:rPr>
          <w:color w:val="00000A"/>
          <w:sz w:val="22"/>
          <w:szCs w:val="22"/>
          <w:lang w:val="pl-PL"/>
        </w:rPr>
      </w:pPr>
    </w:p>
    <w:p w14:paraId="18CA0AF1" w14:textId="77777777" w:rsidR="005C5222" w:rsidRPr="00515AFA" w:rsidRDefault="005C5222" w:rsidP="005C5222">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A1291C0"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56E3031" w14:textId="77777777" w:rsidR="005C5222" w:rsidRPr="00515AFA" w:rsidRDefault="005C5222" w:rsidP="005C522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F3B9F8A" w14:textId="77777777" w:rsidR="005C5222" w:rsidRPr="00515AFA" w:rsidRDefault="005C5222" w:rsidP="005C5222">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D6465DF" w14:textId="77777777" w:rsidR="005C5222" w:rsidRPr="00515AFA" w:rsidRDefault="005C5222" w:rsidP="005C522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FA4F5D9" w14:textId="77777777" w:rsidR="005C5222" w:rsidRPr="00515AFA" w:rsidRDefault="005C5222" w:rsidP="005C522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6787DDD" w14:textId="77777777" w:rsidR="005C5222" w:rsidRPr="00515AFA" w:rsidRDefault="005C5222" w:rsidP="005C522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7818731"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F2C18AD"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9BB6F54"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6AAB220"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D80297A" w14:textId="77777777" w:rsidR="005C5222" w:rsidRPr="00515AFA" w:rsidRDefault="005C5222" w:rsidP="005C522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8C3FB79" w14:textId="77777777" w:rsidR="005C5222" w:rsidRPr="00515AFA" w:rsidRDefault="005C5222" w:rsidP="005C5222">
      <w:pPr>
        <w:ind w:left="720"/>
        <w:jc w:val="both"/>
        <w:rPr>
          <w:color w:val="00000A"/>
          <w:sz w:val="22"/>
          <w:szCs w:val="22"/>
          <w:lang w:val="pl-PL"/>
        </w:rPr>
      </w:pPr>
    </w:p>
    <w:p w14:paraId="019315BF" w14:textId="77777777" w:rsidR="005C5222" w:rsidRPr="00515AFA" w:rsidRDefault="005C5222" w:rsidP="005C5222">
      <w:pPr>
        <w:ind w:left="170"/>
        <w:jc w:val="both"/>
        <w:rPr>
          <w:color w:val="00000A"/>
          <w:sz w:val="22"/>
          <w:szCs w:val="22"/>
          <w:lang w:val="pl-PL"/>
        </w:rPr>
      </w:pPr>
    </w:p>
    <w:p w14:paraId="02B5EA20" w14:textId="77777777" w:rsidR="005C5222" w:rsidRDefault="005C5222" w:rsidP="005C5222">
      <w:pPr>
        <w:pStyle w:val="Tekstpodstawowy"/>
        <w:spacing w:line="240" w:lineRule="auto"/>
        <w:ind w:left="360" w:right="-47"/>
        <w:jc w:val="center"/>
        <w:rPr>
          <w:rFonts w:ascii="Times New Roman" w:hAnsi="Times New Roman"/>
          <w:b/>
          <w:sz w:val="22"/>
          <w:szCs w:val="22"/>
        </w:rPr>
      </w:pPr>
    </w:p>
    <w:p w14:paraId="17E387C6" w14:textId="77777777" w:rsidR="005C5222" w:rsidRDefault="005C5222" w:rsidP="005C5222">
      <w:pPr>
        <w:pStyle w:val="Tekstpodstawowy"/>
        <w:spacing w:line="240" w:lineRule="auto"/>
        <w:ind w:left="360" w:right="-47"/>
        <w:jc w:val="center"/>
        <w:rPr>
          <w:rFonts w:ascii="Times New Roman" w:hAnsi="Times New Roman"/>
          <w:b/>
          <w:sz w:val="22"/>
          <w:szCs w:val="22"/>
        </w:rPr>
      </w:pPr>
    </w:p>
    <w:p w14:paraId="0EDC741C" w14:textId="77777777" w:rsidR="005C5222" w:rsidRDefault="005C5222" w:rsidP="005C5222">
      <w:pPr>
        <w:pStyle w:val="Tekstpodstawowy"/>
        <w:spacing w:line="240" w:lineRule="auto"/>
        <w:ind w:left="360" w:right="-47"/>
        <w:jc w:val="center"/>
        <w:rPr>
          <w:rFonts w:ascii="Times New Roman" w:hAnsi="Times New Roman"/>
          <w:b/>
          <w:sz w:val="22"/>
          <w:szCs w:val="22"/>
        </w:rPr>
      </w:pPr>
    </w:p>
    <w:p w14:paraId="3A5F11B4" w14:textId="77777777" w:rsidR="005C5222" w:rsidRPr="00515AFA" w:rsidRDefault="005C5222" w:rsidP="005C5222">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6C36F912" w14:textId="77777777" w:rsidR="005C5222" w:rsidRPr="00515AFA" w:rsidRDefault="005C5222" w:rsidP="005C5222">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FE256C" w14:textId="77777777" w:rsidR="005C5222" w:rsidRPr="00515AFA" w:rsidRDefault="005C5222" w:rsidP="005C5222">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7EE59B5"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DF43472"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C8CBC07"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E161E61" w14:textId="77777777"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1982DCF" w14:textId="77777777"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46220503" w14:textId="77777777" w:rsidR="005C5222" w:rsidRPr="00515AFA" w:rsidRDefault="005C5222" w:rsidP="005C5222">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2272161" w14:textId="77777777"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384AA6" w14:textId="77777777"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49495EC" w14:textId="0FAF480E"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634873D8" w14:textId="77777777" w:rsidR="005C5222" w:rsidRPr="00515AFA" w:rsidRDefault="005C5222" w:rsidP="005C5222">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D9121FF" w14:textId="77777777" w:rsidR="005C5222" w:rsidRPr="00515AFA" w:rsidRDefault="005C5222" w:rsidP="005C5222">
      <w:pPr>
        <w:ind w:left="567"/>
        <w:jc w:val="both"/>
        <w:rPr>
          <w:bCs/>
          <w:sz w:val="22"/>
          <w:szCs w:val="22"/>
          <w:lang w:val="pl-PL" w:eastAsia="en-US"/>
        </w:rPr>
      </w:pPr>
    </w:p>
    <w:p w14:paraId="73D22F7E"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174D85A"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5A9CDDF8"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EFC54CD" w14:textId="77777777" w:rsidR="005C5222" w:rsidRPr="00515AFA" w:rsidRDefault="005C5222" w:rsidP="005C5222">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14E10EB" w14:textId="77777777" w:rsidR="005C5222" w:rsidRPr="00515AFA" w:rsidRDefault="005C5222" w:rsidP="005C5222">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w:t>
      </w:r>
      <w:r w:rsidRPr="00515AFA">
        <w:rPr>
          <w:bCs/>
          <w:sz w:val="22"/>
          <w:szCs w:val="22"/>
          <w:lang w:val="pl-PL" w:eastAsia="en-US"/>
        </w:rPr>
        <w:lastRenderedPageBreak/>
        <w:t xml:space="preserve">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EBD60B" w14:textId="77777777" w:rsidR="005C5222" w:rsidRPr="00515AFA" w:rsidRDefault="005C5222" w:rsidP="005C5222">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47F598E" w14:textId="77777777" w:rsidR="005C5222" w:rsidRPr="00515AFA" w:rsidRDefault="005C5222" w:rsidP="005C5222">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49B9CA3" w14:textId="77777777" w:rsidR="005C5222" w:rsidRPr="00515AFA" w:rsidRDefault="005C5222" w:rsidP="005C5222">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0D50363" w14:textId="77777777" w:rsidR="005C5222" w:rsidRPr="00515AFA" w:rsidRDefault="005C5222" w:rsidP="005C5222">
      <w:pPr>
        <w:pStyle w:val="Tekstpodstawowy"/>
        <w:spacing w:line="240" w:lineRule="auto"/>
        <w:ind w:right="-47"/>
        <w:rPr>
          <w:rFonts w:ascii="Times New Roman" w:hAnsi="Times New Roman"/>
          <w:b/>
          <w:sz w:val="22"/>
          <w:szCs w:val="22"/>
        </w:rPr>
      </w:pPr>
    </w:p>
    <w:p w14:paraId="36EFD591"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9E0E508"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3BF3714" w14:textId="77777777" w:rsidR="005C5222" w:rsidRPr="00515AFA" w:rsidRDefault="005C5222" w:rsidP="005C5222">
      <w:pPr>
        <w:pStyle w:val="Tekstpodstawowy"/>
        <w:spacing w:line="240" w:lineRule="auto"/>
        <w:ind w:right="-47"/>
        <w:jc w:val="both"/>
        <w:rPr>
          <w:rFonts w:ascii="Times New Roman" w:hAnsi="Times New Roman"/>
          <w:sz w:val="22"/>
          <w:szCs w:val="22"/>
        </w:rPr>
      </w:pPr>
    </w:p>
    <w:p w14:paraId="49B0C591" w14:textId="77777777" w:rsidR="005C5222" w:rsidRPr="00515AFA" w:rsidRDefault="005C5222" w:rsidP="005C5222">
      <w:pPr>
        <w:spacing w:line="240" w:lineRule="atLeast"/>
        <w:ind w:right="-47"/>
        <w:jc w:val="center"/>
        <w:rPr>
          <w:b/>
          <w:sz w:val="22"/>
          <w:szCs w:val="22"/>
        </w:rPr>
      </w:pPr>
      <w:r w:rsidRPr="00515AFA">
        <w:rPr>
          <w:b/>
          <w:sz w:val="22"/>
          <w:szCs w:val="22"/>
        </w:rPr>
        <w:t>§ 10</w:t>
      </w:r>
    </w:p>
    <w:p w14:paraId="1D983A92" w14:textId="77777777" w:rsidR="005C5222" w:rsidRPr="00515AFA" w:rsidRDefault="005C5222" w:rsidP="005C5222">
      <w:pPr>
        <w:spacing w:line="240" w:lineRule="atLeast"/>
        <w:ind w:right="-47"/>
        <w:rPr>
          <w:sz w:val="22"/>
          <w:szCs w:val="22"/>
          <w:lang w:val="pl-PL"/>
        </w:rPr>
      </w:pPr>
    </w:p>
    <w:p w14:paraId="740BC648" w14:textId="77777777" w:rsidR="005C5222" w:rsidRPr="00515AFA" w:rsidRDefault="005C5222" w:rsidP="005C5222">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2C2B0CB" w14:textId="77777777" w:rsidR="005C5222" w:rsidRPr="00515AFA" w:rsidRDefault="005C5222" w:rsidP="005C5222">
      <w:pPr>
        <w:tabs>
          <w:tab w:val="left" w:pos="367"/>
        </w:tabs>
        <w:spacing w:line="276" w:lineRule="auto"/>
        <w:ind w:left="360" w:right="60"/>
        <w:contextualSpacing/>
        <w:jc w:val="both"/>
        <w:rPr>
          <w:rFonts w:eastAsia="Calibri"/>
          <w:sz w:val="22"/>
          <w:szCs w:val="22"/>
          <w:lang w:val="pl-PL" w:eastAsia="en-US"/>
        </w:rPr>
      </w:pPr>
    </w:p>
    <w:p w14:paraId="0205204F" w14:textId="77777777" w:rsidR="005C5222" w:rsidRPr="00515AFA" w:rsidRDefault="005C5222" w:rsidP="005C522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9B531E6" w14:textId="77777777" w:rsidR="005C5222" w:rsidRPr="00515AFA" w:rsidRDefault="005C5222" w:rsidP="005C522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747FBB2" w14:textId="77777777" w:rsidR="005C5222" w:rsidRPr="00515AFA" w:rsidRDefault="005C5222" w:rsidP="005C5222">
      <w:pPr>
        <w:tabs>
          <w:tab w:val="left" w:pos="387"/>
        </w:tabs>
        <w:spacing w:line="276" w:lineRule="auto"/>
        <w:ind w:left="720" w:right="60"/>
        <w:contextualSpacing/>
        <w:jc w:val="both"/>
        <w:rPr>
          <w:rFonts w:eastAsia="Calibri"/>
          <w:sz w:val="22"/>
          <w:szCs w:val="22"/>
          <w:lang w:val="pl-PL" w:eastAsia="en-US"/>
        </w:rPr>
      </w:pPr>
    </w:p>
    <w:p w14:paraId="7F8FC840" w14:textId="77777777" w:rsidR="005C5222" w:rsidRPr="00515AFA" w:rsidRDefault="005C5222" w:rsidP="005C5222">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A023F27" w14:textId="77777777" w:rsidR="005C5222" w:rsidRPr="00515AFA" w:rsidRDefault="005C5222" w:rsidP="005C522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33D9767" w14:textId="77777777" w:rsidR="005C5222" w:rsidRPr="00515AFA" w:rsidRDefault="005C5222" w:rsidP="005C522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CE63B42" w14:textId="77777777" w:rsidR="005C5222" w:rsidRPr="00515AFA" w:rsidRDefault="005C5222" w:rsidP="005C522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77C41F2" w14:textId="77777777" w:rsidR="005C5222" w:rsidRPr="00515AFA" w:rsidRDefault="005C5222" w:rsidP="005C522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FABB33" w14:textId="77777777" w:rsidR="005C5222" w:rsidRPr="00515AFA" w:rsidRDefault="005C5222" w:rsidP="005C522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1EC8F03" w14:textId="77777777" w:rsidR="005C5222" w:rsidRPr="00515AFA" w:rsidRDefault="005C5222" w:rsidP="005C522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B3726C0" w14:textId="77777777" w:rsidR="005C5222" w:rsidRPr="00515AFA" w:rsidRDefault="005C5222" w:rsidP="005C522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DD68A97" w14:textId="77777777" w:rsidR="005C5222" w:rsidRPr="00515AFA" w:rsidRDefault="005C5222" w:rsidP="005C522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8F908E" w14:textId="77777777" w:rsidR="005C5222" w:rsidRPr="00515AFA" w:rsidRDefault="005C5222" w:rsidP="005C5222">
      <w:pPr>
        <w:pStyle w:val="Standard"/>
        <w:widowControl w:val="0"/>
        <w:spacing w:after="0"/>
        <w:jc w:val="both"/>
        <w:rPr>
          <w:rFonts w:ascii="Times New Roman" w:eastAsia="Lucida Sans Unicode" w:hAnsi="Times New Roman" w:cs="Times New Roman"/>
          <w:lang w:eastAsia="ar-SA"/>
        </w:rPr>
      </w:pPr>
    </w:p>
    <w:p w14:paraId="20A97F4A" w14:textId="77777777" w:rsidR="005C5222" w:rsidRPr="00515AFA" w:rsidRDefault="005C5222" w:rsidP="005C5222">
      <w:pPr>
        <w:tabs>
          <w:tab w:val="left" w:pos="387"/>
        </w:tabs>
        <w:spacing w:line="276" w:lineRule="auto"/>
        <w:ind w:left="720" w:right="60"/>
        <w:contextualSpacing/>
        <w:jc w:val="both"/>
        <w:rPr>
          <w:rFonts w:eastAsia="Calibri"/>
          <w:sz w:val="22"/>
          <w:szCs w:val="22"/>
          <w:lang w:val="pl-PL" w:eastAsia="en-US"/>
        </w:rPr>
      </w:pPr>
    </w:p>
    <w:p w14:paraId="2184FC59" w14:textId="77777777" w:rsidR="005C5222" w:rsidRPr="00515AFA" w:rsidRDefault="005C5222" w:rsidP="005C5222">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5D19A3B" w14:textId="77777777" w:rsidR="005C5222" w:rsidRPr="00515AFA" w:rsidRDefault="005C5222" w:rsidP="005C522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516903D" w14:textId="77777777" w:rsidR="005C5222" w:rsidRPr="00515AFA" w:rsidRDefault="005C5222" w:rsidP="005C522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DA866F3" w14:textId="77777777" w:rsidR="005C5222" w:rsidRPr="00515AFA" w:rsidRDefault="005C5222" w:rsidP="005C522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0825C9C" w14:textId="77777777" w:rsidR="005C5222" w:rsidRPr="00515AFA" w:rsidRDefault="005C5222" w:rsidP="005C5222">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4278877" w14:textId="77777777" w:rsidR="005C5222" w:rsidRPr="00515AFA" w:rsidRDefault="005C5222" w:rsidP="005C5222">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BAB151F" w14:textId="77777777" w:rsidR="005C5222" w:rsidRPr="00515AFA" w:rsidRDefault="005C5222" w:rsidP="005C5222">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D562293" w14:textId="77777777" w:rsidR="005C5222" w:rsidRPr="00515AFA" w:rsidRDefault="005C5222" w:rsidP="005C522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C7932D9" w14:textId="77777777" w:rsidR="005C5222" w:rsidRPr="00515AFA" w:rsidRDefault="005C5222" w:rsidP="005C5222">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0A099AE" w14:textId="77777777" w:rsidR="005C5222" w:rsidRPr="00515AFA" w:rsidRDefault="005C5222" w:rsidP="005C522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C3482CD" w14:textId="77777777" w:rsidR="005C5222" w:rsidRPr="00515AFA" w:rsidRDefault="005C5222" w:rsidP="005C522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w:t>
      </w:r>
      <w:r w:rsidRPr="00515AFA">
        <w:rPr>
          <w:rFonts w:eastAsia="SimSun"/>
          <w:color w:val="000000"/>
          <w:kern w:val="2"/>
          <w:sz w:val="22"/>
          <w:szCs w:val="22"/>
          <w:lang w:val="pl-PL"/>
        </w:rPr>
        <w:lastRenderedPageBreak/>
        <w:t xml:space="preserve">kosztów zmian, jeżeli zmiana będzie miała wpływ na wynagrodzenie Sprzedawcy. </w:t>
      </w:r>
    </w:p>
    <w:p w14:paraId="258ABD1A" w14:textId="77777777" w:rsidR="005C5222" w:rsidRPr="00515AFA" w:rsidRDefault="005C5222" w:rsidP="005C522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68564FD" w14:textId="77777777" w:rsidR="005C5222" w:rsidRPr="00515AFA" w:rsidRDefault="005C5222" w:rsidP="005C5222">
      <w:pPr>
        <w:widowControl w:val="0"/>
        <w:suppressAutoHyphens/>
        <w:autoSpaceDN w:val="0"/>
        <w:ind w:left="360"/>
        <w:jc w:val="center"/>
        <w:textAlignment w:val="baseline"/>
        <w:rPr>
          <w:rFonts w:eastAsia="SimSun"/>
          <w:b/>
          <w:bCs/>
          <w:color w:val="000000"/>
          <w:kern w:val="2"/>
          <w:sz w:val="22"/>
          <w:szCs w:val="22"/>
          <w:lang w:val="pl-PL"/>
        </w:rPr>
      </w:pPr>
    </w:p>
    <w:p w14:paraId="56800FE1" w14:textId="77777777" w:rsidR="005C5222" w:rsidRPr="00515AFA" w:rsidRDefault="005C5222" w:rsidP="005C5222">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9EE2001" w14:textId="77777777" w:rsidR="005C5222" w:rsidRPr="00515AFA" w:rsidRDefault="005C5222" w:rsidP="005C522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4E841C" w14:textId="77777777" w:rsidR="005C5222" w:rsidRPr="00515AFA" w:rsidRDefault="005C5222" w:rsidP="005C522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22ECD0F" w14:textId="77777777" w:rsidR="005C5222" w:rsidRPr="00515AFA" w:rsidRDefault="005C5222" w:rsidP="005C522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87D9CB3" w14:textId="77777777" w:rsidR="005C5222" w:rsidRPr="00515AFA" w:rsidRDefault="005C5222" w:rsidP="005C522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5F18094"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CDE89C8" w14:textId="77777777" w:rsidR="005C5222" w:rsidRPr="00515AFA" w:rsidRDefault="005C5222" w:rsidP="005C52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58733B" w14:textId="77777777" w:rsidR="005C5222" w:rsidRPr="00515AFA" w:rsidRDefault="005C5222" w:rsidP="005C522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C497366" w14:textId="77777777" w:rsidR="005C5222" w:rsidRPr="00515AFA" w:rsidRDefault="005C5222" w:rsidP="005C52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8DD0F82" w14:textId="77777777" w:rsidR="005C5222" w:rsidRPr="00515AFA" w:rsidRDefault="005C5222" w:rsidP="005C522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3A8C705" w14:textId="77777777" w:rsidR="005C5222" w:rsidRPr="00515AFA" w:rsidRDefault="005C5222" w:rsidP="005C522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CE7C7A8"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12E364C1"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389D092B"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B759447" w14:textId="77777777" w:rsidR="005C5222" w:rsidRPr="00515AFA" w:rsidRDefault="005C5222" w:rsidP="005C5222">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8C669F1" w14:textId="77777777" w:rsidR="005C5222" w:rsidRPr="00515AFA" w:rsidRDefault="005C5222" w:rsidP="005C5222">
      <w:pPr>
        <w:jc w:val="center"/>
        <w:rPr>
          <w:b/>
          <w:sz w:val="22"/>
          <w:szCs w:val="22"/>
          <w:lang w:val="pl-PL"/>
        </w:rPr>
      </w:pPr>
    </w:p>
    <w:p w14:paraId="1EDB3006" w14:textId="77777777" w:rsidR="005C5222" w:rsidRPr="00515AFA" w:rsidRDefault="005C5222" w:rsidP="005C5222">
      <w:pPr>
        <w:jc w:val="center"/>
        <w:rPr>
          <w:b/>
          <w:sz w:val="22"/>
          <w:szCs w:val="22"/>
          <w:lang w:val="pl-PL"/>
        </w:rPr>
      </w:pPr>
      <w:r w:rsidRPr="00515AFA">
        <w:rPr>
          <w:b/>
          <w:sz w:val="22"/>
          <w:szCs w:val="22"/>
          <w:lang w:val="pl-PL"/>
        </w:rPr>
        <w:t>§16</w:t>
      </w:r>
    </w:p>
    <w:p w14:paraId="59CE181E"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2800ABE"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528FEAE"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0BF2303" w14:textId="77777777" w:rsidR="005C5222" w:rsidRPr="00515AFA" w:rsidRDefault="005C5222" w:rsidP="005C5222">
      <w:pPr>
        <w:pStyle w:val="Tekstpodstawowy"/>
        <w:spacing w:line="240" w:lineRule="auto"/>
        <w:ind w:right="-47"/>
        <w:jc w:val="center"/>
        <w:rPr>
          <w:rFonts w:ascii="Times New Roman" w:hAnsi="Times New Roman"/>
          <w:b/>
          <w:sz w:val="22"/>
          <w:szCs w:val="22"/>
        </w:rPr>
      </w:pPr>
    </w:p>
    <w:p w14:paraId="1FAF2713" w14:textId="77777777" w:rsidR="005C5222" w:rsidRDefault="005C5222" w:rsidP="005C5222">
      <w:pPr>
        <w:pStyle w:val="Tekstpodstawowy"/>
        <w:spacing w:line="240" w:lineRule="auto"/>
        <w:ind w:right="-47"/>
        <w:jc w:val="center"/>
        <w:rPr>
          <w:rFonts w:ascii="Times New Roman" w:hAnsi="Times New Roman"/>
          <w:b/>
          <w:sz w:val="22"/>
          <w:szCs w:val="22"/>
        </w:rPr>
      </w:pPr>
    </w:p>
    <w:p w14:paraId="1D7AB67B" w14:textId="77777777" w:rsidR="005C5222" w:rsidRDefault="005C5222" w:rsidP="005C5222">
      <w:pPr>
        <w:pStyle w:val="Tekstpodstawowy"/>
        <w:spacing w:line="240" w:lineRule="auto"/>
        <w:ind w:right="-47"/>
        <w:jc w:val="center"/>
        <w:rPr>
          <w:rFonts w:ascii="Times New Roman" w:hAnsi="Times New Roman"/>
          <w:b/>
          <w:sz w:val="22"/>
          <w:szCs w:val="22"/>
        </w:rPr>
      </w:pPr>
    </w:p>
    <w:p w14:paraId="07B75777" w14:textId="77777777" w:rsidR="005C5222" w:rsidRDefault="005C5222" w:rsidP="005C5222">
      <w:pPr>
        <w:pStyle w:val="Tekstpodstawowy"/>
        <w:spacing w:line="240" w:lineRule="auto"/>
        <w:ind w:right="-47"/>
        <w:jc w:val="center"/>
        <w:rPr>
          <w:rFonts w:ascii="Times New Roman" w:hAnsi="Times New Roman"/>
          <w:b/>
          <w:sz w:val="22"/>
          <w:szCs w:val="22"/>
        </w:rPr>
      </w:pPr>
    </w:p>
    <w:p w14:paraId="1FA32E59" w14:textId="77777777" w:rsidR="005C5222" w:rsidRDefault="005C5222" w:rsidP="005C5222">
      <w:pPr>
        <w:pStyle w:val="Tekstpodstawowy"/>
        <w:spacing w:line="240" w:lineRule="auto"/>
        <w:ind w:right="-47"/>
        <w:jc w:val="center"/>
        <w:rPr>
          <w:rFonts w:ascii="Times New Roman" w:hAnsi="Times New Roman"/>
          <w:b/>
          <w:sz w:val="22"/>
          <w:szCs w:val="22"/>
        </w:rPr>
      </w:pPr>
    </w:p>
    <w:p w14:paraId="5235D610"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§18</w:t>
      </w:r>
    </w:p>
    <w:p w14:paraId="7661F375" w14:textId="77777777" w:rsidR="005C5222" w:rsidRPr="00515AFA" w:rsidRDefault="005C5222" w:rsidP="005C5222">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6C5D2EE" w14:textId="77777777" w:rsidR="005C5222" w:rsidRPr="00515AFA" w:rsidRDefault="005C5222" w:rsidP="005C5222">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E39BF05" w14:textId="77777777" w:rsidR="005C5222" w:rsidRPr="00515AFA" w:rsidRDefault="005C5222" w:rsidP="005C5222">
      <w:pPr>
        <w:pStyle w:val="Tekstpodstawowy"/>
        <w:spacing w:line="240" w:lineRule="auto"/>
        <w:ind w:right="-47"/>
        <w:jc w:val="both"/>
        <w:rPr>
          <w:rFonts w:ascii="Times New Roman" w:hAnsi="Times New Roman"/>
          <w:sz w:val="22"/>
          <w:szCs w:val="22"/>
        </w:rPr>
      </w:pPr>
    </w:p>
    <w:p w14:paraId="5861CC07" w14:textId="77777777" w:rsidR="005C5222" w:rsidRPr="00515AFA" w:rsidRDefault="005C5222" w:rsidP="005C522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ADCFEA3" w14:textId="77777777" w:rsidR="005C5222" w:rsidRPr="00515AFA" w:rsidRDefault="005C5222" w:rsidP="005C522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B2181BD" w14:textId="77777777" w:rsidR="005C5222" w:rsidRPr="00515AFA" w:rsidRDefault="005C5222" w:rsidP="005C5222">
      <w:pPr>
        <w:pStyle w:val="Tekstpodstawowy2"/>
        <w:spacing w:line="240" w:lineRule="auto"/>
        <w:ind w:right="-47"/>
        <w:rPr>
          <w:sz w:val="22"/>
          <w:szCs w:val="22"/>
        </w:rPr>
      </w:pPr>
    </w:p>
    <w:p w14:paraId="5F7B1749" w14:textId="77777777" w:rsidR="005C5222" w:rsidRPr="00515AFA" w:rsidRDefault="005C5222" w:rsidP="005C5222">
      <w:pPr>
        <w:pStyle w:val="Tekstpodstawowy2"/>
        <w:spacing w:line="240" w:lineRule="auto"/>
        <w:ind w:right="-47"/>
        <w:rPr>
          <w:sz w:val="22"/>
          <w:szCs w:val="22"/>
        </w:rPr>
      </w:pPr>
    </w:p>
    <w:p w14:paraId="10392D61" w14:textId="77777777" w:rsidR="005C5222" w:rsidRPr="00515AFA" w:rsidRDefault="005C5222" w:rsidP="005C5222">
      <w:pPr>
        <w:pStyle w:val="Tekstpodstawowy2"/>
        <w:spacing w:line="240" w:lineRule="auto"/>
        <w:ind w:right="-47"/>
        <w:rPr>
          <w:b/>
          <w:sz w:val="22"/>
          <w:szCs w:val="22"/>
        </w:rPr>
      </w:pPr>
      <w:r w:rsidRPr="00515AFA">
        <w:rPr>
          <w:b/>
          <w:sz w:val="22"/>
          <w:szCs w:val="22"/>
        </w:rPr>
        <w:t xml:space="preserve">         Za Sprzedawcę                                                                  Za Kupującego</w:t>
      </w:r>
    </w:p>
    <w:p w14:paraId="7C8E9E41" w14:textId="77777777" w:rsidR="005C5222" w:rsidRPr="00515AFA" w:rsidRDefault="005C5222" w:rsidP="005C5222">
      <w:pPr>
        <w:rPr>
          <w:sz w:val="22"/>
          <w:szCs w:val="22"/>
          <w:lang w:val="pl-PL"/>
        </w:rPr>
      </w:pPr>
    </w:p>
    <w:p w14:paraId="065A106A" w14:textId="77777777" w:rsidR="005C5222" w:rsidRPr="00515AFA" w:rsidRDefault="005C5222" w:rsidP="005C5222">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8345C18"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BBDD74B"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5CF9122A"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5A3ABEC1"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1AB4E8BA"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2950EFA7"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2106A978"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17A0253B"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75C10A98"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09C051F9"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32156E89"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p>
    <w:p w14:paraId="7B3E56A2"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18E6F07" w14:textId="77777777" w:rsidR="005C5222" w:rsidRPr="00515AFA" w:rsidRDefault="005C5222" w:rsidP="005C522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04621DA" w14:textId="77777777" w:rsidR="005C5222" w:rsidRDefault="005C5222" w:rsidP="005C5222">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D8D9EE2" w14:textId="77777777" w:rsidR="005C5222" w:rsidRDefault="005C5222" w:rsidP="005C5222">
      <w:pPr>
        <w:widowControl w:val="0"/>
        <w:autoSpaceDE w:val="0"/>
        <w:autoSpaceDN w:val="0"/>
        <w:jc w:val="right"/>
        <w:textAlignment w:val="baseline"/>
        <w:rPr>
          <w:sz w:val="22"/>
          <w:szCs w:val="22"/>
          <w:lang w:val="pl-PL"/>
        </w:rPr>
      </w:pPr>
    </w:p>
    <w:p w14:paraId="4D151327" w14:textId="77777777" w:rsidR="005C5222" w:rsidRDefault="005C5222" w:rsidP="005C5222">
      <w:pPr>
        <w:widowControl w:val="0"/>
        <w:autoSpaceDE w:val="0"/>
        <w:autoSpaceDN w:val="0"/>
        <w:jc w:val="right"/>
        <w:textAlignment w:val="baseline"/>
        <w:rPr>
          <w:sz w:val="22"/>
          <w:szCs w:val="22"/>
          <w:lang w:val="pl-PL"/>
        </w:rPr>
      </w:pPr>
    </w:p>
    <w:p w14:paraId="3C8C8AD9" w14:textId="77777777" w:rsidR="005C5222" w:rsidRDefault="005C5222" w:rsidP="005C5222">
      <w:pPr>
        <w:widowControl w:val="0"/>
        <w:autoSpaceDE w:val="0"/>
        <w:autoSpaceDN w:val="0"/>
        <w:jc w:val="right"/>
        <w:textAlignment w:val="baseline"/>
        <w:rPr>
          <w:sz w:val="22"/>
          <w:szCs w:val="22"/>
          <w:lang w:val="pl-PL"/>
        </w:rPr>
      </w:pPr>
    </w:p>
    <w:p w14:paraId="76B76BD7" w14:textId="77777777" w:rsidR="005C5222" w:rsidRDefault="005C5222" w:rsidP="005C5222">
      <w:pPr>
        <w:widowControl w:val="0"/>
        <w:autoSpaceDE w:val="0"/>
        <w:autoSpaceDN w:val="0"/>
        <w:jc w:val="right"/>
        <w:textAlignment w:val="baseline"/>
        <w:rPr>
          <w:sz w:val="22"/>
          <w:szCs w:val="22"/>
          <w:lang w:val="pl-PL"/>
        </w:rPr>
      </w:pPr>
    </w:p>
    <w:p w14:paraId="75B0FC1B" w14:textId="77777777" w:rsidR="005C5222" w:rsidRDefault="005C5222" w:rsidP="005C5222">
      <w:pPr>
        <w:widowControl w:val="0"/>
        <w:autoSpaceDE w:val="0"/>
        <w:autoSpaceDN w:val="0"/>
        <w:jc w:val="right"/>
        <w:textAlignment w:val="baseline"/>
        <w:rPr>
          <w:sz w:val="22"/>
          <w:szCs w:val="22"/>
          <w:lang w:val="pl-PL"/>
        </w:rPr>
      </w:pPr>
    </w:p>
    <w:p w14:paraId="21C49252" w14:textId="77777777" w:rsidR="005C5222" w:rsidRDefault="005C5222" w:rsidP="005C5222">
      <w:pPr>
        <w:widowControl w:val="0"/>
        <w:autoSpaceDE w:val="0"/>
        <w:autoSpaceDN w:val="0"/>
        <w:jc w:val="right"/>
        <w:textAlignment w:val="baseline"/>
        <w:rPr>
          <w:sz w:val="22"/>
          <w:szCs w:val="22"/>
          <w:lang w:val="pl-PL"/>
        </w:rPr>
      </w:pPr>
    </w:p>
    <w:p w14:paraId="0D2E06AB" w14:textId="77777777" w:rsidR="005C5222" w:rsidRDefault="005C5222" w:rsidP="005C5222">
      <w:pPr>
        <w:widowControl w:val="0"/>
        <w:autoSpaceDE w:val="0"/>
        <w:autoSpaceDN w:val="0"/>
        <w:jc w:val="right"/>
        <w:textAlignment w:val="baseline"/>
        <w:rPr>
          <w:sz w:val="22"/>
          <w:szCs w:val="22"/>
          <w:lang w:val="pl-PL"/>
        </w:rPr>
      </w:pPr>
    </w:p>
    <w:p w14:paraId="39C28E69" w14:textId="77777777" w:rsidR="005C5222" w:rsidRDefault="005C5222" w:rsidP="005C5222">
      <w:pPr>
        <w:widowControl w:val="0"/>
        <w:autoSpaceDE w:val="0"/>
        <w:autoSpaceDN w:val="0"/>
        <w:jc w:val="right"/>
        <w:textAlignment w:val="baseline"/>
        <w:rPr>
          <w:sz w:val="22"/>
          <w:szCs w:val="22"/>
          <w:lang w:val="pl-PL"/>
        </w:rPr>
      </w:pPr>
    </w:p>
    <w:p w14:paraId="77DE2623" w14:textId="77777777" w:rsidR="005C5222" w:rsidRDefault="005C5222" w:rsidP="005C5222">
      <w:pPr>
        <w:widowControl w:val="0"/>
        <w:autoSpaceDE w:val="0"/>
        <w:autoSpaceDN w:val="0"/>
        <w:jc w:val="right"/>
        <w:textAlignment w:val="baseline"/>
        <w:rPr>
          <w:sz w:val="22"/>
          <w:szCs w:val="22"/>
          <w:lang w:val="pl-PL"/>
        </w:rPr>
      </w:pPr>
    </w:p>
    <w:p w14:paraId="2069FE4F" w14:textId="77777777" w:rsidR="005C5222" w:rsidRDefault="005C5222" w:rsidP="005C5222">
      <w:pPr>
        <w:widowControl w:val="0"/>
        <w:autoSpaceDE w:val="0"/>
        <w:autoSpaceDN w:val="0"/>
        <w:jc w:val="right"/>
        <w:textAlignment w:val="baseline"/>
        <w:rPr>
          <w:sz w:val="22"/>
          <w:szCs w:val="22"/>
          <w:lang w:val="pl-PL"/>
        </w:rPr>
      </w:pPr>
    </w:p>
    <w:p w14:paraId="1D4DDE44" w14:textId="77777777" w:rsidR="005C5222" w:rsidRDefault="005C5222" w:rsidP="005C5222">
      <w:pPr>
        <w:widowControl w:val="0"/>
        <w:autoSpaceDE w:val="0"/>
        <w:autoSpaceDN w:val="0"/>
        <w:jc w:val="right"/>
        <w:textAlignment w:val="baseline"/>
        <w:rPr>
          <w:sz w:val="22"/>
          <w:szCs w:val="22"/>
          <w:lang w:val="pl-PL"/>
        </w:rPr>
      </w:pPr>
    </w:p>
    <w:p w14:paraId="4F5487B5" w14:textId="77777777" w:rsidR="005C5222" w:rsidRDefault="005C5222" w:rsidP="005C5222">
      <w:pPr>
        <w:widowControl w:val="0"/>
        <w:autoSpaceDE w:val="0"/>
        <w:autoSpaceDN w:val="0"/>
        <w:jc w:val="right"/>
        <w:textAlignment w:val="baseline"/>
        <w:rPr>
          <w:sz w:val="22"/>
          <w:szCs w:val="22"/>
          <w:lang w:val="pl-PL"/>
        </w:rPr>
      </w:pPr>
    </w:p>
    <w:p w14:paraId="78E6FCA6" w14:textId="77777777" w:rsidR="005C5222" w:rsidRDefault="005C5222" w:rsidP="005C5222">
      <w:pPr>
        <w:widowControl w:val="0"/>
        <w:autoSpaceDE w:val="0"/>
        <w:autoSpaceDN w:val="0"/>
        <w:jc w:val="right"/>
        <w:textAlignment w:val="baseline"/>
        <w:rPr>
          <w:sz w:val="22"/>
          <w:szCs w:val="22"/>
          <w:lang w:val="pl-PL"/>
        </w:rPr>
      </w:pPr>
    </w:p>
    <w:p w14:paraId="50775A99" w14:textId="77777777" w:rsidR="005C5222" w:rsidRDefault="005C5222" w:rsidP="005C5222">
      <w:pPr>
        <w:widowControl w:val="0"/>
        <w:autoSpaceDE w:val="0"/>
        <w:autoSpaceDN w:val="0"/>
        <w:jc w:val="right"/>
        <w:textAlignment w:val="baseline"/>
        <w:rPr>
          <w:sz w:val="22"/>
          <w:szCs w:val="22"/>
          <w:lang w:val="pl-PL"/>
        </w:rPr>
      </w:pPr>
    </w:p>
    <w:p w14:paraId="0DDB87D0" w14:textId="77777777" w:rsidR="005C5222" w:rsidRDefault="005C5222" w:rsidP="005C5222">
      <w:pPr>
        <w:widowControl w:val="0"/>
        <w:autoSpaceDE w:val="0"/>
        <w:autoSpaceDN w:val="0"/>
        <w:jc w:val="right"/>
        <w:textAlignment w:val="baseline"/>
        <w:rPr>
          <w:sz w:val="22"/>
          <w:szCs w:val="22"/>
          <w:lang w:val="pl-PL"/>
        </w:rPr>
      </w:pPr>
    </w:p>
    <w:p w14:paraId="39F5DD14" w14:textId="77777777" w:rsidR="005C5222" w:rsidRDefault="005C5222" w:rsidP="005C5222">
      <w:pPr>
        <w:widowControl w:val="0"/>
        <w:autoSpaceDE w:val="0"/>
        <w:autoSpaceDN w:val="0"/>
        <w:jc w:val="right"/>
        <w:textAlignment w:val="baseline"/>
        <w:rPr>
          <w:sz w:val="22"/>
          <w:szCs w:val="22"/>
          <w:lang w:val="pl-PL"/>
        </w:rPr>
      </w:pPr>
    </w:p>
    <w:p w14:paraId="282F09AE" w14:textId="77777777" w:rsidR="005C5222" w:rsidRDefault="005C5222" w:rsidP="005C5222">
      <w:pPr>
        <w:widowControl w:val="0"/>
        <w:autoSpaceDE w:val="0"/>
        <w:autoSpaceDN w:val="0"/>
        <w:jc w:val="right"/>
        <w:textAlignment w:val="baseline"/>
        <w:rPr>
          <w:sz w:val="22"/>
          <w:szCs w:val="22"/>
          <w:lang w:val="pl-PL"/>
        </w:rPr>
      </w:pPr>
    </w:p>
    <w:p w14:paraId="2F9321A4" w14:textId="77777777" w:rsidR="005C5222" w:rsidRDefault="005C5222" w:rsidP="005C5222">
      <w:pPr>
        <w:widowControl w:val="0"/>
        <w:autoSpaceDE w:val="0"/>
        <w:autoSpaceDN w:val="0"/>
        <w:jc w:val="right"/>
        <w:textAlignment w:val="baseline"/>
        <w:rPr>
          <w:sz w:val="22"/>
          <w:szCs w:val="22"/>
          <w:lang w:val="pl-PL"/>
        </w:rPr>
      </w:pPr>
    </w:p>
    <w:p w14:paraId="3A7E6AB8" w14:textId="77777777" w:rsidR="005C5222" w:rsidRDefault="005C5222" w:rsidP="005C5222">
      <w:pPr>
        <w:widowControl w:val="0"/>
        <w:autoSpaceDE w:val="0"/>
        <w:autoSpaceDN w:val="0"/>
        <w:jc w:val="right"/>
        <w:textAlignment w:val="baseline"/>
        <w:rPr>
          <w:sz w:val="22"/>
          <w:szCs w:val="22"/>
          <w:lang w:val="pl-PL"/>
        </w:rPr>
      </w:pPr>
    </w:p>
    <w:p w14:paraId="1ED0DC07" w14:textId="77777777" w:rsidR="005C5222" w:rsidRDefault="005C5222" w:rsidP="005C5222">
      <w:pPr>
        <w:widowControl w:val="0"/>
        <w:autoSpaceDE w:val="0"/>
        <w:autoSpaceDN w:val="0"/>
        <w:jc w:val="right"/>
        <w:textAlignment w:val="baseline"/>
        <w:rPr>
          <w:sz w:val="22"/>
          <w:szCs w:val="22"/>
          <w:lang w:val="pl-PL"/>
        </w:rPr>
      </w:pPr>
    </w:p>
    <w:p w14:paraId="4D95C173" w14:textId="77777777" w:rsidR="005C5222" w:rsidRDefault="005C5222" w:rsidP="005C5222">
      <w:pPr>
        <w:widowControl w:val="0"/>
        <w:autoSpaceDE w:val="0"/>
        <w:autoSpaceDN w:val="0"/>
        <w:jc w:val="right"/>
        <w:textAlignment w:val="baseline"/>
        <w:rPr>
          <w:sz w:val="22"/>
          <w:szCs w:val="22"/>
          <w:lang w:val="pl-PL"/>
        </w:rPr>
      </w:pPr>
    </w:p>
    <w:p w14:paraId="052B2881" w14:textId="77777777" w:rsidR="005C5222" w:rsidRDefault="005C5222" w:rsidP="005C5222">
      <w:pPr>
        <w:widowControl w:val="0"/>
        <w:autoSpaceDE w:val="0"/>
        <w:autoSpaceDN w:val="0"/>
        <w:jc w:val="right"/>
        <w:textAlignment w:val="baseline"/>
        <w:rPr>
          <w:sz w:val="22"/>
          <w:szCs w:val="22"/>
          <w:lang w:val="pl-PL"/>
        </w:rPr>
      </w:pPr>
    </w:p>
    <w:p w14:paraId="63BD9A87" w14:textId="77777777" w:rsidR="005C5222" w:rsidRDefault="005C5222" w:rsidP="005C5222">
      <w:pPr>
        <w:widowControl w:val="0"/>
        <w:autoSpaceDE w:val="0"/>
        <w:autoSpaceDN w:val="0"/>
        <w:jc w:val="right"/>
        <w:textAlignment w:val="baseline"/>
        <w:rPr>
          <w:sz w:val="22"/>
          <w:szCs w:val="22"/>
          <w:lang w:val="pl-PL"/>
        </w:rPr>
      </w:pPr>
    </w:p>
    <w:p w14:paraId="7BDE19B0" w14:textId="77777777" w:rsidR="005C5222" w:rsidRDefault="005C5222" w:rsidP="005C5222">
      <w:pPr>
        <w:widowControl w:val="0"/>
        <w:autoSpaceDE w:val="0"/>
        <w:autoSpaceDN w:val="0"/>
        <w:jc w:val="right"/>
        <w:textAlignment w:val="baseline"/>
        <w:rPr>
          <w:sz w:val="22"/>
          <w:szCs w:val="22"/>
          <w:lang w:val="pl-PL"/>
        </w:rPr>
      </w:pPr>
    </w:p>
    <w:p w14:paraId="128C5D51" w14:textId="77777777" w:rsidR="005C5222" w:rsidRDefault="005C5222" w:rsidP="005C5222">
      <w:pPr>
        <w:widowControl w:val="0"/>
        <w:autoSpaceDE w:val="0"/>
        <w:autoSpaceDN w:val="0"/>
        <w:jc w:val="right"/>
        <w:textAlignment w:val="baseline"/>
        <w:rPr>
          <w:sz w:val="22"/>
          <w:szCs w:val="22"/>
          <w:lang w:val="pl-PL"/>
        </w:rPr>
      </w:pPr>
    </w:p>
    <w:p w14:paraId="2DE4A0F4" w14:textId="77777777" w:rsidR="005C5222" w:rsidRDefault="005C5222" w:rsidP="005C5222">
      <w:pPr>
        <w:widowControl w:val="0"/>
        <w:autoSpaceDE w:val="0"/>
        <w:autoSpaceDN w:val="0"/>
        <w:jc w:val="right"/>
        <w:textAlignment w:val="baseline"/>
        <w:rPr>
          <w:sz w:val="22"/>
          <w:szCs w:val="22"/>
          <w:lang w:val="pl-PL"/>
        </w:rPr>
      </w:pPr>
    </w:p>
    <w:p w14:paraId="36FF70C8" w14:textId="77777777" w:rsidR="005C5222" w:rsidRDefault="005C5222" w:rsidP="005C5222">
      <w:pPr>
        <w:widowControl w:val="0"/>
        <w:autoSpaceDE w:val="0"/>
        <w:autoSpaceDN w:val="0"/>
        <w:jc w:val="right"/>
        <w:textAlignment w:val="baseline"/>
        <w:rPr>
          <w:sz w:val="22"/>
          <w:szCs w:val="22"/>
          <w:lang w:val="pl-PL"/>
        </w:rPr>
      </w:pPr>
    </w:p>
    <w:p w14:paraId="00966EB8" w14:textId="77777777" w:rsidR="005C5222" w:rsidRDefault="005C5222" w:rsidP="005C5222">
      <w:pPr>
        <w:widowControl w:val="0"/>
        <w:autoSpaceDE w:val="0"/>
        <w:autoSpaceDN w:val="0"/>
        <w:jc w:val="right"/>
        <w:textAlignment w:val="baseline"/>
        <w:rPr>
          <w:sz w:val="22"/>
          <w:szCs w:val="22"/>
          <w:lang w:val="pl-PL"/>
        </w:rPr>
      </w:pPr>
    </w:p>
    <w:p w14:paraId="262235F4" w14:textId="77777777" w:rsidR="005C5222" w:rsidRDefault="005C5222" w:rsidP="005C5222">
      <w:pPr>
        <w:widowControl w:val="0"/>
        <w:autoSpaceDE w:val="0"/>
        <w:autoSpaceDN w:val="0"/>
        <w:jc w:val="right"/>
        <w:textAlignment w:val="baseline"/>
        <w:rPr>
          <w:sz w:val="22"/>
          <w:szCs w:val="22"/>
          <w:lang w:val="pl-PL"/>
        </w:rPr>
      </w:pPr>
    </w:p>
    <w:p w14:paraId="097C9275" w14:textId="77777777" w:rsidR="005C5222" w:rsidRDefault="005C5222" w:rsidP="005C5222">
      <w:pPr>
        <w:widowControl w:val="0"/>
        <w:autoSpaceDE w:val="0"/>
        <w:autoSpaceDN w:val="0"/>
        <w:jc w:val="right"/>
        <w:textAlignment w:val="baseline"/>
        <w:rPr>
          <w:sz w:val="22"/>
          <w:szCs w:val="22"/>
          <w:lang w:val="pl-PL"/>
        </w:rPr>
      </w:pPr>
    </w:p>
    <w:p w14:paraId="0B0B560E" w14:textId="77777777" w:rsidR="005C5222" w:rsidRPr="00515AFA" w:rsidRDefault="005C5222" w:rsidP="005C5222">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CF1141D" w14:textId="77777777" w:rsidR="005C5222" w:rsidRPr="00515AFA" w:rsidRDefault="005C5222" w:rsidP="005C5222">
      <w:pPr>
        <w:widowControl w:val="0"/>
        <w:autoSpaceDE w:val="0"/>
        <w:autoSpaceDN w:val="0"/>
        <w:jc w:val="both"/>
        <w:textAlignment w:val="baseline"/>
        <w:rPr>
          <w:sz w:val="22"/>
          <w:szCs w:val="22"/>
          <w:lang w:val="pl-PL"/>
        </w:rPr>
      </w:pPr>
    </w:p>
    <w:p w14:paraId="579D877F" w14:textId="77777777" w:rsidR="005C5222" w:rsidRPr="00515AFA" w:rsidRDefault="005C5222" w:rsidP="005C5222">
      <w:pPr>
        <w:widowControl w:val="0"/>
        <w:autoSpaceDE w:val="0"/>
        <w:autoSpaceDN w:val="0"/>
        <w:jc w:val="both"/>
        <w:textAlignment w:val="baseline"/>
        <w:rPr>
          <w:sz w:val="22"/>
          <w:szCs w:val="22"/>
          <w:lang w:val="pl-PL"/>
        </w:rPr>
      </w:pPr>
    </w:p>
    <w:p w14:paraId="5163E4F5" w14:textId="77777777" w:rsidR="005C5222" w:rsidRPr="00515AFA" w:rsidRDefault="005C5222" w:rsidP="005C5222">
      <w:pPr>
        <w:widowControl w:val="0"/>
        <w:autoSpaceDE w:val="0"/>
        <w:autoSpaceDN w:val="0"/>
        <w:jc w:val="both"/>
        <w:textAlignment w:val="baseline"/>
        <w:rPr>
          <w:sz w:val="22"/>
          <w:szCs w:val="22"/>
          <w:lang w:val="pl-PL"/>
        </w:rPr>
      </w:pPr>
      <w:r w:rsidRPr="00515AFA">
        <w:rPr>
          <w:sz w:val="22"/>
          <w:szCs w:val="22"/>
          <w:lang w:val="pl-PL"/>
        </w:rPr>
        <w:t>.....................................… </w:t>
      </w:r>
    </w:p>
    <w:p w14:paraId="00537256" w14:textId="77777777" w:rsidR="005C5222" w:rsidRPr="00515AFA" w:rsidRDefault="005C5222" w:rsidP="005C5222">
      <w:pPr>
        <w:widowControl w:val="0"/>
        <w:autoSpaceDE w:val="0"/>
        <w:autoSpaceDN w:val="0"/>
        <w:ind w:firstLine="555"/>
        <w:textAlignment w:val="baseline"/>
        <w:rPr>
          <w:sz w:val="22"/>
          <w:szCs w:val="22"/>
          <w:lang w:val="pl-PL"/>
        </w:rPr>
      </w:pPr>
      <w:r w:rsidRPr="00515AFA">
        <w:rPr>
          <w:sz w:val="22"/>
          <w:szCs w:val="22"/>
          <w:lang w:val="pl-PL"/>
        </w:rPr>
        <w:t>Nazwa Wykonawcy</w:t>
      </w:r>
    </w:p>
    <w:p w14:paraId="1C55ECDD" w14:textId="77777777" w:rsidR="005C5222" w:rsidRPr="00515AFA" w:rsidRDefault="005C5222" w:rsidP="005C5222">
      <w:pPr>
        <w:widowControl w:val="0"/>
        <w:autoSpaceDE w:val="0"/>
        <w:autoSpaceDN w:val="0"/>
        <w:textAlignment w:val="baseline"/>
        <w:rPr>
          <w:sz w:val="22"/>
          <w:szCs w:val="22"/>
          <w:lang w:val="pl-PL"/>
        </w:rPr>
      </w:pPr>
    </w:p>
    <w:p w14:paraId="276CA6CA" w14:textId="77777777" w:rsidR="005C5222" w:rsidRPr="00515AFA" w:rsidRDefault="005C5222" w:rsidP="005C5222">
      <w:pPr>
        <w:widowControl w:val="0"/>
        <w:autoSpaceDE w:val="0"/>
        <w:autoSpaceDN w:val="0"/>
        <w:jc w:val="both"/>
        <w:textAlignment w:val="baseline"/>
        <w:rPr>
          <w:sz w:val="22"/>
          <w:szCs w:val="22"/>
          <w:lang w:val="pl-PL"/>
        </w:rPr>
      </w:pPr>
      <w:r w:rsidRPr="00515AFA">
        <w:rPr>
          <w:sz w:val="22"/>
          <w:szCs w:val="22"/>
          <w:lang w:val="pl-PL"/>
        </w:rPr>
        <w:t>.....................................…</w:t>
      </w:r>
    </w:p>
    <w:p w14:paraId="0E4766B5" w14:textId="77777777" w:rsidR="005C5222" w:rsidRPr="00515AFA" w:rsidRDefault="005C5222" w:rsidP="005C5222">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43BE0A1" w14:textId="77777777" w:rsidR="005C5222" w:rsidRPr="00515AFA" w:rsidRDefault="005C5222" w:rsidP="005C5222">
      <w:pPr>
        <w:widowControl w:val="0"/>
        <w:autoSpaceDE w:val="0"/>
        <w:autoSpaceDN w:val="0"/>
        <w:spacing w:before="90"/>
        <w:ind w:left="115" w:right="110"/>
        <w:jc w:val="both"/>
        <w:outlineLvl w:val="0"/>
        <w:rPr>
          <w:rFonts w:eastAsia="Verdana"/>
          <w:b/>
          <w:bCs/>
          <w:sz w:val="22"/>
          <w:szCs w:val="22"/>
          <w:lang w:val="pl-PL" w:eastAsia="en-US"/>
        </w:rPr>
      </w:pPr>
    </w:p>
    <w:p w14:paraId="68256723" w14:textId="77777777" w:rsidR="005C5222" w:rsidRPr="00515AFA" w:rsidRDefault="005C5222" w:rsidP="005C5222">
      <w:pPr>
        <w:widowControl w:val="0"/>
        <w:autoSpaceDE w:val="0"/>
        <w:autoSpaceDN w:val="0"/>
        <w:spacing w:before="90"/>
        <w:ind w:right="110"/>
        <w:jc w:val="both"/>
        <w:outlineLvl w:val="0"/>
        <w:rPr>
          <w:rFonts w:eastAsia="Verdana"/>
          <w:b/>
          <w:bCs/>
          <w:sz w:val="22"/>
          <w:szCs w:val="22"/>
          <w:lang w:val="pl-PL" w:eastAsia="en-US"/>
        </w:rPr>
      </w:pPr>
    </w:p>
    <w:p w14:paraId="7DF2A412" w14:textId="77777777" w:rsidR="005C5222" w:rsidRPr="00515AFA" w:rsidRDefault="005C5222" w:rsidP="005C5222">
      <w:pPr>
        <w:widowControl w:val="0"/>
        <w:autoSpaceDE w:val="0"/>
        <w:autoSpaceDN w:val="0"/>
        <w:jc w:val="center"/>
        <w:textAlignment w:val="baseline"/>
        <w:rPr>
          <w:b/>
          <w:bCs/>
          <w:sz w:val="22"/>
          <w:szCs w:val="22"/>
          <w:lang w:val="pl-PL"/>
        </w:rPr>
      </w:pPr>
    </w:p>
    <w:p w14:paraId="608D3821" w14:textId="77777777" w:rsidR="005C5222" w:rsidRPr="00515AFA" w:rsidRDefault="005C5222" w:rsidP="005C5222">
      <w:pPr>
        <w:widowControl w:val="0"/>
        <w:autoSpaceDE w:val="0"/>
        <w:autoSpaceDN w:val="0"/>
        <w:jc w:val="center"/>
        <w:textAlignment w:val="baseline"/>
        <w:rPr>
          <w:b/>
          <w:bCs/>
          <w:sz w:val="22"/>
          <w:szCs w:val="22"/>
          <w:lang w:val="pl-PL"/>
        </w:rPr>
      </w:pPr>
    </w:p>
    <w:p w14:paraId="24AF31EA" w14:textId="77777777" w:rsidR="005C5222" w:rsidRPr="00515AFA" w:rsidRDefault="005C5222" w:rsidP="005C5222">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01AB55F" w14:textId="77777777" w:rsidR="005C5222" w:rsidRPr="00515AFA" w:rsidRDefault="005C5222" w:rsidP="005C5222">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BACF5C5" w14:textId="77777777" w:rsidR="005C5222" w:rsidRPr="00515AFA" w:rsidRDefault="005C5222" w:rsidP="005C5222">
      <w:pPr>
        <w:widowControl w:val="0"/>
        <w:autoSpaceDE w:val="0"/>
        <w:autoSpaceDN w:val="0"/>
        <w:jc w:val="center"/>
        <w:textAlignment w:val="baseline"/>
        <w:rPr>
          <w:b/>
          <w:bCs/>
          <w:sz w:val="22"/>
          <w:szCs w:val="22"/>
          <w:lang w:val="pl-PL"/>
        </w:rPr>
      </w:pPr>
    </w:p>
    <w:p w14:paraId="455D74F0" w14:textId="77777777" w:rsidR="005C5222" w:rsidRPr="00515AFA" w:rsidRDefault="005C5222" w:rsidP="005C5222">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D5BE405" w14:textId="77777777" w:rsidR="005C5222" w:rsidRPr="00515AFA" w:rsidRDefault="005C5222" w:rsidP="005C522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9475C93" w14:textId="77777777" w:rsidR="005C5222" w:rsidRPr="00515AFA" w:rsidRDefault="005C5222" w:rsidP="005C522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1B73532" w14:textId="77777777" w:rsidR="005C5222" w:rsidRPr="00515AFA" w:rsidRDefault="005C5222" w:rsidP="005C522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C805EB5" w14:textId="77777777" w:rsidR="005C5222" w:rsidRPr="00515AFA" w:rsidRDefault="005C5222" w:rsidP="005C5222">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3BE31A8" w14:textId="77777777" w:rsidR="005C5222" w:rsidRPr="00515AFA" w:rsidRDefault="005C5222" w:rsidP="005C5222">
      <w:pPr>
        <w:spacing w:after="200" w:line="276" w:lineRule="auto"/>
        <w:ind w:left="780"/>
        <w:contextualSpacing/>
        <w:textAlignment w:val="baseline"/>
        <w:rPr>
          <w:sz w:val="22"/>
          <w:szCs w:val="22"/>
          <w:lang w:val="pl-PL"/>
        </w:rPr>
      </w:pPr>
    </w:p>
    <w:p w14:paraId="0283B3CE" w14:textId="77777777" w:rsidR="005C5222" w:rsidRPr="00515AFA" w:rsidRDefault="005C5222" w:rsidP="005C5222">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1959B0A" w14:textId="77777777" w:rsidR="005C5222" w:rsidRPr="00515AFA" w:rsidRDefault="005C5222" w:rsidP="005C5222">
      <w:pPr>
        <w:widowControl w:val="0"/>
        <w:autoSpaceDE w:val="0"/>
        <w:autoSpaceDN w:val="0"/>
        <w:spacing w:before="90"/>
        <w:ind w:right="110"/>
        <w:jc w:val="both"/>
        <w:outlineLvl w:val="0"/>
        <w:rPr>
          <w:rFonts w:eastAsia="Verdana"/>
          <w:b/>
          <w:bCs/>
          <w:sz w:val="22"/>
          <w:szCs w:val="22"/>
          <w:lang w:val="pl-PL" w:eastAsia="en-US"/>
        </w:rPr>
      </w:pPr>
    </w:p>
    <w:p w14:paraId="336980C3" w14:textId="77777777" w:rsidR="005C5222" w:rsidRPr="00515AFA" w:rsidRDefault="005C5222" w:rsidP="005C5222">
      <w:pPr>
        <w:widowControl w:val="0"/>
        <w:autoSpaceDE w:val="0"/>
        <w:autoSpaceDN w:val="0"/>
        <w:spacing w:before="90"/>
        <w:ind w:right="110"/>
        <w:jc w:val="both"/>
        <w:outlineLvl w:val="0"/>
        <w:rPr>
          <w:rFonts w:eastAsia="Verdana"/>
          <w:b/>
          <w:bCs/>
          <w:sz w:val="22"/>
          <w:szCs w:val="22"/>
          <w:lang w:val="pl-PL" w:eastAsia="en-US"/>
        </w:rPr>
      </w:pPr>
    </w:p>
    <w:p w14:paraId="717D972C" w14:textId="77777777" w:rsidR="005C5222" w:rsidRPr="00515AFA" w:rsidRDefault="005C5222" w:rsidP="005C5222">
      <w:pPr>
        <w:widowControl w:val="0"/>
        <w:autoSpaceDE w:val="0"/>
        <w:autoSpaceDN w:val="0"/>
        <w:spacing w:before="90"/>
        <w:ind w:right="110"/>
        <w:jc w:val="both"/>
        <w:outlineLvl w:val="0"/>
        <w:rPr>
          <w:rFonts w:eastAsia="Verdana"/>
          <w:b/>
          <w:bCs/>
          <w:sz w:val="22"/>
          <w:szCs w:val="22"/>
          <w:lang w:val="pl-PL" w:eastAsia="en-US"/>
        </w:rPr>
      </w:pPr>
    </w:p>
    <w:p w14:paraId="7A1D671F" w14:textId="77777777" w:rsidR="005C5222" w:rsidRPr="00515AFA" w:rsidRDefault="005C5222" w:rsidP="005C5222">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C5222" w:rsidRPr="005C5222" w14:paraId="34DF3E8C" w14:textId="77777777" w:rsidTr="008E4B66">
        <w:tc>
          <w:tcPr>
            <w:tcW w:w="4105" w:type="dxa"/>
            <w:hideMark/>
          </w:tcPr>
          <w:p w14:paraId="5509FF14" w14:textId="77777777" w:rsidR="005C5222" w:rsidRPr="00515AFA" w:rsidRDefault="005C5222" w:rsidP="008E4B6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B8B94FA" w14:textId="77777777" w:rsidR="005C5222" w:rsidRPr="00515AFA" w:rsidRDefault="005C5222" w:rsidP="008E4B6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736F40EC" w14:textId="77777777" w:rsidR="005C5222" w:rsidRPr="00515AFA" w:rsidRDefault="005C5222" w:rsidP="005C5222">
      <w:pPr>
        <w:spacing w:line="360" w:lineRule="auto"/>
        <w:jc w:val="both"/>
        <w:rPr>
          <w:rFonts w:eastAsia="Calibri"/>
          <w:color w:val="222A35"/>
          <w:sz w:val="22"/>
          <w:szCs w:val="22"/>
          <w:lang w:val="pl-PL" w:eastAsia="x-none"/>
        </w:rPr>
      </w:pPr>
    </w:p>
    <w:p w14:paraId="0E1A8331" w14:textId="77777777" w:rsidR="005C5222" w:rsidRPr="002E3AF9" w:rsidRDefault="005C5222" w:rsidP="005C5222">
      <w:pPr>
        <w:rPr>
          <w:lang w:val="pl-PL"/>
        </w:rPr>
      </w:pPr>
    </w:p>
    <w:p w14:paraId="2A27A02E" w14:textId="77777777" w:rsidR="005C5222" w:rsidRPr="00107444" w:rsidRDefault="005C5222" w:rsidP="005C5222">
      <w:pPr>
        <w:rPr>
          <w:lang w:val="pl-PL"/>
        </w:rPr>
      </w:pPr>
    </w:p>
    <w:p w14:paraId="4D38D316" w14:textId="77777777" w:rsidR="005C5222" w:rsidRPr="00233C0F" w:rsidRDefault="005C5222" w:rsidP="005C5222">
      <w:pPr>
        <w:rPr>
          <w:lang w:val="pl-PL"/>
        </w:rPr>
      </w:pPr>
    </w:p>
    <w:p w14:paraId="1806CCAF" w14:textId="77777777" w:rsidR="005C5222" w:rsidRPr="00F76E64" w:rsidRDefault="005C5222" w:rsidP="005C5222">
      <w:pPr>
        <w:rPr>
          <w:lang w:val="pl-PL"/>
        </w:rPr>
      </w:pPr>
    </w:p>
    <w:p w14:paraId="57E7194F" w14:textId="77777777" w:rsidR="005C5222" w:rsidRPr="009169FF" w:rsidRDefault="005C5222" w:rsidP="005C5222">
      <w:pPr>
        <w:rPr>
          <w:lang w:val="pl-PL"/>
        </w:rPr>
      </w:pPr>
    </w:p>
    <w:p w14:paraId="57C2CD54" w14:textId="77777777" w:rsidR="005C5222" w:rsidRPr="00DB1FCD" w:rsidRDefault="005C5222" w:rsidP="005C5222">
      <w:pPr>
        <w:pStyle w:val="Zwykytekst"/>
        <w:tabs>
          <w:tab w:val="left" w:pos="7050"/>
        </w:tabs>
        <w:rPr>
          <w:lang w:val="pl-PL"/>
        </w:rPr>
      </w:pPr>
    </w:p>
    <w:p w14:paraId="674C035A" w14:textId="77777777" w:rsidR="005C5222" w:rsidRPr="00A128F5" w:rsidRDefault="005C5222" w:rsidP="005C5222">
      <w:pPr>
        <w:rPr>
          <w:lang w:val="pl-PL"/>
        </w:rPr>
      </w:pPr>
    </w:p>
    <w:p w14:paraId="6A298CDA" w14:textId="77777777" w:rsidR="005C5222" w:rsidRPr="005432C7" w:rsidRDefault="005C5222" w:rsidP="005C5222">
      <w:pPr>
        <w:rPr>
          <w:lang w:val="pl-PL"/>
        </w:rPr>
      </w:pPr>
    </w:p>
    <w:p w14:paraId="2F1E58A6" w14:textId="77777777" w:rsidR="00496551" w:rsidRPr="005C5222" w:rsidRDefault="00496551" w:rsidP="005C5222">
      <w:pPr>
        <w:rPr>
          <w:lang w:val="pl-PL"/>
        </w:rPr>
      </w:pPr>
    </w:p>
    <w:sectPr w:rsidR="00496551" w:rsidRPr="005C522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1FCF0" w14:textId="77777777" w:rsidR="00B06B24" w:rsidRDefault="00B06B24">
      <w:r>
        <w:separator/>
      </w:r>
    </w:p>
  </w:endnote>
  <w:endnote w:type="continuationSeparator" w:id="0">
    <w:p w14:paraId="4394A2E9" w14:textId="77777777" w:rsidR="00B06B24" w:rsidRDefault="00B06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A49C6" w14:textId="77777777" w:rsidR="00355D0D" w:rsidRDefault="00355D0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3B2AB" w14:textId="77777777" w:rsidR="005C5222" w:rsidRDefault="005C5222">
    <w:pPr>
      <w:pStyle w:val="Stopka"/>
      <w:jc w:val="right"/>
    </w:pPr>
    <w:r>
      <w:fldChar w:fldCharType="begin"/>
    </w:r>
    <w:r>
      <w:instrText>PAGE   \* MERGEFORMAT</w:instrText>
    </w:r>
    <w:r>
      <w:fldChar w:fldCharType="separate"/>
    </w:r>
    <w:r>
      <w:rPr>
        <w:lang w:val="pl-PL"/>
      </w:rPr>
      <w:t>2</w:t>
    </w:r>
    <w:r>
      <w:fldChar w:fldCharType="end"/>
    </w:r>
  </w:p>
  <w:p w14:paraId="1FD6BB3D" w14:textId="77777777" w:rsidR="00355D0D" w:rsidRDefault="00355D0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BE3D9" w14:textId="77777777" w:rsidR="00355D0D" w:rsidRDefault="00355D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D4195" w14:textId="77777777" w:rsidR="00B06B24" w:rsidRDefault="00B06B24">
      <w:r>
        <w:separator/>
      </w:r>
    </w:p>
  </w:footnote>
  <w:footnote w:type="continuationSeparator" w:id="0">
    <w:p w14:paraId="571895B1" w14:textId="77777777" w:rsidR="00B06B24" w:rsidRDefault="00B06B24">
      <w:r>
        <w:continuationSeparator/>
      </w:r>
    </w:p>
  </w:footnote>
  <w:footnote w:id="1">
    <w:p w14:paraId="570D7C62" w14:textId="77777777" w:rsidR="005C5222" w:rsidRDefault="005C5222" w:rsidP="005C522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B6998BD" w14:textId="77777777" w:rsidR="005C5222" w:rsidRDefault="005C5222" w:rsidP="005C522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D155C08" w14:textId="77777777" w:rsidR="005C5222" w:rsidRDefault="005C5222" w:rsidP="005C522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77882CA" w14:textId="77777777" w:rsidR="005C5222" w:rsidRDefault="005C5222" w:rsidP="005C522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53E37BC" w14:textId="77777777" w:rsidR="005C5222" w:rsidRDefault="005C5222" w:rsidP="005C522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ECCB30" w14:textId="77777777" w:rsidR="005C5222" w:rsidRDefault="005C5222" w:rsidP="005C522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D3BCA81" w14:textId="77777777" w:rsidR="005C5222" w:rsidRDefault="005C5222" w:rsidP="005C522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9D47714" w14:textId="77777777" w:rsidR="005C5222" w:rsidRDefault="005C5222" w:rsidP="005C522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E9074C" w14:textId="77777777" w:rsidR="005C5222" w:rsidRDefault="005C5222" w:rsidP="005C522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4C99799" w14:textId="77777777" w:rsidR="005C5222" w:rsidRDefault="005C5222" w:rsidP="005C522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4C989C5" w14:textId="77777777" w:rsidR="005C5222" w:rsidRDefault="005C5222" w:rsidP="005C522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2B72575" w14:textId="77777777" w:rsidR="005C5222" w:rsidRDefault="005C5222" w:rsidP="005C522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24B9A5" w14:textId="77777777" w:rsidR="005C5222" w:rsidRDefault="005C5222" w:rsidP="005C522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6F2B501" w14:textId="77777777" w:rsidR="005C5222" w:rsidRDefault="005C5222" w:rsidP="005C522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8169478" w14:textId="77777777" w:rsidR="005C5222" w:rsidRDefault="005C5222" w:rsidP="005C522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4AA6C6" w14:textId="77777777" w:rsidR="005C5222" w:rsidRDefault="005C5222" w:rsidP="005C522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BECB20C" w14:textId="77777777" w:rsidR="005C5222" w:rsidRDefault="005C5222" w:rsidP="005C522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277786F" w14:textId="77777777" w:rsidR="005C5222" w:rsidRDefault="005C5222" w:rsidP="005C522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C5420C0" w14:textId="77777777" w:rsidR="005C5222" w:rsidRDefault="005C5222" w:rsidP="005C522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2794B46" w14:textId="77777777" w:rsidR="005C5222" w:rsidRDefault="005C5222" w:rsidP="005C522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49C16E" w14:textId="77777777" w:rsidR="005C5222" w:rsidRDefault="005C5222" w:rsidP="005C522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28E5C52" w14:textId="77777777" w:rsidR="005C5222" w:rsidRDefault="005C5222" w:rsidP="005C522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789AF1" w14:textId="77777777" w:rsidR="005C5222" w:rsidRDefault="005C5222" w:rsidP="005C522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DCF1A2" w14:textId="77777777" w:rsidR="005C5222" w:rsidRDefault="005C5222" w:rsidP="005C522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A2EA4C7" w14:textId="77777777" w:rsidR="005C5222" w:rsidRDefault="005C5222" w:rsidP="005C522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74205E" w14:textId="77777777" w:rsidR="005C5222" w:rsidRDefault="005C5222" w:rsidP="005C522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40A60DC" w14:textId="77777777" w:rsidR="005C5222" w:rsidRDefault="005C5222" w:rsidP="005C522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D329FEE" w14:textId="77777777" w:rsidR="005C5222" w:rsidRDefault="005C5222" w:rsidP="005C522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2E364A" w14:textId="77777777" w:rsidR="005C5222" w:rsidRDefault="005C5222" w:rsidP="005C522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9E5A401" w14:textId="77777777" w:rsidR="005C5222" w:rsidRDefault="005C5222" w:rsidP="005C522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EDD46" w14:textId="77777777" w:rsidR="00355D0D" w:rsidRDefault="00355D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F1A12" w14:textId="77777777" w:rsidR="00355D0D" w:rsidRDefault="00355D0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424AB" w14:textId="77777777" w:rsidR="00355D0D" w:rsidRDefault="00355D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50099048">
    <w:abstractNumId w:val="19"/>
  </w:num>
  <w:num w:numId="2" w16cid:durableId="37512953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8036090">
    <w:abstractNumId w:val="29"/>
  </w:num>
  <w:num w:numId="4" w16cid:durableId="1006981413">
    <w:abstractNumId w:val="11"/>
  </w:num>
  <w:num w:numId="5" w16cid:durableId="845247907">
    <w:abstractNumId w:val="30"/>
  </w:num>
  <w:num w:numId="6" w16cid:durableId="974405167">
    <w:abstractNumId w:val="32"/>
  </w:num>
  <w:num w:numId="7" w16cid:durableId="1639335040">
    <w:abstractNumId w:val="35"/>
  </w:num>
  <w:num w:numId="8" w16cid:durableId="479880575">
    <w:abstractNumId w:val="25"/>
  </w:num>
  <w:num w:numId="9" w16cid:durableId="2106532594">
    <w:abstractNumId w:val="39"/>
  </w:num>
  <w:num w:numId="10" w16cid:durableId="1611662009">
    <w:abstractNumId w:val="27"/>
  </w:num>
  <w:num w:numId="11" w16cid:durableId="787703071">
    <w:abstractNumId w:val="6"/>
  </w:num>
  <w:num w:numId="12" w16cid:durableId="318460200">
    <w:abstractNumId w:val="10"/>
  </w:num>
  <w:num w:numId="13" w16cid:durableId="730007481">
    <w:abstractNumId w:val="14"/>
  </w:num>
  <w:num w:numId="14" w16cid:durableId="1723484329">
    <w:abstractNumId w:val="40"/>
  </w:num>
  <w:num w:numId="15" w16cid:durableId="1344164418">
    <w:abstractNumId w:val="13"/>
  </w:num>
  <w:num w:numId="16" w16cid:durableId="1758941264">
    <w:abstractNumId w:val="9"/>
  </w:num>
  <w:num w:numId="17" w16cid:durableId="1374691649">
    <w:abstractNumId w:val="37"/>
  </w:num>
  <w:num w:numId="18" w16cid:durableId="2064981548">
    <w:abstractNumId w:val="28"/>
  </w:num>
  <w:num w:numId="19" w16cid:durableId="1119492280">
    <w:abstractNumId w:val="23"/>
  </w:num>
  <w:num w:numId="20" w16cid:durableId="167445653">
    <w:abstractNumId w:val="26"/>
  </w:num>
  <w:num w:numId="21" w16cid:durableId="23290471">
    <w:abstractNumId w:val="20"/>
  </w:num>
  <w:num w:numId="22" w16cid:durableId="1624580602">
    <w:abstractNumId w:val="0"/>
  </w:num>
  <w:num w:numId="23" w16cid:durableId="843401741">
    <w:abstractNumId w:val="38"/>
  </w:num>
  <w:num w:numId="24" w16cid:durableId="661934973">
    <w:abstractNumId w:val="18"/>
  </w:num>
  <w:num w:numId="25" w16cid:durableId="570430267">
    <w:abstractNumId w:val="3"/>
  </w:num>
  <w:num w:numId="26" w16cid:durableId="1932346259">
    <w:abstractNumId w:val="31"/>
  </w:num>
  <w:num w:numId="27" w16cid:durableId="7164720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16294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52186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948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55126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26624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01818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4606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3801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10838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71328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41950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3571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16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96187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36028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55162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734076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436385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52308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86962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939083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6B24"/>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55D0D"/>
    <w:rsid w:val="003974EB"/>
    <w:rsid w:val="003C6167"/>
    <w:rsid w:val="003F1749"/>
    <w:rsid w:val="00496551"/>
    <w:rsid w:val="004A692C"/>
    <w:rsid w:val="004C4EC3"/>
    <w:rsid w:val="0050219D"/>
    <w:rsid w:val="00512FD2"/>
    <w:rsid w:val="00523F87"/>
    <w:rsid w:val="00593CEB"/>
    <w:rsid w:val="005C5222"/>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6B24"/>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0EB70"/>
  <w15:chartTrackingRefBased/>
  <w15:docId w15:val="{C35E78BA-998A-4A37-95C3-ED811D29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5222"/>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C522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3693</Words>
  <Characters>22159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2024-07-12T11:21:00Z</dcterms:created>
  <dcterms:modified xsi:type="dcterms:W3CDTF">2024-07-12T11:25:00Z</dcterms:modified>
</cp:coreProperties>
</file>