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B70F9" w14:textId="5C6B9F78" w:rsidR="00FB7F50" w:rsidRPr="002038D0" w:rsidRDefault="00E23CB6" w:rsidP="002038D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038D0">
        <w:rPr>
          <w:rFonts w:ascii="Verdana" w:hAnsi="Verdana"/>
          <w:sz w:val="18"/>
          <w:szCs w:val="18"/>
        </w:rPr>
        <w:t>Kraków</w:t>
      </w:r>
      <w:r w:rsidR="00FB7F50" w:rsidRPr="002038D0">
        <w:rPr>
          <w:rFonts w:ascii="Verdana" w:hAnsi="Verdana"/>
          <w:sz w:val="18"/>
          <w:szCs w:val="18"/>
        </w:rPr>
        <w:t xml:space="preserve"> dnia: </w:t>
      </w:r>
      <w:r w:rsidRPr="002038D0">
        <w:rPr>
          <w:rFonts w:ascii="Verdana" w:hAnsi="Verdana"/>
          <w:sz w:val="18"/>
          <w:szCs w:val="18"/>
        </w:rPr>
        <w:t>2024-07-22</w:t>
      </w:r>
    </w:p>
    <w:p w14:paraId="1B89DCFF" w14:textId="77777777" w:rsidR="00E23CB6" w:rsidRPr="002038D0" w:rsidRDefault="00E23CB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038D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2EFE2A1" w14:textId="77777777" w:rsidR="00E23CB6" w:rsidRPr="002038D0" w:rsidRDefault="00E23CB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038D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7D5F29D" w14:textId="77777777" w:rsidR="00FB7F50" w:rsidRPr="002038D0" w:rsidRDefault="00E23CB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038D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5C92663" w14:textId="77777777" w:rsidR="00FB7F50" w:rsidRPr="002038D0" w:rsidRDefault="00E23CB6" w:rsidP="00FB7F50">
      <w:pPr>
        <w:rPr>
          <w:rFonts w:ascii="Verdana" w:hAnsi="Verdana"/>
          <w:sz w:val="18"/>
          <w:szCs w:val="18"/>
        </w:rPr>
      </w:pPr>
      <w:r w:rsidRPr="002038D0">
        <w:rPr>
          <w:rFonts w:ascii="Verdana" w:hAnsi="Verdana"/>
          <w:sz w:val="18"/>
          <w:szCs w:val="18"/>
        </w:rPr>
        <w:t>Al. Mickiewicza</w:t>
      </w:r>
      <w:r w:rsidR="00FB7F50" w:rsidRPr="002038D0">
        <w:rPr>
          <w:rFonts w:ascii="Verdana" w:hAnsi="Verdana"/>
          <w:sz w:val="18"/>
          <w:szCs w:val="18"/>
        </w:rPr>
        <w:t xml:space="preserve"> </w:t>
      </w:r>
      <w:r w:rsidRPr="002038D0">
        <w:rPr>
          <w:rFonts w:ascii="Verdana" w:hAnsi="Verdana"/>
          <w:sz w:val="18"/>
          <w:szCs w:val="18"/>
        </w:rPr>
        <w:t>30</w:t>
      </w:r>
    </w:p>
    <w:p w14:paraId="10D26408" w14:textId="77777777" w:rsidR="00FB7F50" w:rsidRPr="002038D0" w:rsidRDefault="00E23CB6" w:rsidP="00FB7F50">
      <w:pPr>
        <w:rPr>
          <w:rFonts w:ascii="Verdana" w:hAnsi="Verdana"/>
          <w:sz w:val="18"/>
          <w:szCs w:val="18"/>
        </w:rPr>
      </w:pPr>
      <w:r w:rsidRPr="002038D0">
        <w:rPr>
          <w:rFonts w:ascii="Verdana" w:hAnsi="Verdana"/>
          <w:sz w:val="18"/>
          <w:szCs w:val="18"/>
        </w:rPr>
        <w:t>30-059</w:t>
      </w:r>
      <w:r w:rsidR="00FB7F50" w:rsidRPr="002038D0">
        <w:rPr>
          <w:rFonts w:ascii="Verdana" w:hAnsi="Verdana"/>
          <w:sz w:val="18"/>
          <w:szCs w:val="18"/>
        </w:rPr>
        <w:t xml:space="preserve"> </w:t>
      </w:r>
      <w:r w:rsidRPr="002038D0">
        <w:rPr>
          <w:rFonts w:ascii="Verdana" w:hAnsi="Verdana"/>
          <w:sz w:val="18"/>
          <w:szCs w:val="18"/>
        </w:rPr>
        <w:t>Kraków</w:t>
      </w:r>
    </w:p>
    <w:p w14:paraId="725445FE" w14:textId="77777777" w:rsidR="008642B3" w:rsidRPr="002038D0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038D0">
        <w:rPr>
          <w:rFonts w:ascii="Verdana" w:hAnsi="Verdana"/>
          <w:sz w:val="18"/>
          <w:szCs w:val="18"/>
        </w:rPr>
        <w:t>OGŁOSZENIE</w:t>
      </w:r>
    </w:p>
    <w:p w14:paraId="260E1F3B" w14:textId="77777777" w:rsidR="008642B3" w:rsidRPr="002038D0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038D0">
        <w:rPr>
          <w:rFonts w:ascii="Verdana" w:hAnsi="Verdana"/>
          <w:b/>
          <w:sz w:val="18"/>
          <w:szCs w:val="18"/>
        </w:rPr>
        <w:t xml:space="preserve">o </w:t>
      </w:r>
      <w:r w:rsidR="0054734E" w:rsidRPr="002038D0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23CB6" w:rsidRPr="002038D0" w14:paraId="797E36CA" w14:textId="77777777" w:rsidTr="00FC0B2D">
        <w:trPr>
          <w:trHeight w:val="638"/>
        </w:trPr>
        <w:tc>
          <w:tcPr>
            <w:tcW w:w="959" w:type="dxa"/>
            <w:shd w:val="clear" w:color="auto" w:fill="auto"/>
          </w:tcPr>
          <w:p w14:paraId="06D0DAF3" w14:textId="77777777" w:rsidR="00E23CB6" w:rsidRPr="002038D0" w:rsidRDefault="00E23CB6" w:rsidP="00FC0B2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038D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56C5ED1" w14:textId="77777777" w:rsidR="00E23CB6" w:rsidRPr="002038D0" w:rsidRDefault="00E23CB6" w:rsidP="00FC0B2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038D0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2038D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038D0">
              <w:rPr>
                <w:rFonts w:ascii="Verdana" w:hAnsi="Verdana"/>
                <w:sz w:val="18"/>
                <w:szCs w:val="18"/>
              </w:rPr>
              <w:t>pn.</w:t>
            </w:r>
            <w:r w:rsidRPr="002038D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038D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038D0">
              <w:rPr>
                <w:rFonts w:ascii="Verdana" w:hAnsi="Verdana"/>
                <w:b/>
                <w:bCs/>
                <w:sz w:val="18"/>
                <w:szCs w:val="18"/>
              </w:rPr>
              <w:t>dostawa i montaż wyposażenia meblowego dla WGGiIŚ - DE-dzp.272-289/24</w:t>
            </w:r>
            <w:r w:rsidRPr="002038D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038D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038D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038D0">
              <w:rPr>
                <w:rFonts w:ascii="Verdana" w:hAnsi="Verdana"/>
                <w:b/>
                <w:sz w:val="18"/>
                <w:szCs w:val="18"/>
              </w:rPr>
              <w:t xml:space="preserve"> DE-dzp.272-289/24</w:t>
            </w:r>
            <w:r w:rsidRPr="002038D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A08CC6E" w14:textId="77777777" w:rsidR="008642B3" w:rsidRPr="002038D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038D0">
        <w:rPr>
          <w:rFonts w:ascii="Verdana" w:hAnsi="Verdana"/>
          <w:sz w:val="18"/>
          <w:szCs w:val="18"/>
        </w:rPr>
        <w:t xml:space="preserve">Zamawiający, </w:t>
      </w:r>
      <w:r w:rsidR="00CC324B" w:rsidRPr="002038D0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2038D0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2038D0">
        <w:rPr>
          <w:rFonts w:ascii="Verdana" w:hAnsi="Verdana"/>
          <w:sz w:val="18"/>
          <w:szCs w:val="18"/>
        </w:rPr>
        <w:t xml:space="preserve">ust. 1 pkt. 1 i </w:t>
      </w:r>
      <w:r w:rsidRPr="002038D0">
        <w:rPr>
          <w:rFonts w:ascii="Verdana" w:hAnsi="Verdana"/>
          <w:sz w:val="18"/>
          <w:szCs w:val="18"/>
        </w:rPr>
        <w:t xml:space="preserve">ust. </w:t>
      </w:r>
      <w:r w:rsidR="00A17CDB" w:rsidRPr="002038D0">
        <w:rPr>
          <w:rFonts w:ascii="Verdana" w:hAnsi="Verdana"/>
          <w:sz w:val="18"/>
          <w:szCs w:val="18"/>
        </w:rPr>
        <w:t>2</w:t>
      </w:r>
      <w:r w:rsidRPr="002038D0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2038D0">
        <w:rPr>
          <w:rFonts w:ascii="Verdana" w:hAnsi="Verdana"/>
          <w:sz w:val="18"/>
          <w:szCs w:val="18"/>
        </w:rPr>
        <w:t xml:space="preserve"> (Dz. U. </w:t>
      </w:r>
      <w:r w:rsidR="00C53069" w:rsidRPr="002038D0">
        <w:rPr>
          <w:rFonts w:ascii="Verdana" w:hAnsi="Verdana"/>
          <w:sz w:val="18"/>
          <w:szCs w:val="18"/>
        </w:rPr>
        <w:t>2023.1605 ze zm.</w:t>
      </w:r>
      <w:r w:rsidR="006B585D" w:rsidRPr="002038D0">
        <w:rPr>
          <w:rFonts w:ascii="Verdana" w:hAnsi="Verdana"/>
          <w:sz w:val="18"/>
          <w:szCs w:val="18"/>
        </w:rPr>
        <w:t>)</w:t>
      </w:r>
      <w:r w:rsidRPr="002038D0">
        <w:rPr>
          <w:rFonts w:ascii="Verdana" w:hAnsi="Verdana"/>
          <w:sz w:val="18"/>
          <w:szCs w:val="18"/>
        </w:rPr>
        <w:t>, zwanej dalej „ustawą Pzp”</w:t>
      </w:r>
      <w:r w:rsidR="00D26ED6" w:rsidRPr="002038D0">
        <w:rPr>
          <w:rFonts w:ascii="Verdana" w:hAnsi="Verdana"/>
          <w:sz w:val="18"/>
          <w:szCs w:val="18"/>
        </w:rPr>
        <w:t xml:space="preserve">, </w:t>
      </w:r>
      <w:r w:rsidRPr="002038D0">
        <w:rPr>
          <w:rFonts w:ascii="Verdana" w:hAnsi="Verdana"/>
          <w:sz w:val="18"/>
          <w:szCs w:val="18"/>
        </w:rPr>
        <w:t>informuje</w:t>
      </w:r>
      <w:r w:rsidR="00D26ED6" w:rsidRPr="002038D0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2038D0">
        <w:rPr>
          <w:rFonts w:ascii="Verdana" w:hAnsi="Verdana"/>
          <w:sz w:val="18"/>
          <w:szCs w:val="18"/>
        </w:rPr>
        <w:t>najkorzystniejsz</w:t>
      </w:r>
      <w:r w:rsidR="00D26ED6" w:rsidRPr="002038D0">
        <w:rPr>
          <w:rFonts w:ascii="Verdana" w:hAnsi="Verdana"/>
          <w:sz w:val="18"/>
          <w:szCs w:val="18"/>
        </w:rPr>
        <w:t xml:space="preserve">a wybrana została </w:t>
      </w:r>
      <w:r w:rsidR="00756CDA" w:rsidRPr="002038D0">
        <w:rPr>
          <w:rFonts w:ascii="Verdana" w:hAnsi="Verdana"/>
          <w:sz w:val="18"/>
          <w:szCs w:val="18"/>
        </w:rPr>
        <w:t>ofer</w:t>
      </w:r>
      <w:r w:rsidR="00D26ED6" w:rsidRPr="002038D0">
        <w:rPr>
          <w:rFonts w:ascii="Verdana" w:hAnsi="Verdana"/>
          <w:sz w:val="18"/>
          <w:szCs w:val="18"/>
        </w:rPr>
        <w:t>t</w:t>
      </w:r>
      <w:r w:rsidR="009F0E5C" w:rsidRPr="002038D0">
        <w:rPr>
          <w:rFonts w:ascii="Verdana" w:hAnsi="Verdana"/>
          <w:sz w:val="18"/>
          <w:szCs w:val="18"/>
        </w:rPr>
        <w:t>a</w:t>
      </w:r>
      <w:r w:rsidR="00D26ED6" w:rsidRPr="002038D0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23CB6" w:rsidRPr="002038D0" w14:paraId="1FE1303C" w14:textId="77777777" w:rsidTr="00FC0B2D">
        <w:trPr>
          <w:cantSplit/>
        </w:trPr>
        <w:tc>
          <w:tcPr>
            <w:tcW w:w="10150" w:type="dxa"/>
          </w:tcPr>
          <w:p w14:paraId="3E978B47" w14:textId="033DD1F4" w:rsidR="00E23CB6" w:rsidRPr="002038D0" w:rsidRDefault="00E23CB6" w:rsidP="00FC0B2D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038D0">
              <w:rPr>
                <w:rFonts w:ascii="Verdana" w:hAnsi="Verdana"/>
                <w:b/>
                <w:sz w:val="18"/>
                <w:szCs w:val="18"/>
              </w:rPr>
              <w:t>Przedsiębiorstwo Handlowe Lobos A.</w:t>
            </w:r>
            <w:r w:rsidR="00CF460A" w:rsidRPr="002038D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038D0">
              <w:rPr>
                <w:rFonts w:ascii="Verdana" w:hAnsi="Verdana"/>
                <w:b/>
                <w:sz w:val="18"/>
                <w:szCs w:val="18"/>
              </w:rPr>
              <w:t>Łobos, M.</w:t>
            </w:r>
            <w:r w:rsidR="00CF460A" w:rsidRPr="002038D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038D0">
              <w:rPr>
                <w:rFonts w:ascii="Verdana" w:hAnsi="Verdana"/>
                <w:b/>
                <w:sz w:val="18"/>
                <w:szCs w:val="18"/>
              </w:rPr>
              <w:t xml:space="preserve">Łobos </w:t>
            </w:r>
            <w:r w:rsidR="00CF460A" w:rsidRPr="002038D0">
              <w:rPr>
                <w:rFonts w:ascii="Verdana" w:hAnsi="Verdana"/>
                <w:b/>
                <w:sz w:val="18"/>
                <w:szCs w:val="18"/>
              </w:rPr>
              <w:t>S</w:t>
            </w:r>
            <w:r w:rsidRPr="002038D0">
              <w:rPr>
                <w:rFonts w:ascii="Verdana" w:hAnsi="Verdana"/>
                <w:b/>
                <w:sz w:val="18"/>
                <w:szCs w:val="18"/>
              </w:rPr>
              <w:t>p</w:t>
            </w:r>
            <w:r w:rsidR="00CF460A" w:rsidRPr="002038D0">
              <w:rPr>
                <w:rFonts w:ascii="Verdana" w:hAnsi="Verdana"/>
                <w:b/>
                <w:sz w:val="18"/>
                <w:szCs w:val="18"/>
              </w:rPr>
              <w:t xml:space="preserve">ółka </w:t>
            </w:r>
            <w:r w:rsidR="0010286C">
              <w:rPr>
                <w:rFonts w:ascii="Verdana" w:hAnsi="Verdana"/>
                <w:b/>
                <w:sz w:val="18"/>
                <w:szCs w:val="18"/>
              </w:rPr>
              <w:t>K</w:t>
            </w:r>
            <w:r w:rsidR="00CF460A" w:rsidRPr="002038D0">
              <w:rPr>
                <w:rFonts w:ascii="Verdana" w:hAnsi="Verdana"/>
                <w:b/>
                <w:sz w:val="18"/>
                <w:szCs w:val="18"/>
              </w:rPr>
              <w:t xml:space="preserve">omandytowa </w:t>
            </w:r>
          </w:p>
          <w:p w14:paraId="56C6EB3F" w14:textId="27E81CC6" w:rsidR="00E23CB6" w:rsidRPr="002038D0" w:rsidRDefault="00CF460A" w:rsidP="00FC0B2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038D0">
              <w:rPr>
                <w:rFonts w:ascii="Verdana" w:hAnsi="Verdana"/>
                <w:bCs/>
                <w:sz w:val="18"/>
                <w:szCs w:val="18"/>
              </w:rPr>
              <w:t>Ul.</w:t>
            </w:r>
            <w:r w:rsidR="002038D0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E23CB6" w:rsidRPr="002038D0">
              <w:rPr>
                <w:rFonts w:ascii="Verdana" w:hAnsi="Verdana"/>
                <w:bCs/>
                <w:sz w:val="18"/>
                <w:szCs w:val="18"/>
              </w:rPr>
              <w:t xml:space="preserve">Medweckiego 17 </w:t>
            </w:r>
          </w:p>
          <w:p w14:paraId="283BC287" w14:textId="77777777" w:rsidR="00E23CB6" w:rsidRPr="002038D0" w:rsidRDefault="00E23CB6" w:rsidP="00FC0B2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038D0">
              <w:rPr>
                <w:rFonts w:ascii="Verdana" w:hAnsi="Verdana"/>
                <w:bCs/>
                <w:sz w:val="18"/>
                <w:szCs w:val="18"/>
              </w:rPr>
              <w:t>31-870 Kraków</w:t>
            </w:r>
          </w:p>
          <w:p w14:paraId="1BEA8F5A" w14:textId="159055F7" w:rsidR="00E23CB6" w:rsidRPr="002038D0" w:rsidRDefault="00E23CB6" w:rsidP="00FC0B2D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038D0">
              <w:rPr>
                <w:rFonts w:ascii="Verdana" w:hAnsi="Verdana"/>
                <w:sz w:val="18"/>
                <w:szCs w:val="18"/>
              </w:rPr>
              <w:t>za cenę</w:t>
            </w:r>
            <w:r w:rsidR="00CF460A" w:rsidRPr="002038D0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2038D0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CF460A" w:rsidRPr="002038D0">
              <w:rPr>
                <w:rFonts w:ascii="Verdana" w:hAnsi="Verdana"/>
                <w:sz w:val="18"/>
                <w:szCs w:val="18"/>
              </w:rPr>
              <w:t>:</w:t>
            </w:r>
            <w:r w:rsidRPr="002038D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038D0">
              <w:rPr>
                <w:rFonts w:ascii="Verdana" w:hAnsi="Verdana"/>
                <w:b/>
                <w:sz w:val="18"/>
                <w:szCs w:val="18"/>
              </w:rPr>
              <w:t>23 517.19 zł</w:t>
            </w:r>
            <w:r w:rsidRPr="002038D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08A2CB1" w14:textId="77777777" w:rsidR="00E23CB6" w:rsidRPr="002038D0" w:rsidRDefault="00E23CB6" w:rsidP="00FC0B2D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038D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038D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038D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038D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D042E8A" w14:textId="77777777" w:rsidR="003A0AFC" w:rsidRPr="002038D0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2038D0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134"/>
        <w:gridCol w:w="992"/>
      </w:tblGrid>
      <w:tr w:rsidR="00CF460A" w:rsidRPr="002038D0" w14:paraId="1B9BC402" w14:textId="77777777" w:rsidTr="002038D0">
        <w:trPr>
          <w:trHeight w:val="510"/>
        </w:trPr>
        <w:tc>
          <w:tcPr>
            <w:tcW w:w="851" w:type="dxa"/>
            <w:vAlign w:val="center"/>
          </w:tcPr>
          <w:p w14:paraId="447A1536" w14:textId="77777777" w:rsidR="00CF460A" w:rsidRPr="002038D0" w:rsidRDefault="00CF460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2038D0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1A8C917C" w14:textId="77777777" w:rsidR="00CF460A" w:rsidRPr="002038D0" w:rsidRDefault="00CF460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038D0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1DB605DC" w14:textId="77777777" w:rsidR="00CF460A" w:rsidRPr="002038D0" w:rsidRDefault="00CF460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038D0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B0B8B28" w14:textId="77777777" w:rsidR="00CF460A" w:rsidRPr="002038D0" w:rsidRDefault="00CF460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038D0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13AAD435" w14:textId="77777777" w:rsidR="00CF460A" w:rsidRPr="002038D0" w:rsidRDefault="00CF460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038D0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F460A" w:rsidRPr="002038D0" w14:paraId="08C799D1" w14:textId="77777777" w:rsidTr="002038D0">
        <w:tc>
          <w:tcPr>
            <w:tcW w:w="851" w:type="dxa"/>
            <w:vAlign w:val="center"/>
          </w:tcPr>
          <w:p w14:paraId="41BB3088" w14:textId="77777777" w:rsidR="00CF460A" w:rsidRPr="002038D0" w:rsidRDefault="00CF460A" w:rsidP="00FC0B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038D0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4541A6E6" w14:textId="5E58EED7" w:rsidR="00CF460A" w:rsidRPr="002038D0" w:rsidRDefault="00CF460A" w:rsidP="00FC0B2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038D0">
              <w:rPr>
                <w:rFonts w:ascii="Verdana" w:hAnsi="Verdana" w:cs="Times New Roman"/>
                <w:b/>
                <w:sz w:val="18"/>
                <w:szCs w:val="18"/>
              </w:rPr>
              <w:t>Przedsiębiorstwo Handlowe Lobos A.</w:t>
            </w:r>
            <w:r w:rsidR="002038D0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2038D0">
              <w:rPr>
                <w:rFonts w:ascii="Verdana" w:hAnsi="Verdana" w:cs="Times New Roman"/>
                <w:b/>
                <w:sz w:val="18"/>
                <w:szCs w:val="18"/>
              </w:rPr>
              <w:t>Łobos, M.</w:t>
            </w:r>
            <w:r w:rsidR="002038D0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2038D0">
              <w:rPr>
                <w:rFonts w:ascii="Verdana" w:hAnsi="Verdana" w:cs="Times New Roman"/>
                <w:b/>
                <w:sz w:val="18"/>
                <w:szCs w:val="18"/>
              </w:rPr>
              <w:t xml:space="preserve">Łobos Spółka Komandytowa </w:t>
            </w:r>
          </w:p>
          <w:p w14:paraId="02ACA910" w14:textId="330F93C3" w:rsidR="00CF460A" w:rsidRPr="002038D0" w:rsidRDefault="002038D0" w:rsidP="00FC0B2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r w:rsidR="00CF460A" w:rsidRPr="002038D0">
              <w:rPr>
                <w:rFonts w:ascii="Verdana" w:hAnsi="Verdana" w:cs="Times New Roman"/>
                <w:bCs/>
                <w:sz w:val="18"/>
                <w:szCs w:val="18"/>
              </w:rPr>
              <w:t xml:space="preserve">Medweckiego 17 </w:t>
            </w:r>
          </w:p>
          <w:p w14:paraId="34DE86AE" w14:textId="77777777" w:rsidR="00CF460A" w:rsidRPr="002038D0" w:rsidRDefault="00CF460A" w:rsidP="00FC0B2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038D0">
              <w:rPr>
                <w:rFonts w:ascii="Verdana" w:hAnsi="Verdana" w:cs="Times New Roman"/>
                <w:bCs/>
                <w:sz w:val="18"/>
                <w:szCs w:val="18"/>
              </w:rPr>
              <w:t>31-870 Kraków</w:t>
            </w:r>
          </w:p>
        </w:tc>
        <w:tc>
          <w:tcPr>
            <w:tcW w:w="850" w:type="dxa"/>
            <w:vAlign w:val="center"/>
          </w:tcPr>
          <w:p w14:paraId="57E1A012" w14:textId="77777777" w:rsidR="00CF460A" w:rsidRPr="002038D0" w:rsidRDefault="00CF460A" w:rsidP="00FC0B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038D0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CEFAC3F" w14:textId="77777777" w:rsidR="0010286C" w:rsidRDefault="00CF460A" w:rsidP="00FC0B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038D0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</w:p>
          <w:p w14:paraId="05C6C1BD" w14:textId="7B5953C5" w:rsidR="00CF460A" w:rsidRPr="002038D0" w:rsidRDefault="00CF460A" w:rsidP="00FC0B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038D0">
              <w:rPr>
                <w:rFonts w:ascii="Verdana" w:hAnsi="Verdana" w:cs="Times New Roman"/>
                <w:sz w:val="18"/>
                <w:szCs w:val="18"/>
              </w:rPr>
              <w:t xml:space="preserve"> 40,00</w:t>
            </w:r>
          </w:p>
        </w:tc>
        <w:tc>
          <w:tcPr>
            <w:tcW w:w="992" w:type="dxa"/>
            <w:vAlign w:val="center"/>
          </w:tcPr>
          <w:p w14:paraId="4C9EBF51" w14:textId="77777777" w:rsidR="0010286C" w:rsidRDefault="00CF460A" w:rsidP="00FC0B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038D0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01A74325" w14:textId="01AFB426" w:rsidR="00CF460A" w:rsidRPr="002038D0" w:rsidRDefault="00CF460A" w:rsidP="00FC0B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038D0"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</w:tr>
    </w:tbl>
    <w:p w14:paraId="6C64A351" w14:textId="77777777" w:rsidR="00E85D70" w:rsidRPr="002038D0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BDA4F33" w14:textId="77777777" w:rsidR="00F960D7" w:rsidRPr="002038D0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11D47FF" w14:textId="77777777" w:rsidR="00F960D7" w:rsidRPr="002038D0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2038D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6E830A" w14:textId="77777777" w:rsidR="00AB631A" w:rsidRDefault="00AB631A">
      <w:r>
        <w:separator/>
      </w:r>
    </w:p>
  </w:endnote>
  <w:endnote w:type="continuationSeparator" w:id="0">
    <w:p w14:paraId="0F9D7675" w14:textId="77777777" w:rsidR="00AB631A" w:rsidRDefault="00AB6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E9B5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73F9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B0FF3B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E05046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7B0F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61B4E7" w14:textId="77777777" w:rsidR="00AB631A" w:rsidRDefault="00AB631A">
      <w:r>
        <w:separator/>
      </w:r>
    </w:p>
  </w:footnote>
  <w:footnote w:type="continuationSeparator" w:id="0">
    <w:p w14:paraId="00EB0244" w14:textId="77777777" w:rsidR="00AB631A" w:rsidRDefault="00AB6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D564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5BAF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E560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631A"/>
    <w:rsid w:val="00005838"/>
    <w:rsid w:val="00022322"/>
    <w:rsid w:val="00042497"/>
    <w:rsid w:val="000C1E6F"/>
    <w:rsid w:val="000E4E56"/>
    <w:rsid w:val="0010286C"/>
    <w:rsid w:val="001A1468"/>
    <w:rsid w:val="001B7815"/>
    <w:rsid w:val="001C31ED"/>
    <w:rsid w:val="002038D0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631A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CF460A"/>
    <w:rsid w:val="00D01E5B"/>
    <w:rsid w:val="00D04203"/>
    <w:rsid w:val="00D26ED6"/>
    <w:rsid w:val="00D42C90"/>
    <w:rsid w:val="00D8427E"/>
    <w:rsid w:val="00DE4BF6"/>
    <w:rsid w:val="00E03AA7"/>
    <w:rsid w:val="00E23CB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3CB9D4"/>
  <w15:chartTrackingRefBased/>
  <w15:docId w15:val="{589A9659-E025-46D3-8F5B-CB9D8183C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175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5</cp:revision>
  <cp:lastPrinted>1899-12-31T23:00:00Z</cp:lastPrinted>
  <dcterms:created xsi:type="dcterms:W3CDTF">2024-07-22T06:38:00Z</dcterms:created>
  <dcterms:modified xsi:type="dcterms:W3CDTF">2024-07-22T06:59:00Z</dcterms:modified>
</cp:coreProperties>
</file>