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2E01E" w14:textId="77777777" w:rsidR="003D473D" w:rsidRPr="00515AFA" w:rsidRDefault="003D473D" w:rsidP="003D473D">
      <w:pPr>
        <w:jc w:val="right"/>
        <w:rPr>
          <w:b/>
          <w:sz w:val="22"/>
          <w:szCs w:val="22"/>
          <w:lang w:val="pl-PL"/>
        </w:rPr>
      </w:pPr>
      <w:r w:rsidRPr="00515AFA">
        <w:rPr>
          <w:b/>
          <w:sz w:val="22"/>
          <w:szCs w:val="22"/>
          <w:lang w:val="pl-PL"/>
        </w:rPr>
        <w:t>Załącznik nr 3</w:t>
      </w:r>
    </w:p>
    <w:p w14:paraId="51BCA58E" w14:textId="77777777" w:rsidR="003D473D" w:rsidRPr="00515AFA" w:rsidRDefault="003D473D" w:rsidP="003D473D">
      <w:pPr>
        <w:jc w:val="right"/>
        <w:rPr>
          <w:b/>
          <w:sz w:val="22"/>
          <w:szCs w:val="22"/>
          <w:lang w:val="pl-PL"/>
        </w:rPr>
      </w:pPr>
    </w:p>
    <w:p w14:paraId="4D281D70" w14:textId="77777777" w:rsidR="003D473D" w:rsidRPr="00515AFA" w:rsidRDefault="003D473D" w:rsidP="003D473D">
      <w:pPr>
        <w:jc w:val="center"/>
        <w:rPr>
          <w:b/>
          <w:sz w:val="22"/>
          <w:szCs w:val="22"/>
          <w:lang w:val="pl-PL"/>
        </w:rPr>
      </w:pPr>
      <w:r w:rsidRPr="00515AFA">
        <w:rPr>
          <w:b/>
          <w:sz w:val="22"/>
          <w:szCs w:val="22"/>
          <w:lang w:val="pl-PL"/>
        </w:rPr>
        <w:t>WZÓR UMOWY</w:t>
      </w:r>
    </w:p>
    <w:p w14:paraId="16FE3E43" w14:textId="77777777" w:rsidR="003D473D" w:rsidRPr="00515AFA" w:rsidRDefault="003D473D" w:rsidP="003D473D">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2A74B62" w14:textId="77777777" w:rsidR="003D473D" w:rsidRPr="00515AFA" w:rsidRDefault="003D473D" w:rsidP="003D473D">
      <w:pPr>
        <w:jc w:val="center"/>
        <w:rPr>
          <w:b/>
          <w:sz w:val="22"/>
          <w:szCs w:val="22"/>
          <w:lang w:val="pl-PL"/>
        </w:rPr>
      </w:pPr>
    </w:p>
    <w:p w14:paraId="5703CD89" w14:textId="549AEC8F" w:rsidR="003D473D" w:rsidRPr="00515AFA" w:rsidRDefault="003D473D" w:rsidP="003D473D">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373</w:t>
      </w:r>
      <w:r w:rsidRPr="005140A1">
        <w:rPr>
          <w:sz w:val="22"/>
          <w:szCs w:val="22"/>
          <w:lang w:val="pl-PL"/>
        </w:rPr>
        <w:t>/2</w:t>
      </w:r>
      <w:r>
        <w:rPr>
          <w:sz w:val="22"/>
          <w:szCs w:val="22"/>
          <w:lang w:val="pl-PL"/>
        </w:rPr>
        <w:t>4</w:t>
      </w:r>
      <w:r w:rsidRPr="00515AFA">
        <w:rPr>
          <w:sz w:val="22"/>
          <w:szCs w:val="22"/>
          <w:lang w:val="pl-PL"/>
        </w:rPr>
        <w:t xml:space="preserve"> pomiędzy:</w:t>
      </w:r>
    </w:p>
    <w:p w14:paraId="47F0DFEE" w14:textId="77777777" w:rsidR="003D473D" w:rsidRPr="00515AFA" w:rsidRDefault="003D473D" w:rsidP="003D473D">
      <w:pPr>
        <w:pStyle w:val="Tekstpodstawowywcity"/>
        <w:spacing w:after="0"/>
        <w:ind w:left="0"/>
        <w:jc w:val="both"/>
        <w:rPr>
          <w:sz w:val="22"/>
          <w:szCs w:val="22"/>
          <w:lang w:val="pl-PL"/>
        </w:rPr>
      </w:pPr>
    </w:p>
    <w:p w14:paraId="7ECB7B28"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F40BB98"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1699F0B"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C074741" w14:textId="77777777" w:rsidR="003D473D" w:rsidRPr="00515AFA" w:rsidRDefault="003D473D" w:rsidP="003D473D">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1E4575C9"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69C46C72"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F8135BF"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AF79C2F"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82F689A"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2DCCB842"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21C58D6D"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2CF5315"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6B32737" w14:textId="77777777" w:rsidR="003D473D" w:rsidRPr="00515AFA" w:rsidRDefault="003D473D" w:rsidP="003D473D">
      <w:pPr>
        <w:pStyle w:val="Tekstpodstawowy"/>
        <w:spacing w:line="240" w:lineRule="auto"/>
        <w:ind w:right="-47"/>
        <w:jc w:val="center"/>
        <w:rPr>
          <w:rFonts w:ascii="Times New Roman" w:hAnsi="Times New Roman"/>
          <w:b/>
          <w:sz w:val="22"/>
          <w:szCs w:val="22"/>
        </w:rPr>
      </w:pPr>
    </w:p>
    <w:p w14:paraId="31F459F9"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062C7C01" w14:textId="1B9D5CD3" w:rsidR="003D473D" w:rsidRPr="00515AFA" w:rsidRDefault="003D473D" w:rsidP="003D473D">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goniometru</w:t>
      </w:r>
      <w:r w:rsidRPr="00FB60AB">
        <w:rPr>
          <w:b/>
          <w:bCs/>
          <w:sz w:val="22"/>
          <w:szCs w:val="22"/>
          <w:lang w:val="pl-PL"/>
        </w:rPr>
        <w:t xml:space="preserve"> na potrzeby </w:t>
      </w:r>
      <w:proofErr w:type="spellStart"/>
      <w:r>
        <w:rPr>
          <w:b/>
          <w:bCs/>
          <w:sz w:val="22"/>
          <w:szCs w:val="22"/>
          <w:lang w:val="pl-PL"/>
        </w:rPr>
        <w:t>WIMiC</w:t>
      </w:r>
      <w:proofErr w:type="spellEnd"/>
      <w:r w:rsidRPr="00515AFA">
        <w:rPr>
          <w:b/>
          <w:sz w:val="22"/>
          <w:szCs w:val="22"/>
          <w:lang w:val="pl-PL"/>
        </w:rPr>
        <w:t>.</w:t>
      </w:r>
    </w:p>
    <w:p w14:paraId="739DDDF8" w14:textId="77777777" w:rsidR="003D473D" w:rsidRPr="00515AFA" w:rsidRDefault="003D473D" w:rsidP="003D473D">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A59685C"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3054F3D" w14:textId="25F1A32A" w:rsidR="003D473D" w:rsidRPr="00515AFA" w:rsidRDefault="003D473D" w:rsidP="003D473D">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dni ………………</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1DBDAB62" w14:textId="77777777" w:rsidR="003D473D" w:rsidRDefault="003D473D" w:rsidP="003D473D">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0648860" w14:textId="77777777" w:rsidR="003D473D" w:rsidRPr="00515AFA" w:rsidRDefault="003D473D" w:rsidP="003D473D">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7BD08012" w14:textId="77777777" w:rsidR="003D473D" w:rsidRPr="00515AFA" w:rsidRDefault="003D473D" w:rsidP="003D473D">
      <w:pPr>
        <w:pStyle w:val="Tekstpodstawowy"/>
        <w:spacing w:line="240" w:lineRule="auto"/>
        <w:ind w:right="-47"/>
        <w:jc w:val="center"/>
        <w:rPr>
          <w:rFonts w:ascii="Times New Roman" w:hAnsi="Times New Roman"/>
          <w:b/>
          <w:sz w:val="22"/>
          <w:szCs w:val="22"/>
        </w:rPr>
      </w:pPr>
    </w:p>
    <w:p w14:paraId="08CE3165"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949B719" w14:textId="77777777" w:rsidR="003D473D" w:rsidRPr="00515AFA" w:rsidRDefault="003D473D" w:rsidP="003D473D">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C0217E4" w14:textId="77777777" w:rsidR="003D473D" w:rsidRPr="00515AFA" w:rsidRDefault="003D473D" w:rsidP="003D473D">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75B6F8E" w14:textId="77777777" w:rsidR="003D473D" w:rsidRPr="00515AFA" w:rsidRDefault="003D473D" w:rsidP="003D473D">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9D35960" w14:textId="77777777" w:rsidR="003D473D" w:rsidRPr="00515AFA" w:rsidRDefault="003D473D" w:rsidP="003D473D">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C1899F5" w14:textId="77777777" w:rsidR="003D473D" w:rsidRPr="00515AFA" w:rsidRDefault="003D473D" w:rsidP="003D473D">
      <w:pPr>
        <w:pStyle w:val="Tekstpodstawowy"/>
        <w:spacing w:line="240" w:lineRule="auto"/>
        <w:ind w:right="-47"/>
        <w:jc w:val="center"/>
        <w:rPr>
          <w:rFonts w:ascii="Times New Roman" w:hAnsi="Times New Roman"/>
          <w:b/>
          <w:sz w:val="22"/>
          <w:szCs w:val="22"/>
        </w:rPr>
      </w:pPr>
    </w:p>
    <w:p w14:paraId="76D71CEC" w14:textId="77777777" w:rsidR="003D473D" w:rsidRDefault="003D473D" w:rsidP="003D473D">
      <w:pPr>
        <w:pStyle w:val="Tekstpodstawowy"/>
        <w:spacing w:line="240" w:lineRule="auto"/>
        <w:ind w:right="-47"/>
        <w:jc w:val="center"/>
        <w:rPr>
          <w:rFonts w:ascii="Times New Roman" w:hAnsi="Times New Roman"/>
          <w:b/>
          <w:sz w:val="22"/>
          <w:szCs w:val="22"/>
        </w:rPr>
      </w:pPr>
    </w:p>
    <w:p w14:paraId="357D9088" w14:textId="77777777" w:rsidR="003D473D" w:rsidRDefault="003D473D" w:rsidP="003D473D">
      <w:pPr>
        <w:pStyle w:val="Tekstpodstawowy"/>
        <w:spacing w:line="240" w:lineRule="auto"/>
        <w:ind w:right="-47"/>
        <w:jc w:val="center"/>
        <w:rPr>
          <w:rFonts w:ascii="Times New Roman" w:hAnsi="Times New Roman"/>
          <w:b/>
          <w:sz w:val="22"/>
          <w:szCs w:val="22"/>
        </w:rPr>
      </w:pPr>
    </w:p>
    <w:p w14:paraId="2D1E828E" w14:textId="77777777" w:rsidR="003D473D" w:rsidRDefault="003D473D" w:rsidP="003D473D">
      <w:pPr>
        <w:pStyle w:val="Tekstpodstawowy"/>
        <w:spacing w:line="240" w:lineRule="auto"/>
        <w:ind w:right="-47"/>
        <w:jc w:val="center"/>
        <w:rPr>
          <w:rFonts w:ascii="Times New Roman" w:hAnsi="Times New Roman"/>
          <w:b/>
          <w:sz w:val="22"/>
          <w:szCs w:val="22"/>
        </w:rPr>
      </w:pPr>
    </w:p>
    <w:p w14:paraId="06835090"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6B66905" w14:textId="77777777" w:rsidR="003D473D" w:rsidRDefault="003D473D" w:rsidP="003D473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EE7D44F" w14:textId="77777777" w:rsidR="003D473D" w:rsidRPr="00515AFA" w:rsidRDefault="003D473D" w:rsidP="003D473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EC8BF54" w14:textId="77777777" w:rsidR="003D473D" w:rsidRPr="00515AFA" w:rsidRDefault="003D473D" w:rsidP="003D473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660D12E" w14:textId="77777777" w:rsidR="003D473D" w:rsidRPr="00515AFA" w:rsidRDefault="003D473D" w:rsidP="003D473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B45BF7C" w14:textId="77777777" w:rsidR="003D473D" w:rsidRPr="00515AFA" w:rsidRDefault="003D473D" w:rsidP="003D473D">
      <w:pPr>
        <w:pStyle w:val="Tekstpodstawowy"/>
        <w:spacing w:line="240" w:lineRule="auto"/>
        <w:ind w:right="-47"/>
        <w:jc w:val="center"/>
        <w:rPr>
          <w:rFonts w:ascii="Times New Roman" w:hAnsi="Times New Roman"/>
          <w:b/>
          <w:sz w:val="22"/>
          <w:szCs w:val="22"/>
        </w:rPr>
      </w:pPr>
    </w:p>
    <w:p w14:paraId="2DCFAF7F"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38C5E80" w14:textId="77777777" w:rsidR="003D473D" w:rsidRPr="00515AFA" w:rsidRDefault="003D473D" w:rsidP="003D473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B12134B" w14:textId="77777777" w:rsidR="003D473D" w:rsidRPr="00515AFA" w:rsidRDefault="003D473D" w:rsidP="003D473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F7ADFF7" w14:textId="77777777" w:rsidR="003D473D" w:rsidRPr="00515AFA" w:rsidRDefault="003D473D" w:rsidP="003D473D">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7EED7A7" w14:textId="77777777" w:rsidR="003D473D" w:rsidRPr="00515AFA" w:rsidRDefault="003D473D" w:rsidP="003D473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0D40219" w14:textId="77777777" w:rsidR="003D473D" w:rsidRPr="00515AFA" w:rsidRDefault="003D473D" w:rsidP="003D473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40617085" w14:textId="77777777" w:rsidR="003D473D" w:rsidRPr="00515AFA" w:rsidRDefault="003D473D" w:rsidP="003D473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75266652" w14:textId="77777777" w:rsidR="003D473D" w:rsidRPr="00515AFA" w:rsidRDefault="003D473D" w:rsidP="003D473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D3046FB" w14:textId="77777777" w:rsidR="003D473D" w:rsidRPr="00515AFA" w:rsidRDefault="003D473D" w:rsidP="003D473D">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201FFA4E" w14:textId="77777777" w:rsidR="003D473D" w:rsidRPr="00515AFA" w:rsidRDefault="003D473D" w:rsidP="003D473D">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5D24420" w14:textId="77777777" w:rsidR="003D473D" w:rsidRPr="00515AFA" w:rsidRDefault="003D473D" w:rsidP="003D473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6E8C4588" w14:textId="77777777" w:rsidR="003D473D" w:rsidRPr="00515AFA" w:rsidRDefault="003D473D" w:rsidP="003D473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6545E4E" w14:textId="77777777" w:rsidR="003D473D" w:rsidRPr="00515AFA" w:rsidRDefault="003D473D" w:rsidP="003D473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3DB29F64" w14:textId="77777777" w:rsidR="003D473D" w:rsidRPr="00515AFA" w:rsidRDefault="003D473D" w:rsidP="003D473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8999CFE" w14:textId="77777777" w:rsidR="003D473D" w:rsidRPr="00515AFA" w:rsidRDefault="003D473D" w:rsidP="003D473D">
      <w:pPr>
        <w:pStyle w:val="Tekstpodstawowy"/>
        <w:ind w:right="-47"/>
        <w:jc w:val="center"/>
        <w:rPr>
          <w:rFonts w:ascii="Times New Roman" w:hAnsi="Times New Roman"/>
          <w:b/>
          <w:sz w:val="22"/>
          <w:szCs w:val="22"/>
        </w:rPr>
      </w:pPr>
    </w:p>
    <w:p w14:paraId="082871B3" w14:textId="77777777" w:rsidR="003D473D" w:rsidRPr="00515AFA" w:rsidRDefault="003D473D" w:rsidP="003D473D">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29EA710" w14:textId="77777777" w:rsidR="003D473D" w:rsidRPr="00515AFA" w:rsidRDefault="003D473D" w:rsidP="003D473D">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B7BCBC7" w14:textId="77777777" w:rsidR="003D473D" w:rsidRPr="00515AFA" w:rsidRDefault="003D473D" w:rsidP="003D473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07458FA0" w14:textId="77777777" w:rsidR="003D473D" w:rsidRPr="00515AFA" w:rsidRDefault="003D473D" w:rsidP="003D473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12A3AA32" w14:textId="77777777" w:rsidR="003D473D" w:rsidRPr="00515AFA" w:rsidRDefault="003D473D" w:rsidP="003D473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BC4F511" w14:textId="77777777" w:rsidR="003D473D" w:rsidRPr="00515AFA" w:rsidRDefault="003D473D" w:rsidP="003D473D">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DFA49CB" w14:textId="77777777" w:rsidR="003D473D" w:rsidRPr="00515AFA" w:rsidRDefault="003D473D" w:rsidP="003D473D">
      <w:pPr>
        <w:rPr>
          <w:color w:val="00000A"/>
          <w:sz w:val="22"/>
          <w:szCs w:val="22"/>
          <w:lang w:val="pl-PL"/>
        </w:rPr>
      </w:pPr>
    </w:p>
    <w:p w14:paraId="45EDC890" w14:textId="77777777" w:rsidR="003D473D" w:rsidRPr="00515AFA" w:rsidRDefault="003D473D" w:rsidP="003D473D">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E3411A8" w14:textId="77777777" w:rsidR="003D473D" w:rsidRPr="00515AFA" w:rsidRDefault="003D473D" w:rsidP="003D473D">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E962F9A" w14:textId="77777777" w:rsidR="003D473D" w:rsidRPr="00515AFA" w:rsidRDefault="003D473D" w:rsidP="003D473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ACEB0F" w14:textId="77777777" w:rsidR="003D473D" w:rsidRPr="00515AFA" w:rsidRDefault="003D473D" w:rsidP="003D473D">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EC25632" w14:textId="77777777" w:rsidR="003D473D" w:rsidRPr="00515AFA" w:rsidRDefault="003D473D" w:rsidP="003D473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0719B65" w14:textId="77777777" w:rsidR="003D473D" w:rsidRPr="00515AFA" w:rsidRDefault="003D473D" w:rsidP="003D473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1636CBA" w14:textId="77777777" w:rsidR="003D473D" w:rsidRPr="00515AFA" w:rsidRDefault="003D473D" w:rsidP="003D473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E4ED8C9" w14:textId="77777777" w:rsidR="003D473D" w:rsidRPr="00515AFA" w:rsidRDefault="003D473D" w:rsidP="003D473D">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1DF8039" w14:textId="77777777" w:rsidR="003D473D" w:rsidRPr="00515AFA" w:rsidRDefault="003D473D" w:rsidP="003D473D">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646CA8C" w14:textId="77777777" w:rsidR="003D473D" w:rsidRPr="00515AFA" w:rsidRDefault="003D473D" w:rsidP="003D473D">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4D52D69" w14:textId="77777777" w:rsidR="003D473D" w:rsidRPr="00515AFA" w:rsidRDefault="003D473D" w:rsidP="003D473D">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13BD2BD" w14:textId="77777777" w:rsidR="003D473D" w:rsidRPr="00515AFA" w:rsidRDefault="003D473D" w:rsidP="003D473D">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F105BFA" w14:textId="77777777" w:rsidR="003D473D" w:rsidRPr="00515AFA" w:rsidRDefault="003D473D" w:rsidP="003D473D">
      <w:pPr>
        <w:ind w:left="720"/>
        <w:jc w:val="both"/>
        <w:rPr>
          <w:color w:val="00000A"/>
          <w:sz w:val="22"/>
          <w:szCs w:val="22"/>
          <w:lang w:val="pl-PL"/>
        </w:rPr>
      </w:pPr>
    </w:p>
    <w:p w14:paraId="01A54BF5" w14:textId="77777777" w:rsidR="003D473D" w:rsidRPr="00515AFA" w:rsidRDefault="003D473D" w:rsidP="003D473D">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D5FAA14" w14:textId="77777777" w:rsidR="003D473D" w:rsidRPr="00515AFA" w:rsidRDefault="003D473D" w:rsidP="003D473D">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A0CA453" w14:textId="77777777" w:rsidR="003D473D" w:rsidRPr="00515AFA" w:rsidRDefault="003D473D" w:rsidP="003D473D">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208C809" w14:textId="77777777" w:rsidR="003D473D" w:rsidRPr="00515AFA" w:rsidRDefault="003D473D" w:rsidP="003D473D">
      <w:pPr>
        <w:numPr>
          <w:ilvl w:val="0"/>
          <w:numId w:val="37"/>
        </w:numPr>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 trakcie eksploatacji danego Sprzętu zgodnie z instrukcją użytkowania, w okresie objętym </w:t>
      </w:r>
      <w:r w:rsidRPr="00515AFA">
        <w:rPr>
          <w:bCs/>
          <w:sz w:val="22"/>
          <w:szCs w:val="22"/>
          <w:lang w:val="pl-PL" w:eastAsia="en-US"/>
        </w:rPr>
        <w:lastRenderedPageBreak/>
        <w:t>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5EEF0D6" w14:textId="77777777" w:rsidR="003D473D" w:rsidRPr="00515AFA" w:rsidRDefault="003D473D" w:rsidP="003D473D">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4A9A2D6A" w14:textId="77777777" w:rsidR="003D473D" w:rsidRPr="00515AFA" w:rsidRDefault="003D473D" w:rsidP="003D473D">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1D2A7D7" w14:textId="77777777" w:rsidR="003D473D" w:rsidRPr="00515AFA" w:rsidRDefault="003D473D" w:rsidP="003D473D">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97DBDC4" w14:textId="77777777" w:rsidR="003D473D" w:rsidRPr="00515AFA" w:rsidRDefault="003D473D" w:rsidP="003D473D">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67E60029" w14:textId="39DA0B6F" w:rsidR="003D473D" w:rsidRPr="00E448C0" w:rsidRDefault="003D473D" w:rsidP="003D473D">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w:t>
      </w:r>
      <w:r>
        <w:rPr>
          <w:b/>
          <w:bCs/>
          <w:color w:val="000000"/>
          <w:sz w:val="22"/>
          <w:szCs w:val="22"/>
          <w:lang w:val="pl-PL"/>
        </w:rPr>
        <w:t>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7DA11DC0" w14:textId="77777777" w:rsidR="003D473D" w:rsidRPr="00515AFA" w:rsidRDefault="003D473D" w:rsidP="003D473D">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8FF4E6E" w14:textId="77777777" w:rsidR="003D473D" w:rsidRPr="00515AFA" w:rsidRDefault="003D473D" w:rsidP="003D473D">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65709937" w14:textId="77777777" w:rsidR="003D473D" w:rsidRPr="00515AFA" w:rsidRDefault="003D473D" w:rsidP="003D473D">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BB2C938" w14:textId="77777777" w:rsidR="003D473D" w:rsidRPr="00515AFA" w:rsidRDefault="003D473D" w:rsidP="003D473D">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4DE34F3" w14:textId="77777777" w:rsidR="003D473D" w:rsidRPr="00515AFA" w:rsidRDefault="003D473D" w:rsidP="003D473D">
      <w:pPr>
        <w:ind w:left="567"/>
        <w:jc w:val="both"/>
        <w:rPr>
          <w:bCs/>
          <w:sz w:val="22"/>
          <w:szCs w:val="22"/>
          <w:lang w:val="pl-PL" w:eastAsia="en-US"/>
        </w:rPr>
      </w:pPr>
    </w:p>
    <w:p w14:paraId="5BA20C51" w14:textId="77777777" w:rsidR="003D473D" w:rsidRPr="00515AFA" w:rsidRDefault="003D473D" w:rsidP="003D473D">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2BF688C" w14:textId="77777777" w:rsidR="003D473D" w:rsidRPr="00515AFA" w:rsidRDefault="003D473D" w:rsidP="003D473D">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41ABCFE" w14:textId="77777777" w:rsidR="003D473D" w:rsidRPr="00515AFA" w:rsidRDefault="003D473D" w:rsidP="003D473D">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0D1391D" w14:textId="77777777" w:rsidR="003D473D" w:rsidRPr="00515AFA" w:rsidRDefault="003D473D" w:rsidP="003D473D">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588C308" w14:textId="77777777" w:rsidR="003D473D" w:rsidRPr="00515AFA" w:rsidRDefault="003D473D" w:rsidP="003D473D">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1AAEFE46" w14:textId="77777777" w:rsidR="003D473D" w:rsidRPr="00515AFA" w:rsidRDefault="003D473D" w:rsidP="003D473D">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65D85E4" w14:textId="77777777" w:rsidR="003D473D" w:rsidRPr="00515AFA" w:rsidRDefault="003D473D" w:rsidP="003D473D">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CE65A17" w14:textId="77777777" w:rsidR="003D473D" w:rsidRPr="00515AFA" w:rsidRDefault="003D473D" w:rsidP="003D473D">
      <w:pPr>
        <w:pStyle w:val="Tekstpodstawowy"/>
        <w:spacing w:line="240" w:lineRule="auto"/>
        <w:ind w:right="-47"/>
        <w:rPr>
          <w:rFonts w:ascii="Times New Roman" w:hAnsi="Times New Roman"/>
          <w:b/>
          <w:sz w:val="22"/>
          <w:szCs w:val="22"/>
        </w:rPr>
      </w:pPr>
    </w:p>
    <w:p w14:paraId="7C1AEB29"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FBC76B0"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C21FBE7" w14:textId="77777777" w:rsidR="003D473D" w:rsidRPr="00515AFA" w:rsidRDefault="003D473D" w:rsidP="003D473D">
      <w:pPr>
        <w:pStyle w:val="Tekstpodstawowy"/>
        <w:spacing w:line="240" w:lineRule="auto"/>
        <w:ind w:right="-47"/>
        <w:jc w:val="both"/>
        <w:rPr>
          <w:rFonts w:ascii="Times New Roman" w:hAnsi="Times New Roman"/>
          <w:sz w:val="22"/>
          <w:szCs w:val="22"/>
        </w:rPr>
      </w:pPr>
    </w:p>
    <w:p w14:paraId="6EC9AF12" w14:textId="77777777" w:rsidR="003D473D" w:rsidRPr="00515AFA" w:rsidRDefault="003D473D" w:rsidP="003D473D">
      <w:pPr>
        <w:spacing w:line="240" w:lineRule="atLeast"/>
        <w:ind w:right="-47"/>
        <w:jc w:val="center"/>
        <w:rPr>
          <w:b/>
          <w:sz w:val="22"/>
          <w:szCs w:val="22"/>
        </w:rPr>
      </w:pPr>
      <w:r w:rsidRPr="00515AFA">
        <w:rPr>
          <w:b/>
          <w:sz w:val="22"/>
          <w:szCs w:val="22"/>
        </w:rPr>
        <w:t>§ 10</w:t>
      </w:r>
    </w:p>
    <w:p w14:paraId="4A4E43F1" w14:textId="77777777" w:rsidR="003D473D" w:rsidRPr="00515AFA" w:rsidRDefault="003D473D" w:rsidP="003D473D">
      <w:pPr>
        <w:spacing w:line="240" w:lineRule="atLeast"/>
        <w:ind w:right="-47"/>
        <w:rPr>
          <w:sz w:val="22"/>
          <w:szCs w:val="22"/>
          <w:lang w:val="pl-PL"/>
        </w:rPr>
      </w:pPr>
    </w:p>
    <w:p w14:paraId="37915EE0" w14:textId="77777777" w:rsidR="003D473D" w:rsidRPr="00515AFA" w:rsidRDefault="003D473D" w:rsidP="003D473D">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5EF1878C" w14:textId="77777777" w:rsidR="003D473D" w:rsidRPr="00515AFA" w:rsidRDefault="003D473D" w:rsidP="003D473D">
      <w:pPr>
        <w:tabs>
          <w:tab w:val="left" w:pos="367"/>
        </w:tabs>
        <w:spacing w:line="276" w:lineRule="auto"/>
        <w:ind w:left="360" w:right="60"/>
        <w:contextualSpacing/>
        <w:jc w:val="both"/>
        <w:rPr>
          <w:rFonts w:eastAsia="Calibri"/>
          <w:sz w:val="22"/>
          <w:szCs w:val="22"/>
          <w:lang w:val="pl-PL" w:eastAsia="en-US"/>
        </w:rPr>
      </w:pPr>
    </w:p>
    <w:p w14:paraId="72E9ED55" w14:textId="77777777" w:rsidR="003D473D" w:rsidRPr="00515AFA" w:rsidRDefault="003D473D" w:rsidP="003D473D">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342D02A" w14:textId="77777777" w:rsidR="003D473D" w:rsidRPr="00515AFA" w:rsidRDefault="003D473D" w:rsidP="003D473D">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5389F85" w14:textId="77777777" w:rsidR="003D473D" w:rsidRPr="00515AFA" w:rsidRDefault="003D473D" w:rsidP="003D473D">
      <w:pPr>
        <w:tabs>
          <w:tab w:val="left" w:pos="387"/>
        </w:tabs>
        <w:spacing w:line="276" w:lineRule="auto"/>
        <w:ind w:left="720" w:right="60"/>
        <w:contextualSpacing/>
        <w:jc w:val="both"/>
        <w:rPr>
          <w:rFonts w:eastAsia="Calibri"/>
          <w:sz w:val="22"/>
          <w:szCs w:val="22"/>
          <w:lang w:val="pl-PL" w:eastAsia="en-US"/>
        </w:rPr>
      </w:pPr>
    </w:p>
    <w:p w14:paraId="684C76FF" w14:textId="77777777" w:rsidR="003D473D" w:rsidRPr="00515AFA" w:rsidRDefault="003D473D" w:rsidP="003D473D">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87E11FE" w14:textId="77777777" w:rsidR="003D473D" w:rsidRPr="00515AFA" w:rsidRDefault="003D473D" w:rsidP="003D473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78512B0" w14:textId="77777777" w:rsidR="003D473D" w:rsidRPr="00515AFA" w:rsidRDefault="003D473D" w:rsidP="003D473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72AECD6" w14:textId="77777777" w:rsidR="003D473D" w:rsidRPr="00515AFA" w:rsidRDefault="003D473D" w:rsidP="003D473D">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4CCB42B" w14:textId="77777777" w:rsidR="003D473D" w:rsidRPr="00515AFA" w:rsidRDefault="003D473D" w:rsidP="003D473D">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C28BB13" w14:textId="77777777" w:rsidR="003D473D" w:rsidRPr="00515AFA" w:rsidRDefault="003D473D" w:rsidP="003D473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19D9F7E" w14:textId="77777777" w:rsidR="003D473D" w:rsidRPr="00515AFA" w:rsidRDefault="003D473D" w:rsidP="003D473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6FC8B94" w14:textId="77777777" w:rsidR="003D473D" w:rsidRPr="00515AFA" w:rsidRDefault="003D473D" w:rsidP="003D473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41836855" w14:textId="77777777" w:rsidR="003D473D" w:rsidRPr="00515AFA" w:rsidRDefault="003D473D" w:rsidP="003D473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w:t>
      </w:r>
      <w:r w:rsidRPr="00515AFA">
        <w:rPr>
          <w:rFonts w:ascii="Times New Roman" w:eastAsia="Lucida Sans Unicode" w:hAnsi="Times New Roman" w:cs="Times New Roman"/>
          <w:lang w:eastAsia="ar-SA"/>
        </w:rPr>
        <w:lastRenderedPageBreak/>
        <w:t>powierzone innym podmiotom działającym na zlecenie Stron w zakresie oraz celu zgodnym z niniejszą umową.</w:t>
      </w:r>
    </w:p>
    <w:p w14:paraId="69466E3A" w14:textId="77777777" w:rsidR="003D473D" w:rsidRPr="00515AFA" w:rsidRDefault="003D473D" w:rsidP="003D473D">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4DFF8FBF" w14:textId="77777777" w:rsidR="003D473D" w:rsidRPr="00515AFA" w:rsidRDefault="003D473D" w:rsidP="003D473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03A62B5" w14:textId="77777777" w:rsidR="003D473D" w:rsidRPr="00515AFA" w:rsidRDefault="003D473D" w:rsidP="003D473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AE9AF2B" w14:textId="77777777" w:rsidR="003D473D" w:rsidRPr="00515AFA" w:rsidRDefault="003D473D" w:rsidP="003D473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1F1D04D" w14:textId="77777777" w:rsidR="003D473D" w:rsidRPr="00515AFA" w:rsidRDefault="003D473D" w:rsidP="003D473D">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24D0DEFC" w14:textId="77777777" w:rsidR="003D473D" w:rsidRPr="00515AFA" w:rsidRDefault="003D473D" w:rsidP="003D473D">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7C07282F" w14:textId="77777777" w:rsidR="003D473D" w:rsidRPr="00515AFA" w:rsidRDefault="003D473D" w:rsidP="003D473D">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99D8D95" w14:textId="77777777" w:rsidR="003D473D" w:rsidRPr="00515AFA" w:rsidRDefault="003D473D" w:rsidP="003D473D">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C4D665E" w14:textId="77777777" w:rsidR="003D473D" w:rsidRPr="00515AFA" w:rsidRDefault="003D473D" w:rsidP="003D473D">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05D0ACC" w14:textId="77777777" w:rsidR="003D473D" w:rsidRPr="00515AFA" w:rsidRDefault="003D473D" w:rsidP="003D473D">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C742E9E" w14:textId="77777777" w:rsidR="003D473D" w:rsidRPr="00515AFA" w:rsidRDefault="003D473D" w:rsidP="003D473D">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02D3CA3" w14:textId="77777777" w:rsidR="003D473D" w:rsidRPr="00515AFA" w:rsidRDefault="003D473D" w:rsidP="003D473D">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27C1FDD" w14:textId="77777777" w:rsidR="003D473D" w:rsidRPr="00515AFA" w:rsidRDefault="003D473D" w:rsidP="003D473D">
      <w:pPr>
        <w:widowControl w:val="0"/>
        <w:suppressAutoHyphens/>
        <w:autoSpaceDN w:val="0"/>
        <w:ind w:left="360"/>
        <w:jc w:val="center"/>
        <w:textAlignment w:val="baseline"/>
        <w:rPr>
          <w:rFonts w:eastAsia="SimSun"/>
          <w:b/>
          <w:bCs/>
          <w:color w:val="000000"/>
          <w:kern w:val="2"/>
          <w:sz w:val="22"/>
          <w:szCs w:val="22"/>
          <w:lang w:val="pl-PL"/>
        </w:rPr>
      </w:pPr>
    </w:p>
    <w:p w14:paraId="1EDF5BA5" w14:textId="77777777" w:rsidR="003D473D" w:rsidRPr="00515AFA" w:rsidRDefault="003D473D" w:rsidP="003D473D">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79CB943E" w14:textId="77777777" w:rsidR="003D473D" w:rsidRPr="00515AFA" w:rsidRDefault="003D473D" w:rsidP="003D473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202FD6C" w14:textId="77777777" w:rsidR="003D473D" w:rsidRPr="00515AFA" w:rsidRDefault="003D473D" w:rsidP="003D473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7C0C51F" w14:textId="77777777" w:rsidR="003D473D" w:rsidRPr="00515AFA" w:rsidRDefault="003D473D" w:rsidP="003D473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956E22B" w14:textId="77777777" w:rsidR="003D473D" w:rsidRPr="00515AFA" w:rsidRDefault="003D473D" w:rsidP="003D473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2F7664"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38DDD450" w14:textId="77777777" w:rsidR="003D473D" w:rsidRPr="00515AFA" w:rsidRDefault="003D473D" w:rsidP="003D473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126CFD0" w14:textId="77777777" w:rsidR="003D473D" w:rsidRPr="00515AFA" w:rsidRDefault="003D473D" w:rsidP="003D473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8FF34BB" w14:textId="77777777" w:rsidR="003D473D" w:rsidRPr="00515AFA" w:rsidRDefault="003D473D" w:rsidP="003D473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3196BF6E" w14:textId="77777777" w:rsidR="003D473D" w:rsidRPr="00515AFA" w:rsidRDefault="003D473D" w:rsidP="003D473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F3A9C19" w14:textId="77777777" w:rsidR="003D473D" w:rsidRPr="00515AFA" w:rsidRDefault="003D473D" w:rsidP="003D473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68373AE" w14:textId="77777777" w:rsidR="003D473D" w:rsidRPr="00515AFA" w:rsidRDefault="003D473D" w:rsidP="003D473D">
      <w:pPr>
        <w:pStyle w:val="Tekstpodstawowy"/>
        <w:spacing w:line="240" w:lineRule="auto"/>
        <w:ind w:right="-47"/>
        <w:jc w:val="center"/>
        <w:rPr>
          <w:rFonts w:ascii="Times New Roman" w:hAnsi="Times New Roman"/>
          <w:b/>
          <w:sz w:val="22"/>
          <w:szCs w:val="22"/>
        </w:rPr>
      </w:pPr>
    </w:p>
    <w:p w14:paraId="7BF992C7" w14:textId="77777777" w:rsidR="003D473D" w:rsidRPr="00515AFA" w:rsidRDefault="003D473D" w:rsidP="003D473D">
      <w:pPr>
        <w:pStyle w:val="Tekstpodstawowy"/>
        <w:spacing w:line="240" w:lineRule="auto"/>
        <w:ind w:right="-47"/>
        <w:jc w:val="center"/>
        <w:rPr>
          <w:rFonts w:ascii="Times New Roman" w:hAnsi="Times New Roman"/>
          <w:b/>
          <w:sz w:val="22"/>
          <w:szCs w:val="22"/>
        </w:rPr>
      </w:pPr>
    </w:p>
    <w:p w14:paraId="3080E1D1"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5B63DCC6" w14:textId="77777777" w:rsidR="003D473D" w:rsidRPr="00515AFA" w:rsidRDefault="003D473D" w:rsidP="003D473D">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1198D92" w14:textId="77777777" w:rsidR="003D473D" w:rsidRPr="00515AFA" w:rsidRDefault="003D473D" w:rsidP="003D473D">
      <w:pPr>
        <w:jc w:val="center"/>
        <w:rPr>
          <w:b/>
          <w:sz w:val="22"/>
          <w:szCs w:val="22"/>
          <w:lang w:val="pl-PL"/>
        </w:rPr>
      </w:pPr>
    </w:p>
    <w:p w14:paraId="6C58D442" w14:textId="77777777" w:rsidR="003D473D" w:rsidRPr="00515AFA" w:rsidRDefault="003D473D" w:rsidP="003D473D">
      <w:pPr>
        <w:jc w:val="center"/>
        <w:rPr>
          <w:b/>
          <w:sz w:val="22"/>
          <w:szCs w:val="22"/>
          <w:lang w:val="pl-PL"/>
        </w:rPr>
      </w:pPr>
      <w:r w:rsidRPr="00515AFA">
        <w:rPr>
          <w:b/>
          <w:sz w:val="22"/>
          <w:szCs w:val="22"/>
          <w:lang w:val="pl-PL"/>
        </w:rPr>
        <w:t>§16</w:t>
      </w:r>
    </w:p>
    <w:p w14:paraId="26D3C6FD"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58597AD"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1118916E"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68FEAAC"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A2AADCB" w14:textId="77777777" w:rsidR="003D473D" w:rsidRPr="00515AFA" w:rsidRDefault="003D473D" w:rsidP="003D473D">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2259E80A" w14:textId="77777777" w:rsidR="003D473D" w:rsidRPr="00515AFA" w:rsidRDefault="003D473D" w:rsidP="003D473D">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E279050" w14:textId="77777777" w:rsidR="003D473D" w:rsidRPr="00515AFA" w:rsidRDefault="003D473D" w:rsidP="003D473D">
      <w:pPr>
        <w:pStyle w:val="Tekstpodstawowy"/>
        <w:spacing w:line="240" w:lineRule="auto"/>
        <w:ind w:right="-47"/>
        <w:jc w:val="both"/>
        <w:rPr>
          <w:rFonts w:ascii="Times New Roman" w:hAnsi="Times New Roman"/>
          <w:sz w:val="22"/>
          <w:szCs w:val="22"/>
        </w:rPr>
      </w:pPr>
    </w:p>
    <w:p w14:paraId="7ED82E3E" w14:textId="77777777" w:rsidR="003D473D" w:rsidRPr="00515AFA" w:rsidRDefault="003D473D" w:rsidP="003D473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672F0FE" w14:textId="77777777" w:rsidR="003D473D" w:rsidRPr="00515AFA" w:rsidRDefault="003D473D" w:rsidP="003D473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2940C7A" w14:textId="77777777" w:rsidR="003D473D" w:rsidRPr="00515AFA" w:rsidRDefault="003D473D" w:rsidP="003D473D">
      <w:pPr>
        <w:pStyle w:val="Tekstpodstawowy2"/>
        <w:spacing w:line="240" w:lineRule="auto"/>
        <w:ind w:right="-47"/>
        <w:rPr>
          <w:sz w:val="22"/>
          <w:szCs w:val="22"/>
        </w:rPr>
      </w:pPr>
    </w:p>
    <w:p w14:paraId="44AF73BF" w14:textId="77777777" w:rsidR="003D473D" w:rsidRPr="00515AFA" w:rsidRDefault="003D473D" w:rsidP="003D473D">
      <w:pPr>
        <w:pStyle w:val="Tekstpodstawowy2"/>
        <w:spacing w:line="240" w:lineRule="auto"/>
        <w:ind w:right="-47"/>
        <w:rPr>
          <w:sz w:val="22"/>
          <w:szCs w:val="22"/>
        </w:rPr>
      </w:pPr>
    </w:p>
    <w:p w14:paraId="19F82E8C" w14:textId="77777777" w:rsidR="003D473D" w:rsidRPr="00515AFA" w:rsidRDefault="003D473D" w:rsidP="003D473D">
      <w:pPr>
        <w:pStyle w:val="Tekstpodstawowy2"/>
        <w:spacing w:line="240" w:lineRule="auto"/>
        <w:ind w:right="-47"/>
        <w:rPr>
          <w:b/>
          <w:sz w:val="22"/>
          <w:szCs w:val="22"/>
        </w:rPr>
      </w:pPr>
      <w:r w:rsidRPr="00515AFA">
        <w:rPr>
          <w:b/>
          <w:sz w:val="22"/>
          <w:szCs w:val="22"/>
        </w:rPr>
        <w:t xml:space="preserve">         Za Sprzedawcę                                                                  Za Kupującego</w:t>
      </w:r>
    </w:p>
    <w:p w14:paraId="611E6143" w14:textId="77777777" w:rsidR="003D473D" w:rsidRPr="00515AFA" w:rsidRDefault="003D473D" w:rsidP="003D473D">
      <w:pPr>
        <w:rPr>
          <w:sz w:val="22"/>
          <w:szCs w:val="22"/>
          <w:lang w:val="pl-PL"/>
        </w:rPr>
      </w:pPr>
    </w:p>
    <w:p w14:paraId="65862E37" w14:textId="77777777" w:rsidR="003D473D" w:rsidRPr="00515AFA" w:rsidRDefault="003D473D" w:rsidP="003D473D">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7A7DCE1" w14:textId="77777777" w:rsidR="003D473D" w:rsidRPr="00515AFA" w:rsidRDefault="003D473D" w:rsidP="003D473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DD188F8" w14:textId="77777777" w:rsidR="003D473D" w:rsidRPr="00515AFA" w:rsidRDefault="003D473D" w:rsidP="003D473D">
      <w:pPr>
        <w:pStyle w:val="Zwykytekst"/>
        <w:tabs>
          <w:tab w:val="left" w:pos="7050"/>
        </w:tabs>
        <w:rPr>
          <w:rFonts w:ascii="Times New Roman" w:hAnsi="Times New Roman" w:cs="Times New Roman"/>
          <w:i/>
          <w:iCs/>
          <w:sz w:val="22"/>
          <w:szCs w:val="22"/>
          <w:lang w:val="pl-PL"/>
        </w:rPr>
      </w:pPr>
    </w:p>
    <w:p w14:paraId="5A8054C7" w14:textId="77777777" w:rsidR="003D473D" w:rsidRPr="00515AFA" w:rsidRDefault="003D473D" w:rsidP="003D473D">
      <w:pPr>
        <w:pStyle w:val="Zwykytekst"/>
        <w:tabs>
          <w:tab w:val="left" w:pos="7050"/>
        </w:tabs>
        <w:rPr>
          <w:rFonts w:ascii="Times New Roman" w:hAnsi="Times New Roman" w:cs="Times New Roman"/>
          <w:i/>
          <w:iCs/>
          <w:sz w:val="22"/>
          <w:szCs w:val="22"/>
          <w:lang w:val="pl-PL"/>
        </w:rPr>
      </w:pPr>
    </w:p>
    <w:p w14:paraId="08414976" w14:textId="77777777" w:rsidR="003D473D" w:rsidRPr="00515AFA" w:rsidRDefault="003D473D" w:rsidP="003D473D">
      <w:pPr>
        <w:pStyle w:val="Zwykytekst"/>
        <w:tabs>
          <w:tab w:val="left" w:pos="7050"/>
        </w:tabs>
        <w:rPr>
          <w:rFonts w:ascii="Times New Roman" w:hAnsi="Times New Roman" w:cs="Times New Roman"/>
          <w:i/>
          <w:iCs/>
          <w:sz w:val="22"/>
          <w:szCs w:val="22"/>
          <w:lang w:val="pl-PL"/>
        </w:rPr>
      </w:pPr>
    </w:p>
    <w:p w14:paraId="4BABEE50" w14:textId="77777777" w:rsidR="003D473D" w:rsidRPr="00515AFA" w:rsidRDefault="003D473D" w:rsidP="003D473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DE2409E" w14:textId="77777777" w:rsidR="003D473D" w:rsidRPr="00515AFA" w:rsidRDefault="003D473D" w:rsidP="003D473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BD5A0CE" w14:textId="77777777" w:rsidR="003D473D" w:rsidRDefault="003D473D" w:rsidP="003D473D">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D86A32E" w14:textId="77777777" w:rsidR="003D473D" w:rsidRPr="00515AFA" w:rsidRDefault="003D473D" w:rsidP="003D473D">
      <w:pPr>
        <w:widowControl w:val="0"/>
        <w:autoSpaceDE w:val="0"/>
        <w:autoSpaceDN w:val="0"/>
        <w:jc w:val="right"/>
        <w:textAlignment w:val="baseline"/>
        <w:rPr>
          <w:sz w:val="22"/>
          <w:szCs w:val="22"/>
          <w:lang w:val="pl-PL"/>
        </w:rPr>
      </w:pPr>
      <w:r w:rsidRPr="00515AFA">
        <w:rPr>
          <w:sz w:val="22"/>
          <w:szCs w:val="22"/>
          <w:lang w:val="pl-PL"/>
        </w:rPr>
        <w:t>Załącznik nr 2 do umowy</w:t>
      </w:r>
    </w:p>
    <w:p w14:paraId="512ED2DC" w14:textId="77777777" w:rsidR="003D473D" w:rsidRPr="00515AFA" w:rsidRDefault="003D473D" w:rsidP="003D473D">
      <w:pPr>
        <w:widowControl w:val="0"/>
        <w:autoSpaceDE w:val="0"/>
        <w:autoSpaceDN w:val="0"/>
        <w:jc w:val="both"/>
        <w:textAlignment w:val="baseline"/>
        <w:rPr>
          <w:sz w:val="22"/>
          <w:szCs w:val="22"/>
          <w:lang w:val="pl-PL"/>
        </w:rPr>
      </w:pPr>
    </w:p>
    <w:p w14:paraId="0C5C0FC7" w14:textId="77777777" w:rsidR="003D473D" w:rsidRPr="00515AFA" w:rsidRDefault="003D473D" w:rsidP="003D473D">
      <w:pPr>
        <w:widowControl w:val="0"/>
        <w:autoSpaceDE w:val="0"/>
        <w:autoSpaceDN w:val="0"/>
        <w:jc w:val="both"/>
        <w:textAlignment w:val="baseline"/>
        <w:rPr>
          <w:sz w:val="22"/>
          <w:szCs w:val="22"/>
          <w:lang w:val="pl-PL"/>
        </w:rPr>
      </w:pPr>
    </w:p>
    <w:p w14:paraId="42D5EE34" w14:textId="77777777" w:rsidR="003D473D" w:rsidRPr="00515AFA" w:rsidRDefault="003D473D" w:rsidP="003D473D">
      <w:pPr>
        <w:widowControl w:val="0"/>
        <w:autoSpaceDE w:val="0"/>
        <w:autoSpaceDN w:val="0"/>
        <w:jc w:val="both"/>
        <w:textAlignment w:val="baseline"/>
        <w:rPr>
          <w:sz w:val="22"/>
          <w:szCs w:val="22"/>
          <w:lang w:val="pl-PL"/>
        </w:rPr>
      </w:pPr>
      <w:r w:rsidRPr="00515AFA">
        <w:rPr>
          <w:sz w:val="22"/>
          <w:szCs w:val="22"/>
          <w:lang w:val="pl-PL"/>
        </w:rPr>
        <w:t>.....................................… </w:t>
      </w:r>
    </w:p>
    <w:p w14:paraId="2420217A" w14:textId="77777777" w:rsidR="003D473D" w:rsidRPr="00515AFA" w:rsidRDefault="003D473D" w:rsidP="003D473D">
      <w:pPr>
        <w:widowControl w:val="0"/>
        <w:autoSpaceDE w:val="0"/>
        <w:autoSpaceDN w:val="0"/>
        <w:ind w:firstLine="555"/>
        <w:textAlignment w:val="baseline"/>
        <w:rPr>
          <w:sz w:val="22"/>
          <w:szCs w:val="22"/>
          <w:lang w:val="pl-PL"/>
        </w:rPr>
      </w:pPr>
      <w:r w:rsidRPr="00515AFA">
        <w:rPr>
          <w:sz w:val="22"/>
          <w:szCs w:val="22"/>
          <w:lang w:val="pl-PL"/>
        </w:rPr>
        <w:lastRenderedPageBreak/>
        <w:t>Nazwa Wykonawcy</w:t>
      </w:r>
    </w:p>
    <w:p w14:paraId="7FB0FDF6" w14:textId="77777777" w:rsidR="003D473D" w:rsidRPr="00515AFA" w:rsidRDefault="003D473D" w:rsidP="003D473D">
      <w:pPr>
        <w:widowControl w:val="0"/>
        <w:autoSpaceDE w:val="0"/>
        <w:autoSpaceDN w:val="0"/>
        <w:textAlignment w:val="baseline"/>
        <w:rPr>
          <w:sz w:val="22"/>
          <w:szCs w:val="22"/>
          <w:lang w:val="pl-PL"/>
        </w:rPr>
      </w:pPr>
    </w:p>
    <w:p w14:paraId="440BD2DC" w14:textId="77777777" w:rsidR="003D473D" w:rsidRPr="00515AFA" w:rsidRDefault="003D473D" w:rsidP="003D473D">
      <w:pPr>
        <w:widowControl w:val="0"/>
        <w:autoSpaceDE w:val="0"/>
        <w:autoSpaceDN w:val="0"/>
        <w:jc w:val="both"/>
        <w:textAlignment w:val="baseline"/>
        <w:rPr>
          <w:sz w:val="22"/>
          <w:szCs w:val="22"/>
          <w:lang w:val="pl-PL"/>
        </w:rPr>
      </w:pPr>
      <w:r w:rsidRPr="00515AFA">
        <w:rPr>
          <w:sz w:val="22"/>
          <w:szCs w:val="22"/>
          <w:lang w:val="pl-PL"/>
        </w:rPr>
        <w:t>.....................................…</w:t>
      </w:r>
    </w:p>
    <w:p w14:paraId="14A50B94" w14:textId="77777777" w:rsidR="003D473D" w:rsidRPr="00515AFA" w:rsidRDefault="003D473D" w:rsidP="003D473D">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1AB9F573" w14:textId="77777777" w:rsidR="003D473D" w:rsidRPr="00515AFA" w:rsidRDefault="003D473D" w:rsidP="003D473D">
      <w:pPr>
        <w:widowControl w:val="0"/>
        <w:autoSpaceDE w:val="0"/>
        <w:autoSpaceDN w:val="0"/>
        <w:spacing w:before="90"/>
        <w:ind w:left="115" w:right="110"/>
        <w:jc w:val="both"/>
        <w:outlineLvl w:val="0"/>
        <w:rPr>
          <w:rFonts w:eastAsia="Verdana"/>
          <w:b/>
          <w:bCs/>
          <w:sz w:val="22"/>
          <w:szCs w:val="22"/>
          <w:lang w:val="pl-PL" w:eastAsia="en-US"/>
        </w:rPr>
      </w:pPr>
    </w:p>
    <w:p w14:paraId="6B09F798" w14:textId="77777777" w:rsidR="003D473D" w:rsidRPr="00515AFA" w:rsidRDefault="003D473D" w:rsidP="003D473D">
      <w:pPr>
        <w:widowControl w:val="0"/>
        <w:autoSpaceDE w:val="0"/>
        <w:autoSpaceDN w:val="0"/>
        <w:spacing w:before="90"/>
        <w:ind w:right="110"/>
        <w:jc w:val="both"/>
        <w:outlineLvl w:val="0"/>
        <w:rPr>
          <w:rFonts w:eastAsia="Verdana"/>
          <w:b/>
          <w:bCs/>
          <w:sz w:val="22"/>
          <w:szCs w:val="22"/>
          <w:lang w:val="pl-PL" w:eastAsia="en-US"/>
        </w:rPr>
      </w:pPr>
    </w:p>
    <w:p w14:paraId="786C729C" w14:textId="77777777" w:rsidR="003D473D" w:rsidRPr="00515AFA" w:rsidRDefault="003D473D" w:rsidP="003D473D">
      <w:pPr>
        <w:widowControl w:val="0"/>
        <w:autoSpaceDE w:val="0"/>
        <w:autoSpaceDN w:val="0"/>
        <w:jc w:val="center"/>
        <w:textAlignment w:val="baseline"/>
        <w:rPr>
          <w:b/>
          <w:bCs/>
          <w:sz w:val="22"/>
          <w:szCs w:val="22"/>
          <w:lang w:val="pl-PL"/>
        </w:rPr>
      </w:pPr>
    </w:p>
    <w:p w14:paraId="7375B631" w14:textId="77777777" w:rsidR="003D473D" w:rsidRPr="00515AFA" w:rsidRDefault="003D473D" w:rsidP="003D473D">
      <w:pPr>
        <w:widowControl w:val="0"/>
        <w:autoSpaceDE w:val="0"/>
        <w:autoSpaceDN w:val="0"/>
        <w:jc w:val="center"/>
        <w:textAlignment w:val="baseline"/>
        <w:rPr>
          <w:b/>
          <w:bCs/>
          <w:sz w:val="22"/>
          <w:szCs w:val="22"/>
          <w:lang w:val="pl-PL"/>
        </w:rPr>
      </w:pPr>
    </w:p>
    <w:p w14:paraId="05DB68D2" w14:textId="77777777" w:rsidR="003D473D" w:rsidRPr="00515AFA" w:rsidRDefault="003D473D" w:rsidP="003D473D">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D50ECDF" w14:textId="77777777" w:rsidR="003D473D" w:rsidRPr="00515AFA" w:rsidRDefault="003D473D" w:rsidP="003D473D">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49C03C6" w14:textId="77777777" w:rsidR="003D473D" w:rsidRPr="00515AFA" w:rsidRDefault="003D473D" w:rsidP="003D473D">
      <w:pPr>
        <w:widowControl w:val="0"/>
        <w:autoSpaceDE w:val="0"/>
        <w:autoSpaceDN w:val="0"/>
        <w:jc w:val="center"/>
        <w:textAlignment w:val="baseline"/>
        <w:rPr>
          <w:b/>
          <w:bCs/>
          <w:sz w:val="22"/>
          <w:szCs w:val="22"/>
          <w:lang w:val="pl-PL"/>
        </w:rPr>
      </w:pPr>
    </w:p>
    <w:p w14:paraId="604997D2" w14:textId="77777777" w:rsidR="003D473D" w:rsidRPr="00515AFA" w:rsidRDefault="003D473D" w:rsidP="003D473D">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524BC7" w14:textId="77777777" w:rsidR="003D473D" w:rsidRPr="00515AFA" w:rsidRDefault="003D473D" w:rsidP="003D473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A31C7C4" w14:textId="77777777" w:rsidR="003D473D" w:rsidRPr="00515AFA" w:rsidRDefault="003D473D" w:rsidP="003D473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2C98611" w14:textId="77777777" w:rsidR="003D473D" w:rsidRPr="00515AFA" w:rsidRDefault="003D473D" w:rsidP="003D473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8291F2F" w14:textId="77777777" w:rsidR="003D473D" w:rsidRPr="00515AFA" w:rsidRDefault="003D473D" w:rsidP="003D473D">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C9DFBDA" w14:textId="77777777" w:rsidR="003D473D" w:rsidRPr="00515AFA" w:rsidRDefault="003D473D" w:rsidP="003D473D">
      <w:pPr>
        <w:spacing w:after="200" w:line="276" w:lineRule="auto"/>
        <w:ind w:left="780"/>
        <w:contextualSpacing/>
        <w:textAlignment w:val="baseline"/>
        <w:rPr>
          <w:sz w:val="22"/>
          <w:szCs w:val="22"/>
          <w:lang w:val="pl-PL"/>
        </w:rPr>
      </w:pPr>
    </w:p>
    <w:p w14:paraId="53D3D9B9" w14:textId="77777777" w:rsidR="003D473D" w:rsidRPr="00515AFA" w:rsidRDefault="003D473D" w:rsidP="003D473D">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1546E0B" w14:textId="77777777" w:rsidR="003D473D" w:rsidRPr="00515AFA" w:rsidRDefault="003D473D" w:rsidP="003D473D">
      <w:pPr>
        <w:widowControl w:val="0"/>
        <w:autoSpaceDE w:val="0"/>
        <w:autoSpaceDN w:val="0"/>
        <w:spacing w:before="90"/>
        <w:ind w:right="110"/>
        <w:jc w:val="both"/>
        <w:outlineLvl w:val="0"/>
        <w:rPr>
          <w:rFonts w:eastAsia="Verdana"/>
          <w:b/>
          <w:bCs/>
          <w:sz w:val="22"/>
          <w:szCs w:val="22"/>
          <w:lang w:val="pl-PL" w:eastAsia="en-US"/>
        </w:rPr>
      </w:pPr>
    </w:p>
    <w:p w14:paraId="1F0E5BB0" w14:textId="77777777" w:rsidR="003D473D" w:rsidRPr="00515AFA" w:rsidRDefault="003D473D" w:rsidP="003D473D">
      <w:pPr>
        <w:widowControl w:val="0"/>
        <w:autoSpaceDE w:val="0"/>
        <w:autoSpaceDN w:val="0"/>
        <w:spacing w:before="90"/>
        <w:ind w:right="110"/>
        <w:jc w:val="both"/>
        <w:outlineLvl w:val="0"/>
        <w:rPr>
          <w:rFonts w:eastAsia="Verdana"/>
          <w:b/>
          <w:bCs/>
          <w:sz w:val="22"/>
          <w:szCs w:val="22"/>
          <w:lang w:val="pl-PL" w:eastAsia="en-US"/>
        </w:rPr>
      </w:pPr>
    </w:p>
    <w:p w14:paraId="04E0318E" w14:textId="77777777" w:rsidR="003D473D" w:rsidRPr="00515AFA" w:rsidRDefault="003D473D" w:rsidP="003D473D">
      <w:pPr>
        <w:widowControl w:val="0"/>
        <w:autoSpaceDE w:val="0"/>
        <w:autoSpaceDN w:val="0"/>
        <w:spacing w:before="90"/>
        <w:ind w:right="110"/>
        <w:jc w:val="both"/>
        <w:outlineLvl w:val="0"/>
        <w:rPr>
          <w:rFonts w:eastAsia="Verdana"/>
          <w:b/>
          <w:bCs/>
          <w:sz w:val="22"/>
          <w:szCs w:val="22"/>
          <w:lang w:val="pl-PL" w:eastAsia="en-US"/>
        </w:rPr>
      </w:pPr>
    </w:p>
    <w:p w14:paraId="27D9BF8F" w14:textId="77777777" w:rsidR="003D473D" w:rsidRPr="00515AFA" w:rsidRDefault="003D473D" w:rsidP="003D473D">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3D473D" w:rsidRPr="003D473D" w14:paraId="309514DD" w14:textId="77777777" w:rsidTr="0015234E">
        <w:tc>
          <w:tcPr>
            <w:tcW w:w="4105" w:type="dxa"/>
            <w:hideMark/>
          </w:tcPr>
          <w:p w14:paraId="67969E29" w14:textId="77777777" w:rsidR="003D473D" w:rsidRPr="00515AFA" w:rsidRDefault="003D473D" w:rsidP="0015234E">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83E7ED9" w14:textId="77777777" w:rsidR="003D473D" w:rsidRPr="00515AFA" w:rsidRDefault="003D473D" w:rsidP="0015234E">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624E2771" w14:textId="77777777" w:rsidR="003D473D" w:rsidRPr="00515AFA" w:rsidRDefault="003D473D" w:rsidP="003D473D">
      <w:pPr>
        <w:spacing w:line="360" w:lineRule="auto"/>
        <w:jc w:val="both"/>
        <w:rPr>
          <w:rFonts w:eastAsia="Calibri"/>
          <w:color w:val="222A35"/>
          <w:sz w:val="22"/>
          <w:szCs w:val="22"/>
          <w:lang w:val="pl-PL" w:eastAsia="x-none"/>
        </w:rPr>
      </w:pPr>
    </w:p>
    <w:p w14:paraId="6B4C0CFD" w14:textId="77777777" w:rsidR="003D473D" w:rsidRPr="002E3AF9" w:rsidRDefault="003D473D" w:rsidP="003D473D">
      <w:pPr>
        <w:rPr>
          <w:lang w:val="pl-PL"/>
        </w:rPr>
      </w:pPr>
    </w:p>
    <w:p w14:paraId="5F9B382D" w14:textId="77777777" w:rsidR="003D473D" w:rsidRPr="00107444" w:rsidRDefault="003D473D" w:rsidP="003D473D">
      <w:pPr>
        <w:rPr>
          <w:lang w:val="pl-PL"/>
        </w:rPr>
      </w:pPr>
    </w:p>
    <w:p w14:paraId="60C6F056" w14:textId="77777777" w:rsidR="003D473D" w:rsidRPr="00233C0F" w:rsidRDefault="003D473D" w:rsidP="003D473D">
      <w:pPr>
        <w:rPr>
          <w:lang w:val="pl-PL"/>
        </w:rPr>
      </w:pPr>
    </w:p>
    <w:p w14:paraId="4AFEF2DA" w14:textId="77777777" w:rsidR="003D473D" w:rsidRPr="00F76E64" w:rsidRDefault="003D473D" w:rsidP="003D473D">
      <w:pPr>
        <w:rPr>
          <w:lang w:val="pl-PL"/>
        </w:rPr>
      </w:pPr>
    </w:p>
    <w:p w14:paraId="31B76658" w14:textId="77777777" w:rsidR="003D473D" w:rsidRPr="009169FF" w:rsidRDefault="003D473D" w:rsidP="003D473D">
      <w:pPr>
        <w:rPr>
          <w:lang w:val="pl-PL"/>
        </w:rPr>
      </w:pPr>
    </w:p>
    <w:p w14:paraId="2E59C830" w14:textId="77777777" w:rsidR="00496551" w:rsidRPr="003D473D" w:rsidRDefault="00496551" w:rsidP="003D473D">
      <w:pPr>
        <w:rPr>
          <w:lang w:val="pl-PL"/>
        </w:rPr>
      </w:pPr>
    </w:p>
    <w:sectPr w:rsidR="00496551" w:rsidRPr="003D473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B3FF3" w14:textId="77777777" w:rsidR="000F6E25" w:rsidRDefault="000F6E25">
      <w:r>
        <w:separator/>
      </w:r>
    </w:p>
  </w:endnote>
  <w:endnote w:type="continuationSeparator" w:id="0">
    <w:p w14:paraId="0BA1024C" w14:textId="77777777" w:rsidR="000F6E25" w:rsidRDefault="000F6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B84DE" w14:textId="77777777" w:rsidR="008B628F" w:rsidRDefault="008B628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6CDBD" w14:textId="77777777" w:rsidR="003D473D" w:rsidRDefault="003D473D">
    <w:pPr>
      <w:pStyle w:val="Stopka"/>
      <w:jc w:val="right"/>
    </w:pPr>
    <w:r>
      <w:fldChar w:fldCharType="begin"/>
    </w:r>
    <w:r>
      <w:instrText>PAGE   \* MERGEFORMAT</w:instrText>
    </w:r>
    <w:r>
      <w:fldChar w:fldCharType="separate"/>
    </w:r>
    <w:r>
      <w:rPr>
        <w:lang w:val="pl-PL"/>
      </w:rPr>
      <w:t>2</w:t>
    </w:r>
    <w:r>
      <w:fldChar w:fldCharType="end"/>
    </w:r>
  </w:p>
  <w:p w14:paraId="22FCB59B" w14:textId="77777777" w:rsidR="008B628F" w:rsidRDefault="008B628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230CE" w14:textId="77777777" w:rsidR="008B628F" w:rsidRDefault="008B62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CC9D7" w14:textId="77777777" w:rsidR="000F6E25" w:rsidRDefault="000F6E25">
      <w:r>
        <w:separator/>
      </w:r>
    </w:p>
  </w:footnote>
  <w:footnote w:type="continuationSeparator" w:id="0">
    <w:p w14:paraId="05BC128E" w14:textId="77777777" w:rsidR="000F6E25" w:rsidRDefault="000F6E25">
      <w:r>
        <w:continuationSeparator/>
      </w:r>
    </w:p>
  </w:footnote>
  <w:footnote w:id="1">
    <w:p w14:paraId="63DE0CF1" w14:textId="77777777" w:rsidR="003D473D" w:rsidRDefault="003D473D" w:rsidP="003D473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A3649F" w14:textId="77777777" w:rsidR="003D473D" w:rsidRDefault="003D473D" w:rsidP="003D473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F581742" w14:textId="77777777" w:rsidR="003D473D" w:rsidRDefault="003D473D" w:rsidP="003D473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80FD3E" w14:textId="77777777" w:rsidR="003D473D" w:rsidRDefault="003D473D" w:rsidP="003D473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C800B31" w14:textId="77777777" w:rsidR="003D473D" w:rsidRDefault="003D473D" w:rsidP="003D473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73A1E36" w14:textId="77777777" w:rsidR="003D473D" w:rsidRDefault="003D473D" w:rsidP="003D473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BA5B510" w14:textId="77777777" w:rsidR="003D473D" w:rsidRDefault="003D473D" w:rsidP="003D473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F20108A" w14:textId="77777777" w:rsidR="003D473D" w:rsidRDefault="003D473D" w:rsidP="003D473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C273D00" w14:textId="77777777" w:rsidR="003D473D" w:rsidRDefault="003D473D" w:rsidP="003D473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85BEBAF" w14:textId="77777777" w:rsidR="003D473D" w:rsidRDefault="003D473D" w:rsidP="003D473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6D8BBC" w14:textId="77777777" w:rsidR="003D473D" w:rsidRDefault="003D473D" w:rsidP="003D473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A96B28A" w14:textId="77777777" w:rsidR="003D473D" w:rsidRDefault="003D473D" w:rsidP="003D473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24C5318" w14:textId="77777777" w:rsidR="003D473D" w:rsidRDefault="003D473D" w:rsidP="003D473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1C760B" w14:textId="77777777" w:rsidR="003D473D" w:rsidRDefault="003D473D" w:rsidP="003D473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FE951EC" w14:textId="77777777" w:rsidR="003D473D" w:rsidRDefault="003D473D" w:rsidP="003D473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4F8B7FA" w14:textId="77777777" w:rsidR="003D473D" w:rsidRDefault="003D473D" w:rsidP="003D473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4B6EBBB" w14:textId="77777777" w:rsidR="003D473D" w:rsidRDefault="003D473D" w:rsidP="003D473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87E2CB6" w14:textId="77777777" w:rsidR="003D473D" w:rsidRDefault="003D473D" w:rsidP="003D473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B8642C5" w14:textId="77777777" w:rsidR="003D473D" w:rsidRDefault="003D473D" w:rsidP="003D473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BC54AF" w14:textId="77777777" w:rsidR="003D473D" w:rsidRDefault="003D473D" w:rsidP="003D473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09A499" w14:textId="77777777" w:rsidR="003D473D" w:rsidRDefault="003D473D" w:rsidP="003D473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8FC787E" w14:textId="77777777" w:rsidR="003D473D" w:rsidRDefault="003D473D" w:rsidP="003D473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8A75DCE" w14:textId="77777777" w:rsidR="003D473D" w:rsidRDefault="003D473D" w:rsidP="003D473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7C66E1E" w14:textId="77777777" w:rsidR="003D473D" w:rsidRDefault="003D473D" w:rsidP="003D473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27B5D46" w14:textId="77777777" w:rsidR="003D473D" w:rsidRDefault="003D473D" w:rsidP="003D473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B6213F" w14:textId="77777777" w:rsidR="003D473D" w:rsidRDefault="003D473D" w:rsidP="003D473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326270F" w14:textId="77777777" w:rsidR="003D473D" w:rsidRDefault="003D473D" w:rsidP="003D473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9B534A1" w14:textId="77777777" w:rsidR="003D473D" w:rsidRDefault="003D473D" w:rsidP="003D473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7B0D795" w14:textId="77777777" w:rsidR="003D473D" w:rsidRDefault="003D473D" w:rsidP="003D473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4B59D3" w14:textId="77777777" w:rsidR="003D473D" w:rsidRDefault="003D473D" w:rsidP="003D473D">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24A5" w14:textId="77777777" w:rsidR="008B628F" w:rsidRDefault="008B62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59CA6" w14:textId="77777777" w:rsidR="008B628F" w:rsidRDefault="008B62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55030" w14:textId="77777777" w:rsidR="008B628F" w:rsidRDefault="008B62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21975697">
    <w:abstractNumId w:val="19"/>
  </w:num>
  <w:num w:numId="2" w16cid:durableId="145347401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4876111">
    <w:abstractNumId w:val="29"/>
  </w:num>
  <w:num w:numId="4" w16cid:durableId="2120366502">
    <w:abstractNumId w:val="11"/>
  </w:num>
  <w:num w:numId="5" w16cid:durableId="1195536598">
    <w:abstractNumId w:val="30"/>
  </w:num>
  <w:num w:numId="6" w16cid:durableId="442966273">
    <w:abstractNumId w:val="32"/>
  </w:num>
  <w:num w:numId="7" w16cid:durableId="1414738291">
    <w:abstractNumId w:val="35"/>
  </w:num>
  <w:num w:numId="8" w16cid:durableId="1302077968">
    <w:abstractNumId w:val="25"/>
  </w:num>
  <w:num w:numId="9" w16cid:durableId="150491157">
    <w:abstractNumId w:val="39"/>
  </w:num>
  <w:num w:numId="10" w16cid:durableId="1831797590">
    <w:abstractNumId w:val="27"/>
  </w:num>
  <w:num w:numId="11" w16cid:durableId="570316491">
    <w:abstractNumId w:val="6"/>
  </w:num>
  <w:num w:numId="12" w16cid:durableId="1998072226">
    <w:abstractNumId w:val="10"/>
  </w:num>
  <w:num w:numId="13" w16cid:durableId="1703556868">
    <w:abstractNumId w:val="14"/>
  </w:num>
  <w:num w:numId="14" w16cid:durableId="1694456734">
    <w:abstractNumId w:val="40"/>
  </w:num>
  <w:num w:numId="15" w16cid:durableId="385760754">
    <w:abstractNumId w:val="13"/>
  </w:num>
  <w:num w:numId="16" w16cid:durableId="725184461">
    <w:abstractNumId w:val="9"/>
  </w:num>
  <w:num w:numId="17" w16cid:durableId="1671103947">
    <w:abstractNumId w:val="37"/>
  </w:num>
  <w:num w:numId="18" w16cid:durableId="1563324794">
    <w:abstractNumId w:val="28"/>
  </w:num>
  <w:num w:numId="19" w16cid:durableId="371345659">
    <w:abstractNumId w:val="23"/>
  </w:num>
  <w:num w:numId="20" w16cid:durableId="2084451457">
    <w:abstractNumId w:val="26"/>
  </w:num>
  <w:num w:numId="21" w16cid:durableId="122846497">
    <w:abstractNumId w:val="20"/>
  </w:num>
  <w:num w:numId="22" w16cid:durableId="905341530">
    <w:abstractNumId w:val="0"/>
  </w:num>
  <w:num w:numId="23" w16cid:durableId="1541475266">
    <w:abstractNumId w:val="38"/>
  </w:num>
  <w:num w:numId="24" w16cid:durableId="907227688">
    <w:abstractNumId w:val="18"/>
  </w:num>
  <w:num w:numId="25" w16cid:durableId="1910185244">
    <w:abstractNumId w:val="3"/>
  </w:num>
  <w:num w:numId="26" w16cid:durableId="2090151099">
    <w:abstractNumId w:val="31"/>
  </w:num>
  <w:num w:numId="27" w16cid:durableId="10393595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435483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4839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309081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64352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21589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62919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66299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00759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66762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274564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436512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5559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844555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873273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88807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901165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91334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953304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641799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12895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49102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6E25"/>
    <w:rsid w:val="000033EA"/>
    <w:rsid w:val="0002467C"/>
    <w:rsid w:val="00040A7A"/>
    <w:rsid w:val="0007315E"/>
    <w:rsid w:val="000936CA"/>
    <w:rsid w:val="00097182"/>
    <w:rsid w:val="000B1A00"/>
    <w:rsid w:val="000C0F66"/>
    <w:rsid w:val="000F6E25"/>
    <w:rsid w:val="001764D4"/>
    <w:rsid w:val="001F341B"/>
    <w:rsid w:val="002430FD"/>
    <w:rsid w:val="00267340"/>
    <w:rsid w:val="00275C59"/>
    <w:rsid w:val="00337165"/>
    <w:rsid w:val="003974EB"/>
    <w:rsid w:val="003C6167"/>
    <w:rsid w:val="003D473D"/>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B628F"/>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20D764"/>
  <w15:chartTrackingRefBased/>
  <w15:docId w15:val="{754AB61E-6032-465B-AB48-1ED778B09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D473D"/>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3D473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3567</Words>
  <Characters>21403</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2024-07-16T13:07:00Z</cp:lastPrinted>
  <dcterms:created xsi:type="dcterms:W3CDTF">2024-07-16T13:02:00Z</dcterms:created>
  <dcterms:modified xsi:type="dcterms:W3CDTF">2024-07-16T13:09:00Z</dcterms:modified>
</cp:coreProperties>
</file>