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0A5D5" w14:textId="77777777" w:rsidR="005E29D4" w:rsidRPr="002A16E2" w:rsidRDefault="005E29D4" w:rsidP="005E29D4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E86898F" w14:textId="77777777" w:rsidR="005E29D4" w:rsidRPr="002A16E2" w:rsidRDefault="005E29D4" w:rsidP="005E29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A582119" w14:textId="77777777" w:rsidR="005E29D4" w:rsidRPr="002A16E2" w:rsidRDefault="005E29D4" w:rsidP="005E29D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1FA7028" w14:textId="77777777" w:rsidR="005E29D4" w:rsidRPr="002A16E2" w:rsidRDefault="005E29D4" w:rsidP="005E29D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FAD9196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0B7066D" w14:textId="77777777" w:rsidR="005E29D4" w:rsidRPr="00FA50AF" w:rsidRDefault="005E29D4" w:rsidP="005E29D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87E62C1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39F7A2E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81EF820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721AD0F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1F8CC3B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0BF9441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0A74A86" w14:textId="77777777" w:rsidR="005E29D4" w:rsidRPr="002A16E2" w:rsidRDefault="005E29D4" w:rsidP="005E29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CE2B70A" w14:textId="77777777" w:rsidR="005E29D4" w:rsidRPr="002A16E2" w:rsidRDefault="005E29D4" w:rsidP="005E29D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94FBF6" w14:textId="77777777" w:rsidR="005E29D4" w:rsidRPr="002A16E2" w:rsidRDefault="005E29D4" w:rsidP="005E29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E92D3A1" w14:textId="77777777" w:rsidR="005E29D4" w:rsidRPr="002A16E2" w:rsidRDefault="005E29D4" w:rsidP="005E29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CD7100" w14:textId="77777777" w:rsidR="005E29D4" w:rsidRPr="002A16E2" w:rsidRDefault="005E29D4" w:rsidP="005E29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174D89B" w14:textId="77777777" w:rsidR="005E29D4" w:rsidRPr="002A16E2" w:rsidRDefault="005E29D4" w:rsidP="005E29D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AA67059" w14:textId="77777777" w:rsidR="005E29D4" w:rsidRPr="002A16E2" w:rsidRDefault="005E29D4" w:rsidP="005E29D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30EF76" w14:textId="77777777" w:rsidR="005E29D4" w:rsidRPr="002A16E2" w:rsidRDefault="005E29D4" w:rsidP="005E29D4">
      <w:pPr>
        <w:ind w:firstLine="3969"/>
        <w:rPr>
          <w:b/>
          <w:sz w:val="22"/>
          <w:szCs w:val="22"/>
        </w:rPr>
      </w:pPr>
    </w:p>
    <w:p w14:paraId="065F2F47" w14:textId="4D9E1082" w:rsidR="005E29D4" w:rsidRDefault="005E29D4" w:rsidP="005E29D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goniometru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WIMiC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373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FC3CF97" w14:textId="77777777" w:rsidR="00674C5B" w:rsidRDefault="00674C5B" w:rsidP="00674C5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6F0FBE5" w14:textId="2FD454BE" w:rsidR="00674C5B" w:rsidRPr="00483084" w:rsidRDefault="00674C5B" w:rsidP="00674C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5FC6858" w14:textId="77777777" w:rsidR="00674C5B" w:rsidRPr="00483084" w:rsidRDefault="00674C5B" w:rsidP="00674C5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F3BBDE0" w14:textId="77777777" w:rsidR="00674C5B" w:rsidRPr="00483084" w:rsidRDefault="00674C5B" w:rsidP="00674C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1F02646" w14:textId="77777777" w:rsidR="00674C5B" w:rsidRPr="00483084" w:rsidRDefault="00674C5B" w:rsidP="00674C5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4F9147C" w14:textId="77777777" w:rsidR="00674C5B" w:rsidRPr="00483084" w:rsidRDefault="00674C5B" w:rsidP="00674C5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293B6B6" w14:textId="77777777" w:rsidR="00674C5B" w:rsidRPr="00483084" w:rsidRDefault="00674C5B" w:rsidP="00674C5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D5198B" w14:textId="77777777" w:rsidR="00674C5B" w:rsidRPr="00483084" w:rsidRDefault="00674C5B" w:rsidP="00674C5B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6541B087" w14:textId="77777777" w:rsidR="00674C5B" w:rsidRPr="00483084" w:rsidRDefault="00674C5B" w:rsidP="00674C5B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3E7A776A" w14:textId="77777777" w:rsidR="005E29D4" w:rsidRPr="002A16E2" w:rsidRDefault="005E29D4" w:rsidP="005E29D4">
      <w:pPr>
        <w:tabs>
          <w:tab w:val="right" w:pos="9000"/>
        </w:tabs>
        <w:rPr>
          <w:sz w:val="22"/>
          <w:szCs w:val="22"/>
        </w:rPr>
      </w:pPr>
    </w:p>
    <w:p w14:paraId="17F18BC6" w14:textId="77777777" w:rsidR="005E29D4" w:rsidRPr="002A16E2" w:rsidRDefault="005E29D4" w:rsidP="005E29D4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7C5B666" w14:textId="77777777" w:rsidR="005E29D4" w:rsidRPr="002A16E2" w:rsidRDefault="005E29D4" w:rsidP="005E29D4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36299FF" w14:textId="77777777" w:rsidR="005E29D4" w:rsidRPr="002A16E2" w:rsidRDefault="005E29D4" w:rsidP="005E29D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8BABBF5" w14:textId="77777777" w:rsidR="005E29D4" w:rsidRDefault="005E29D4" w:rsidP="005E29D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EC96446" w14:textId="77777777" w:rsidR="005E29D4" w:rsidRDefault="005E29D4" w:rsidP="005E29D4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0FFE40" w14:textId="33D93F47" w:rsidR="005E29D4" w:rsidRDefault="005E29D4" w:rsidP="005E29D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0199C268" w14:textId="77777777" w:rsidR="005E29D4" w:rsidRDefault="005E29D4" w:rsidP="005E29D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02C3CBA7" w14:textId="77777777" w:rsidR="005E29D4" w:rsidRDefault="005E29D4" w:rsidP="005E29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FBCF4F3" w14:textId="77777777" w:rsidR="005E29D4" w:rsidRDefault="005E29D4" w:rsidP="005E29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0DD7BE" w14:textId="77777777" w:rsidR="005E29D4" w:rsidRDefault="005E29D4" w:rsidP="005E29D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11A84DD" w14:textId="77777777" w:rsidR="005E29D4" w:rsidRDefault="005E29D4" w:rsidP="005E29D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680141" w14:textId="77777777" w:rsidR="005E29D4" w:rsidRDefault="005E29D4" w:rsidP="005E29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E29D4" w14:paraId="6A5EC23E" w14:textId="77777777" w:rsidTr="00FF11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4F4D4" w14:textId="77777777" w:rsidR="005E29D4" w:rsidRDefault="005E29D4" w:rsidP="00FF110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1372B" w14:textId="77777777" w:rsidR="005E29D4" w:rsidRDefault="005E29D4" w:rsidP="00FF110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E1E3167" w14:textId="77777777" w:rsidR="005E29D4" w:rsidRDefault="005E29D4" w:rsidP="00FF110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A32E1" w14:textId="77777777" w:rsidR="005E29D4" w:rsidRDefault="005E29D4" w:rsidP="00FF110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E29D4" w14:paraId="7F8EDE70" w14:textId="77777777" w:rsidTr="00FF11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EC2ED" w14:textId="77777777" w:rsidR="005E29D4" w:rsidRDefault="005E29D4" w:rsidP="00FF110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8E858" w14:textId="77777777" w:rsidR="005E29D4" w:rsidRDefault="005E29D4" w:rsidP="00FF110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6678A" w14:textId="77777777" w:rsidR="005E29D4" w:rsidRDefault="005E29D4" w:rsidP="00FF110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5E29D4" w14:paraId="634457E0" w14:textId="77777777" w:rsidTr="00FF11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86F91" w14:textId="77777777" w:rsidR="005E29D4" w:rsidRDefault="005E29D4" w:rsidP="00FF110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CD157" w14:textId="77777777" w:rsidR="005E29D4" w:rsidRDefault="005E29D4" w:rsidP="00FF110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7AAE7" w14:textId="77777777" w:rsidR="005E29D4" w:rsidRDefault="005E29D4" w:rsidP="00FF110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4FEC2529" w14:textId="77777777" w:rsidR="005E29D4" w:rsidRDefault="005E29D4" w:rsidP="005E29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15A683E" w14:textId="77777777" w:rsidR="005E29D4" w:rsidRDefault="005E29D4" w:rsidP="005E29D4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45DDDE6" w14:textId="77777777" w:rsidR="005E29D4" w:rsidRDefault="005E29D4" w:rsidP="005E29D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016B66B" w14:textId="77777777" w:rsidR="005E29D4" w:rsidRDefault="005E29D4" w:rsidP="005E29D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260F613" w14:textId="77777777" w:rsidR="005E29D4" w:rsidRDefault="005E29D4" w:rsidP="005E29D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CCCEA28" w14:textId="77777777" w:rsidR="005E29D4" w:rsidRDefault="005E29D4" w:rsidP="005E29D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C3FBD4C" w14:textId="77777777" w:rsidR="005E29D4" w:rsidRDefault="005E29D4" w:rsidP="005E29D4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44DF25D" w14:textId="77777777" w:rsidR="005E29D4" w:rsidRDefault="005E29D4" w:rsidP="005E29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D57A6E2" w14:textId="77777777" w:rsidR="005E29D4" w:rsidRDefault="005E29D4" w:rsidP="005E29D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AA28C9" w14:textId="77777777" w:rsidR="005E29D4" w:rsidRDefault="005E29D4" w:rsidP="005E29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8EB6415" w14:textId="77777777" w:rsidR="005E29D4" w:rsidRDefault="005E29D4" w:rsidP="005E29D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6B7B42" w14:textId="77777777" w:rsidR="005E29D4" w:rsidRDefault="005E29D4" w:rsidP="005E29D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B644F99" w14:textId="77777777" w:rsidR="005E29D4" w:rsidRDefault="005E29D4" w:rsidP="005E29D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4E5208" w14:textId="77777777" w:rsidR="005E29D4" w:rsidRDefault="005E29D4" w:rsidP="005E29D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ADF89D" w14:textId="77777777" w:rsidR="005E29D4" w:rsidRDefault="005E29D4" w:rsidP="005E29D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A2774AE" w14:textId="77777777" w:rsidR="005E29D4" w:rsidRPr="00FB3F21" w:rsidRDefault="005E29D4" w:rsidP="005E29D4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6B40249" w14:textId="77777777" w:rsidR="005E29D4" w:rsidRPr="0054009D" w:rsidRDefault="005E29D4" w:rsidP="005E29D4"/>
    <w:p w14:paraId="22C8AAE0" w14:textId="77777777" w:rsidR="005E29D4" w:rsidRPr="00963B2E" w:rsidRDefault="005E29D4" w:rsidP="005E29D4"/>
    <w:p w14:paraId="07500CA0" w14:textId="77777777" w:rsidR="005E29D4" w:rsidRPr="00CA4E27" w:rsidRDefault="005E29D4" w:rsidP="005E29D4"/>
    <w:p w14:paraId="250100E9" w14:textId="77777777" w:rsidR="005E29D4" w:rsidRPr="00B07590" w:rsidRDefault="005E29D4" w:rsidP="005E29D4"/>
    <w:p w14:paraId="6EDF200E" w14:textId="77777777" w:rsidR="00FE545C" w:rsidRPr="005E29D4" w:rsidRDefault="00FE545C" w:rsidP="005E29D4"/>
    <w:sectPr w:rsidR="00FE545C" w:rsidRPr="005E29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420FA" w14:textId="77777777" w:rsidR="00F965B1" w:rsidRDefault="00F965B1">
      <w:r>
        <w:separator/>
      </w:r>
    </w:p>
  </w:endnote>
  <w:endnote w:type="continuationSeparator" w:id="0">
    <w:p w14:paraId="3886A7F3" w14:textId="77777777" w:rsidR="00F965B1" w:rsidRDefault="00F96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C7392" w14:textId="77777777" w:rsidR="00C84CDB" w:rsidRDefault="00C84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3FBA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D1F8B" w14:textId="77777777" w:rsidR="00C84CDB" w:rsidRDefault="00C84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DD16D5" w14:textId="77777777" w:rsidR="00F965B1" w:rsidRDefault="00F965B1">
      <w:r>
        <w:separator/>
      </w:r>
    </w:p>
  </w:footnote>
  <w:footnote w:type="continuationSeparator" w:id="0">
    <w:p w14:paraId="64DD02DB" w14:textId="77777777" w:rsidR="00F965B1" w:rsidRDefault="00F96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0394C" w14:textId="77777777" w:rsidR="00C84CDB" w:rsidRDefault="00C84C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FB51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A8DD4" w14:textId="77777777" w:rsidR="00C84CDB" w:rsidRDefault="00C84C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00796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4765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3564006">
    <w:abstractNumId w:val="0"/>
  </w:num>
  <w:num w:numId="4" w16cid:durableId="1174563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5B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29D4"/>
    <w:rsid w:val="005E6D94"/>
    <w:rsid w:val="0063384F"/>
    <w:rsid w:val="00643C6F"/>
    <w:rsid w:val="00646202"/>
    <w:rsid w:val="0065290F"/>
    <w:rsid w:val="00674C5B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84CD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65B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252090"/>
  <w15:chartTrackingRefBased/>
  <w15:docId w15:val="{A107D1AD-2AC4-423C-8297-0D7991BCB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29D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484</Words>
  <Characters>4303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2024-07-16T12:57:00Z</cp:lastPrinted>
  <dcterms:created xsi:type="dcterms:W3CDTF">2024-07-16T12:38:00Z</dcterms:created>
  <dcterms:modified xsi:type="dcterms:W3CDTF">2024-07-16T12:58:00Z</dcterms:modified>
</cp:coreProperties>
</file>