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74FC4" w14:textId="0744D580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02A8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DBBE6C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C91FCB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7990C2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57481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1A06CB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277ADA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44CCAB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1097E0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435EC7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3BDD4C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4994CB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8218BB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9FA710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7D004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23811A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C0A36F2" w14:textId="3241CC4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D40A8" w:rsidRPr="00BD40A8">
        <w:rPr>
          <w:rFonts w:eastAsia="Times New Roman" w:cs="Calibri"/>
          <w:b/>
          <w:lang w:eastAsia="pl-PL"/>
        </w:rPr>
        <w:t xml:space="preserve">Dostawa goniometru na potrzeby </w:t>
      </w:r>
      <w:proofErr w:type="spellStart"/>
      <w:r w:rsidR="00BD40A8" w:rsidRPr="00BD40A8">
        <w:rPr>
          <w:rFonts w:eastAsia="Times New Roman" w:cs="Calibri"/>
          <w:b/>
          <w:lang w:eastAsia="pl-PL"/>
        </w:rPr>
        <w:t>WIMiC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702A8D">
        <w:rPr>
          <w:rFonts w:eastAsia="Times New Roman" w:cs="Calibri"/>
          <w:lang w:eastAsia="pl-PL"/>
        </w:rPr>
        <w:t xml:space="preserve"> nr sprawy: </w:t>
      </w:r>
      <w:r w:rsidR="00702A8D" w:rsidRPr="00702A8D">
        <w:rPr>
          <w:rFonts w:eastAsia="Times New Roman" w:cs="Calibri"/>
          <w:b/>
          <w:bCs/>
          <w:lang w:eastAsia="pl-PL"/>
        </w:rPr>
        <w:t>DE-dzp.272-373/24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EEA9E6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9CADF7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EC4F6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AF9EA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66549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6BDAFD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60F802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BB4491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E64A09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570B0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F3A441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9530DF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224C380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F3EAD" w14:textId="77777777" w:rsidR="00F94090" w:rsidRDefault="00F94090" w:rsidP="0038231F">
      <w:pPr>
        <w:spacing w:after="0" w:line="240" w:lineRule="auto"/>
      </w:pPr>
      <w:r>
        <w:separator/>
      </w:r>
    </w:p>
  </w:endnote>
  <w:endnote w:type="continuationSeparator" w:id="0">
    <w:p w14:paraId="1175CE7A" w14:textId="77777777" w:rsidR="00F94090" w:rsidRDefault="00F940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A9288" w14:textId="77777777" w:rsidR="00BD40A8" w:rsidRDefault="00BD40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220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05168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CD1CB" w14:textId="77777777" w:rsidR="00BD40A8" w:rsidRDefault="00BD4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06616A" w14:textId="77777777" w:rsidR="00F94090" w:rsidRDefault="00F94090" w:rsidP="0038231F">
      <w:pPr>
        <w:spacing w:after="0" w:line="240" w:lineRule="auto"/>
      </w:pPr>
      <w:r>
        <w:separator/>
      </w:r>
    </w:p>
  </w:footnote>
  <w:footnote w:type="continuationSeparator" w:id="0">
    <w:p w14:paraId="7DFAC98C" w14:textId="77777777" w:rsidR="00F94090" w:rsidRDefault="00F94090" w:rsidP="0038231F">
      <w:pPr>
        <w:spacing w:after="0" w:line="240" w:lineRule="auto"/>
      </w:pPr>
      <w:r>
        <w:continuationSeparator/>
      </w:r>
    </w:p>
  </w:footnote>
  <w:footnote w:id="1">
    <w:p w14:paraId="24683D3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E02527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5932A" w14:textId="77777777" w:rsidR="00BD40A8" w:rsidRDefault="00BD4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952F8" w14:textId="77777777" w:rsidR="00BD40A8" w:rsidRDefault="00BD4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72CA3" w14:textId="77777777" w:rsidR="00BD40A8" w:rsidRDefault="00BD40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456611">
    <w:abstractNumId w:val="7"/>
  </w:num>
  <w:num w:numId="2" w16cid:durableId="1731925056">
    <w:abstractNumId w:val="0"/>
  </w:num>
  <w:num w:numId="3" w16cid:durableId="438336519">
    <w:abstractNumId w:val="6"/>
  </w:num>
  <w:num w:numId="4" w16cid:durableId="1778939776">
    <w:abstractNumId w:val="9"/>
  </w:num>
  <w:num w:numId="5" w16cid:durableId="1114522613">
    <w:abstractNumId w:val="8"/>
  </w:num>
  <w:num w:numId="6" w16cid:durableId="1463503622">
    <w:abstractNumId w:val="5"/>
  </w:num>
  <w:num w:numId="7" w16cid:durableId="1707287876">
    <w:abstractNumId w:val="1"/>
  </w:num>
  <w:num w:numId="8" w16cid:durableId="1449279170">
    <w:abstractNumId w:val="3"/>
  </w:num>
  <w:num w:numId="9" w16cid:durableId="1217350180">
    <w:abstractNumId w:val="2"/>
  </w:num>
  <w:num w:numId="10" w16cid:durableId="205413604">
    <w:abstractNumId w:val="4"/>
  </w:num>
  <w:num w:numId="11" w16cid:durableId="1836412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09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2A8D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D40A8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409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F17B8"/>
  <w15:chartTrackingRefBased/>
  <w15:docId w15:val="{523205C0-906C-4B28-9ACE-3BDED4B9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2024-07-16T13:00:00Z</cp:lastPrinted>
  <dcterms:created xsi:type="dcterms:W3CDTF">2024-07-16T13:00:00Z</dcterms:created>
  <dcterms:modified xsi:type="dcterms:W3CDTF">2024-07-16T13:00:00Z</dcterms:modified>
</cp:coreProperties>
</file>