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9DFDE" w14:textId="5A3B1240" w:rsidR="00411BAE" w:rsidRDefault="001F71B7" w:rsidP="00411BAE">
      <w:pPr>
        <w:spacing w:after="240"/>
        <w:jc w:val="right"/>
        <w:rPr>
          <w:sz w:val="22"/>
          <w:szCs w:val="22"/>
        </w:rPr>
      </w:pPr>
      <w:r w:rsidRPr="001F71B7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1F71B7">
        <w:rPr>
          <w:sz w:val="22"/>
          <w:szCs w:val="22"/>
        </w:rPr>
        <w:t>2024-07-1</w:t>
      </w:r>
      <w:r w:rsidR="00284E11">
        <w:rPr>
          <w:sz w:val="22"/>
          <w:szCs w:val="22"/>
        </w:rPr>
        <w:t>9</w:t>
      </w:r>
    </w:p>
    <w:p w14:paraId="6C033513" w14:textId="77777777" w:rsidR="00B443FD" w:rsidRPr="00AF5E2C" w:rsidRDefault="00B443FD" w:rsidP="00B443FD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5217F850" w14:textId="77777777" w:rsidR="00B443FD" w:rsidRPr="00AF5E2C" w:rsidRDefault="00B443FD" w:rsidP="00B443FD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C9DE9CE" w14:textId="77777777" w:rsidR="00B443FD" w:rsidRPr="00AF5E2C" w:rsidRDefault="00B443FD" w:rsidP="00B443F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11F6E62" w14:textId="77777777" w:rsidR="00B443FD" w:rsidRPr="00AF5E2C" w:rsidRDefault="00B443FD" w:rsidP="00B443F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DDA8AD5" w14:textId="77777777" w:rsidR="00411BAE" w:rsidRPr="00411BAE" w:rsidRDefault="00411BAE" w:rsidP="00411BAE">
      <w:pPr>
        <w:rPr>
          <w:sz w:val="22"/>
          <w:szCs w:val="22"/>
        </w:rPr>
      </w:pPr>
    </w:p>
    <w:p w14:paraId="040CD012" w14:textId="77777777" w:rsidR="00411BAE" w:rsidRPr="00411BAE" w:rsidRDefault="00411BAE" w:rsidP="00411BAE">
      <w:pPr>
        <w:rPr>
          <w:sz w:val="22"/>
          <w:szCs w:val="22"/>
        </w:rPr>
      </w:pPr>
    </w:p>
    <w:p w14:paraId="7A96E8F9" w14:textId="77777777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1F71B7" w:rsidRPr="001F71B7">
        <w:rPr>
          <w:bCs/>
          <w:sz w:val="22"/>
          <w:szCs w:val="22"/>
        </w:rPr>
        <w:t>ZP/32/2024/6</w:t>
      </w:r>
      <w:r w:rsidRPr="00411BAE">
        <w:rPr>
          <w:sz w:val="22"/>
          <w:szCs w:val="22"/>
        </w:rPr>
        <w:tab/>
        <w:t xml:space="preserve"> </w:t>
      </w:r>
    </w:p>
    <w:p w14:paraId="0A749FA2" w14:textId="77777777" w:rsidR="00411BAE" w:rsidRPr="00411BAE" w:rsidRDefault="00411BAE" w:rsidP="00411BAE">
      <w:pPr>
        <w:rPr>
          <w:sz w:val="22"/>
          <w:szCs w:val="22"/>
        </w:rPr>
      </w:pPr>
    </w:p>
    <w:p w14:paraId="371CB10A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62C0A665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13BC61C3" w14:textId="77777777" w:rsidR="00411BAE" w:rsidRPr="00411BAE" w:rsidRDefault="00411BAE" w:rsidP="00411BAE">
      <w:pPr>
        <w:rPr>
          <w:sz w:val="22"/>
          <w:szCs w:val="22"/>
        </w:rPr>
      </w:pPr>
    </w:p>
    <w:p w14:paraId="3CFF2CFD" w14:textId="77777777" w:rsidR="00411BAE" w:rsidRPr="00411BAE" w:rsidRDefault="00411BAE" w:rsidP="00411BAE">
      <w:pPr>
        <w:rPr>
          <w:sz w:val="22"/>
          <w:szCs w:val="22"/>
        </w:rPr>
      </w:pPr>
    </w:p>
    <w:p w14:paraId="246DB3C3" w14:textId="77777777" w:rsidR="00411BAE" w:rsidRPr="00411BAE" w:rsidRDefault="00411BAE" w:rsidP="00411BAE">
      <w:pPr>
        <w:rPr>
          <w:sz w:val="22"/>
          <w:szCs w:val="22"/>
        </w:rPr>
      </w:pPr>
    </w:p>
    <w:p w14:paraId="1F960F1E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5ACEAC1E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1F71B7" w:rsidRPr="00411BAE" w14:paraId="045DA8BA" w14:textId="77777777" w:rsidTr="00B32A9A">
        <w:trPr>
          <w:trHeight w:val="638"/>
        </w:trPr>
        <w:tc>
          <w:tcPr>
            <w:tcW w:w="959" w:type="dxa"/>
            <w:shd w:val="clear" w:color="auto" w:fill="auto"/>
          </w:tcPr>
          <w:p w14:paraId="45ADD9E8" w14:textId="77777777" w:rsidR="001F71B7" w:rsidRPr="00411BAE" w:rsidRDefault="001F71B7" w:rsidP="00B32A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8D7F69" w14:textId="46E86C4D" w:rsidR="001F71B7" w:rsidRPr="00411BAE" w:rsidRDefault="001F71B7" w:rsidP="00B32A9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71B7">
              <w:rPr>
                <w:sz w:val="22"/>
                <w:szCs w:val="22"/>
              </w:rPr>
              <w:t>przetarg</w:t>
            </w:r>
            <w:r w:rsidR="008A3D01">
              <w:rPr>
                <w:sz w:val="22"/>
                <w:szCs w:val="22"/>
              </w:rPr>
              <w:t>u</w:t>
            </w:r>
            <w:r w:rsidRPr="001F71B7">
              <w:rPr>
                <w:sz w:val="22"/>
                <w:szCs w:val="22"/>
              </w:rPr>
              <w:t xml:space="preserve"> nieograniczon</w:t>
            </w:r>
            <w:r w:rsidR="008A3D01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1F71B7">
              <w:rPr>
                <w:b/>
                <w:bCs/>
                <w:sz w:val="22"/>
                <w:szCs w:val="22"/>
              </w:rPr>
              <w:t xml:space="preserve">Kompleksowa usługa prania bielizny szpitalnej z transportem wraz z najmem pościeli i bielizny szpitalnej (poszwa, poszewka, prześcieradło, podkład, kołdra, poduszka, pokrowiec zmywalny na poduszkę) oznaczonej </w:t>
            </w:r>
            <w:proofErr w:type="spellStart"/>
            <w:r w:rsidRPr="001F71B7">
              <w:rPr>
                <w:b/>
                <w:bCs/>
                <w:sz w:val="22"/>
                <w:szCs w:val="22"/>
              </w:rPr>
              <w:t>tagiem</w:t>
            </w:r>
            <w:proofErr w:type="spellEnd"/>
            <w:r w:rsidRPr="001F71B7">
              <w:rPr>
                <w:b/>
                <w:bCs/>
                <w:sz w:val="22"/>
                <w:szCs w:val="22"/>
              </w:rPr>
              <w:t xml:space="preserve"> (chipem) działającym w technologii UHF RFID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1F71B7">
              <w:rPr>
                <w:b/>
                <w:sz w:val="22"/>
                <w:szCs w:val="22"/>
              </w:rPr>
              <w:t>ZP/32/2024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181EA949" w14:textId="1551D38E"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</w:t>
      </w:r>
      <w:r w:rsidR="00B443FD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r. Prawo zamówień publicznych</w:t>
      </w:r>
      <w:r w:rsidR="00B443FD">
        <w:rPr>
          <w:sz w:val="22"/>
          <w:szCs w:val="22"/>
        </w:rPr>
        <w:t xml:space="preserve">, </w:t>
      </w:r>
      <w:r w:rsidRPr="00411BAE">
        <w:rPr>
          <w:sz w:val="22"/>
          <w:szCs w:val="22"/>
        </w:rPr>
        <w:t>informuje, że zmianie ulegają terminy:</w:t>
      </w:r>
    </w:p>
    <w:p w14:paraId="6B511475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1F71B7" w:rsidRPr="001F71B7">
        <w:rPr>
          <w:b/>
          <w:sz w:val="22"/>
          <w:szCs w:val="22"/>
        </w:rPr>
        <w:t>2024-08-12</w:t>
      </w:r>
      <w:r w:rsidRPr="00411BAE">
        <w:rPr>
          <w:sz w:val="22"/>
          <w:szCs w:val="22"/>
        </w:rPr>
        <w:t xml:space="preserve"> godz. </w:t>
      </w:r>
      <w:r w:rsidR="001F71B7" w:rsidRPr="001F71B7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1F71B7" w:rsidRPr="001F71B7">
        <w:rPr>
          <w:b/>
          <w:sz w:val="22"/>
          <w:szCs w:val="22"/>
        </w:rPr>
        <w:t>2024-08-16</w:t>
      </w:r>
      <w:r w:rsidRPr="00411BAE">
        <w:rPr>
          <w:sz w:val="22"/>
          <w:szCs w:val="22"/>
        </w:rPr>
        <w:t xml:space="preserve"> godz. </w:t>
      </w:r>
      <w:r w:rsidR="001F71B7" w:rsidRPr="001F71B7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14:paraId="208ABC86" w14:textId="77777777" w:rsidR="00411BAE" w:rsidRPr="00411BAE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1F71B7" w:rsidRPr="001F71B7">
        <w:rPr>
          <w:b/>
          <w:sz w:val="22"/>
          <w:szCs w:val="22"/>
        </w:rPr>
        <w:t>2024-08-12</w:t>
      </w:r>
      <w:r w:rsidRPr="00411BAE">
        <w:rPr>
          <w:sz w:val="22"/>
          <w:szCs w:val="22"/>
        </w:rPr>
        <w:t xml:space="preserve"> godz. </w:t>
      </w:r>
      <w:r w:rsidR="001F71B7" w:rsidRPr="001F71B7">
        <w:rPr>
          <w:b/>
          <w:sz w:val="22"/>
          <w:szCs w:val="22"/>
        </w:rPr>
        <w:t>12:00</w:t>
      </w:r>
      <w:r w:rsidRPr="00411BAE">
        <w:rPr>
          <w:sz w:val="22"/>
          <w:szCs w:val="22"/>
        </w:rPr>
        <w:t xml:space="preserve"> na dzień </w:t>
      </w:r>
      <w:r w:rsidR="001F71B7" w:rsidRPr="001F71B7">
        <w:rPr>
          <w:b/>
          <w:sz w:val="22"/>
          <w:szCs w:val="22"/>
        </w:rPr>
        <w:t>2024-08-16</w:t>
      </w:r>
      <w:r w:rsidRPr="00411BAE">
        <w:rPr>
          <w:sz w:val="22"/>
          <w:szCs w:val="22"/>
        </w:rPr>
        <w:t xml:space="preserve"> godz. </w:t>
      </w:r>
      <w:r w:rsidR="001F71B7" w:rsidRPr="001F71B7">
        <w:rPr>
          <w:b/>
          <w:sz w:val="22"/>
          <w:szCs w:val="22"/>
        </w:rPr>
        <w:t>12:00</w:t>
      </w:r>
      <w:r w:rsidRPr="00411BAE">
        <w:rPr>
          <w:bCs/>
          <w:sz w:val="22"/>
          <w:szCs w:val="22"/>
        </w:rPr>
        <w:t>.</w:t>
      </w:r>
    </w:p>
    <w:p w14:paraId="14956F7A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43E2613A" w14:textId="77777777"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</w:p>
    <w:p w14:paraId="5EB8D9F7" w14:textId="77777777" w:rsidR="00411BAE" w:rsidRPr="00411BAE" w:rsidRDefault="00B443FD" w:rsidP="00EB0EF0">
      <w:pPr>
        <w:ind w:left="4253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>Przewodniczący Komisji Przetargowej</w:t>
      </w:r>
    </w:p>
    <w:p w14:paraId="618355F4" w14:textId="77777777" w:rsidR="00EB0EF0" w:rsidRDefault="00EB0EF0" w:rsidP="00EB0EF0">
      <w:pPr>
        <w:ind w:left="6096"/>
        <w:rPr>
          <w:sz w:val="22"/>
          <w:szCs w:val="22"/>
        </w:rPr>
      </w:pPr>
    </w:p>
    <w:p w14:paraId="24A13778" w14:textId="6B70CD5D" w:rsidR="00AB5AC2" w:rsidRPr="00542FF5" w:rsidRDefault="00EB0EF0" w:rsidP="00EB0EF0">
      <w:pPr>
        <w:ind w:left="6096"/>
        <w:rPr>
          <w:sz w:val="24"/>
          <w:vertAlign w:val="superscript"/>
        </w:rPr>
      </w:pPr>
      <w:r>
        <w:rPr>
          <w:sz w:val="22"/>
          <w:szCs w:val="22"/>
        </w:rPr>
        <w:t xml:space="preserve">Agnieszka </w:t>
      </w:r>
      <w:proofErr w:type="spellStart"/>
      <w:r>
        <w:rPr>
          <w:sz w:val="22"/>
          <w:szCs w:val="22"/>
        </w:rPr>
        <w:t>Marzęcka</w:t>
      </w:r>
      <w:proofErr w:type="spellEnd"/>
      <w:r>
        <w:rPr>
          <w:sz w:val="22"/>
          <w:szCs w:val="22"/>
        </w:rPr>
        <w:t xml:space="preserve"> - Wójcik</w:t>
      </w:r>
    </w:p>
    <w:sectPr w:rsidR="00AB5AC2" w:rsidRPr="00542FF5" w:rsidSect="00EB0E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2EF120" w14:textId="77777777" w:rsidR="00EF6718" w:rsidRDefault="00EF6718">
      <w:r>
        <w:separator/>
      </w:r>
    </w:p>
  </w:endnote>
  <w:endnote w:type="continuationSeparator" w:id="0">
    <w:p w14:paraId="4944029F" w14:textId="77777777" w:rsidR="00EF6718" w:rsidRDefault="00EF6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F5F93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B258DA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A282C" w14:textId="77777777" w:rsidR="00644089" w:rsidRDefault="008A3D01">
    <w:pPr>
      <w:pStyle w:val="Stopka"/>
      <w:tabs>
        <w:tab w:val="clear" w:pos="4536"/>
      </w:tabs>
      <w:jc w:val="center"/>
    </w:pPr>
    <w:r>
      <w:rPr>
        <w:noProof/>
      </w:rPr>
      <w:pict w14:anchorId="31EDC86B">
        <v:line id="_x0000_s1025" style="position:absolute;left:0;text-align:left;z-index:251657728" from="-3.85pt,8.75pt" to="455.15pt,8.75pt"/>
      </w:pict>
    </w:r>
  </w:p>
  <w:p w14:paraId="15C401FE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2DC2D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35AE26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66AEC3" w14:textId="77777777" w:rsidR="00644089" w:rsidRDefault="00644089">
    <w:pPr>
      <w:pStyle w:val="Stopka"/>
      <w:tabs>
        <w:tab w:val="clear" w:pos="4536"/>
        <w:tab w:val="left" w:pos="6237"/>
      </w:tabs>
    </w:pPr>
  </w:p>
  <w:p w14:paraId="474B4934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EC297" w14:textId="77777777" w:rsidR="00EF6718" w:rsidRDefault="00EF6718">
      <w:r>
        <w:separator/>
      </w:r>
    </w:p>
  </w:footnote>
  <w:footnote w:type="continuationSeparator" w:id="0">
    <w:p w14:paraId="7B7A63A0" w14:textId="77777777" w:rsidR="00EF6718" w:rsidRDefault="00EF6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24426" w14:textId="77777777" w:rsidR="001F71B7" w:rsidRDefault="001F71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342FD" w14:textId="77777777" w:rsidR="001F71B7" w:rsidRDefault="001F71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8C90A1" w14:textId="77777777" w:rsidR="001F71B7" w:rsidRDefault="001F71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1883711">
    <w:abstractNumId w:val="6"/>
  </w:num>
  <w:num w:numId="2" w16cid:durableId="656957388">
    <w:abstractNumId w:val="9"/>
  </w:num>
  <w:num w:numId="3" w16cid:durableId="1326520099">
    <w:abstractNumId w:val="5"/>
  </w:num>
  <w:num w:numId="4" w16cid:durableId="1076705100">
    <w:abstractNumId w:val="8"/>
  </w:num>
  <w:num w:numId="5" w16cid:durableId="463357226">
    <w:abstractNumId w:val="2"/>
  </w:num>
  <w:num w:numId="6" w16cid:durableId="805784541">
    <w:abstractNumId w:val="4"/>
  </w:num>
  <w:num w:numId="7" w16cid:durableId="874774795">
    <w:abstractNumId w:val="7"/>
  </w:num>
  <w:num w:numId="8" w16cid:durableId="1034185413">
    <w:abstractNumId w:val="0"/>
  </w:num>
  <w:num w:numId="9" w16cid:durableId="1321811171">
    <w:abstractNumId w:val="3"/>
  </w:num>
  <w:num w:numId="10" w16cid:durableId="69810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6718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1F71B7"/>
    <w:rsid w:val="00217ED9"/>
    <w:rsid w:val="00226840"/>
    <w:rsid w:val="002574F4"/>
    <w:rsid w:val="00273C1F"/>
    <w:rsid w:val="00284E11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85205"/>
    <w:rsid w:val="008A3D01"/>
    <w:rsid w:val="008C3F94"/>
    <w:rsid w:val="00903B62"/>
    <w:rsid w:val="00911021"/>
    <w:rsid w:val="00911F3E"/>
    <w:rsid w:val="009228C4"/>
    <w:rsid w:val="009464A8"/>
    <w:rsid w:val="009844B9"/>
    <w:rsid w:val="00A141AA"/>
    <w:rsid w:val="00A42E39"/>
    <w:rsid w:val="00A42E6C"/>
    <w:rsid w:val="00A50C4E"/>
    <w:rsid w:val="00AA2BC2"/>
    <w:rsid w:val="00AB5AC2"/>
    <w:rsid w:val="00AD6CDF"/>
    <w:rsid w:val="00AF1A0F"/>
    <w:rsid w:val="00B14FE0"/>
    <w:rsid w:val="00B443FD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2300D"/>
    <w:rsid w:val="00D436EB"/>
    <w:rsid w:val="00D5016D"/>
    <w:rsid w:val="00D50C37"/>
    <w:rsid w:val="00D9670D"/>
    <w:rsid w:val="00DA1B88"/>
    <w:rsid w:val="00DA25FE"/>
    <w:rsid w:val="00DD0F69"/>
    <w:rsid w:val="00EA3412"/>
    <w:rsid w:val="00EB0EF0"/>
    <w:rsid w:val="00EC70E8"/>
    <w:rsid w:val="00ED0985"/>
    <w:rsid w:val="00EF6718"/>
    <w:rsid w:val="00F3698D"/>
    <w:rsid w:val="00FA4A5F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7DDA70"/>
  <w15:chartTrackingRefBased/>
  <w15:docId w15:val="{A35DA901-1272-4C7D-A762-504DFCE76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NagwekZnak">
    <w:name w:val="Nagłówek Znak"/>
    <w:link w:val="Nagwek"/>
    <w:rsid w:val="00B443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145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2024-07-18T08:49:00Z</cp:lastPrinted>
  <dcterms:created xsi:type="dcterms:W3CDTF">2024-07-18T06:29:00Z</dcterms:created>
  <dcterms:modified xsi:type="dcterms:W3CDTF">2024-07-18T08:49:00Z</dcterms:modified>
</cp:coreProperties>
</file>