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5665B" w14:textId="1BFEC147" w:rsidR="008D2AB8" w:rsidRPr="00EB6B01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b w:val="0"/>
          <w:sz w:val="20"/>
          <w:szCs w:val="20"/>
        </w:rPr>
        <w:tab/>
      </w:r>
      <w:r w:rsidRPr="00EB6B01">
        <w:rPr>
          <w:rFonts w:ascii="Verdana" w:hAnsi="Verdana"/>
          <w:b w:val="0"/>
          <w:sz w:val="20"/>
          <w:szCs w:val="20"/>
        </w:rPr>
        <w:tab/>
      </w:r>
      <w:r w:rsidRPr="00EB6B01">
        <w:rPr>
          <w:rFonts w:ascii="Verdana" w:hAnsi="Verdana"/>
          <w:b w:val="0"/>
          <w:sz w:val="20"/>
          <w:szCs w:val="20"/>
        </w:rPr>
        <w:tab/>
      </w:r>
      <w:r w:rsidRPr="00EB6B01">
        <w:rPr>
          <w:rFonts w:ascii="Verdana" w:hAnsi="Verdana"/>
          <w:b w:val="0"/>
          <w:sz w:val="20"/>
          <w:szCs w:val="20"/>
        </w:rPr>
        <w:tab/>
      </w:r>
      <w:r w:rsidRPr="00EB6B01">
        <w:rPr>
          <w:rFonts w:ascii="Verdana" w:hAnsi="Verdana"/>
          <w:b w:val="0"/>
          <w:sz w:val="20"/>
          <w:szCs w:val="20"/>
        </w:rPr>
        <w:tab/>
      </w:r>
      <w:r w:rsidRPr="00EB6B01">
        <w:rPr>
          <w:rFonts w:ascii="Verdana" w:hAnsi="Verdana"/>
          <w:b w:val="0"/>
          <w:sz w:val="20"/>
          <w:szCs w:val="20"/>
        </w:rPr>
        <w:tab/>
      </w:r>
      <w:r w:rsidRPr="00EB6B01">
        <w:rPr>
          <w:rFonts w:ascii="Verdana" w:hAnsi="Verdana"/>
          <w:b w:val="0"/>
          <w:sz w:val="20"/>
          <w:szCs w:val="20"/>
        </w:rPr>
        <w:tab/>
      </w:r>
      <w:r w:rsidRPr="00EB6B01">
        <w:rPr>
          <w:rFonts w:ascii="Verdana" w:hAnsi="Verdana"/>
          <w:sz w:val="20"/>
          <w:szCs w:val="20"/>
        </w:rPr>
        <w:t xml:space="preserve">Załącznik nr </w:t>
      </w:r>
      <w:r w:rsidR="00012286" w:rsidRPr="00EB6B01">
        <w:rPr>
          <w:rFonts w:ascii="Verdana" w:hAnsi="Verdana"/>
          <w:sz w:val="20"/>
          <w:szCs w:val="20"/>
        </w:rPr>
        <w:t>1</w:t>
      </w:r>
    </w:p>
    <w:p w14:paraId="25068F62" w14:textId="77777777" w:rsidR="008D2AB8" w:rsidRPr="00EB6B0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EB6B01">
        <w:rPr>
          <w:rFonts w:ascii="Verdana" w:hAnsi="Verdana"/>
          <w:b/>
          <w:sz w:val="20"/>
          <w:szCs w:val="20"/>
        </w:rPr>
        <w:t>FORMULARZ OFERTY</w:t>
      </w:r>
    </w:p>
    <w:p w14:paraId="07B76D16" w14:textId="77777777" w:rsidR="008D2AB8" w:rsidRPr="00EB6B0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2E0873D" w14:textId="77777777" w:rsidR="008D2AB8" w:rsidRPr="00EB6B01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AB0E303" w14:textId="77777777" w:rsidR="008D2AB8" w:rsidRPr="00EB6B01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0F01B83E" w14:textId="77777777" w:rsidR="008D2AB8" w:rsidRPr="00EB6B01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005E74F" w14:textId="77777777" w:rsidR="008D2AB8" w:rsidRPr="00EB6B01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D8791CD" w14:textId="77777777" w:rsidR="008D2AB8" w:rsidRPr="00EB6B01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B6B01">
        <w:rPr>
          <w:rFonts w:ascii="Verdana" w:hAnsi="Verdana"/>
          <w:sz w:val="20"/>
          <w:szCs w:val="20"/>
          <w:lang w:val="de-DE"/>
        </w:rPr>
        <w:t>TEL.</w:t>
      </w:r>
      <w:r w:rsidRPr="00EB6B01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4F11F9E" w14:textId="77777777" w:rsidR="008D2AB8" w:rsidRPr="00EB6B01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B6B01">
        <w:rPr>
          <w:rFonts w:ascii="Verdana" w:hAnsi="Verdana"/>
          <w:sz w:val="20"/>
          <w:szCs w:val="20"/>
          <w:lang w:val="de-DE"/>
        </w:rPr>
        <w:t xml:space="preserve">FAX </w:t>
      </w:r>
      <w:r w:rsidRPr="00EB6B01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156C870" w14:textId="77777777" w:rsidR="008D2AB8" w:rsidRPr="00EB6B01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B6B01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9545AF1" w14:textId="77777777" w:rsidR="008D2AB8" w:rsidRPr="00EB6B01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B6B01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4317265" w14:textId="77777777" w:rsidR="008D2AB8" w:rsidRPr="00EB6B01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7FE51EC" w14:textId="77777777" w:rsidR="008D2AB8" w:rsidRPr="00EB6B01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Do: Nazwa i siedziba Zamawiającego:</w:t>
      </w:r>
    </w:p>
    <w:p w14:paraId="1019B5CD" w14:textId="107330A5" w:rsidR="00BA7A5B" w:rsidRPr="00EB6B01" w:rsidRDefault="00BA7A5B" w:rsidP="008D2AB8">
      <w:pPr>
        <w:ind w:right="-110"/>
        <w:rPr>
          <w:rFonts w:ascii="Verdana" w:hAnsi="Verdana"/>
          <w:b/>
          <w:sz w:val="20"/>
          <w:szCs w:val="20"/>
        </w:rPr>
      </w:pPr>
      <w:r w:rsidRPr="00EB6B01">
        <w:rPr>
          <w:rFonts w:ascii="Verdana" w:hAnsi="Verdana"/>
          <w:b/>
          <w:sz w:val="20"/>
          <w:szCs w:val="20"/>
        </w:rPr>
        <w:t xml:space="preserve">Akademia Górniczo </w:t>
      </w:r>
      <w:r w:rsidR="00EB6B01" w:rsidRPr="00EB6B01">
        <w:rPr>
          <w:rFonts w:ascii="Verdana" w:hAnsi="Verdana"/>
          <w:b/>
          <w:sz w:val="20"/>
          <w:szCs w:val="20"/>
        </w:rPr>
        <w:t>–</w:t>
      </w:r>
      <w:r w:rsidRPr="00EB6B01">
        <w:rPr>
          <w:rFonts w:ascii="Verdana" w:hAnsi="Verdana"/>
          <w:b/>
          <w:sz w:val="20"/>
          <w:szCs w:val="20"/>
        </w:rPr>
        <w:t xml:space="preserve"> Hutnicza</w:t>
      </w:r>
      <w:r w:rsidR="00EB6B01" w:rsidRPr="00EB6B01">
        <w:rPr>
          <w:rFonts w:ascii="Verdana" w:hAnsi="Verdana"/>
          <w:b/>
          <w:sz w:val="20"/>
          <w:szCs w:val="20"/>
        </w:rPr>
        <w:t xml:space="preserve">, </w:t>
      </w:r>
      <w:r w:rsidRPr="00EB6B01">
        <w:rPr>
          <w:rFonts w:ascii="Verdana" w:hAnsi="Verdana"/>
          <w:b/>
          <w:sz w:val="20"/>
          <w:szCs w:val="20"/>
        </w:rPr>
        <w:t>im. Stanisława Staszica w Krakowie</w:t>
      </w:r>
    </w:p>
    <w:p w14:paraId="45603471" w14:textId="77777777" w:rsidR="008D2AB8" w:rsidRPr="00EB6B01" w:rsidRDefault="00BA7A5B" w:rsidP="008D2AB8">
      <w:pPr>
        <w:ind w:right="-110"/>
        <w:rPr>
          <w:rFonts w:ascii="Verdana" w:hAnsi="Verdana"/>
          <w:b/>
          <w:sz w:val="20"/>
          <w:szCs w:val="20"/>
        </w:rPr>
      </w:pPr>
      <w:r w:rsidRPr="00EB6B01">
        <w:rPr>
          <w:rFonts w:ascii="Verdana" w:hAnsi="Verdana"/>
          <w:b/>
          <w:sz w:val="20"/>
          <w:szCs w:val="20"/>
        </w:rPr>
        <w:t>Dział Zamówień Publicznych</w:t>
      </w:r>
      <w:r w:rsidR="008D2AB8" w:rsidRPr="00EB6B01">
        <w:rPr>
          <w:rFonts w:ascii="Verdana" w:hAnsi="Verdana"/>
          <w:b/>
          <w:sz w:val="20"/>
          <w:szCs w:val="20"/>
        </w:rPr>
        <w:t xml:space="preserve">  </w:t>
      </w:r>
    </w:p>
    <w:p w14:paraId="2B559BBC" w14:textId="652BE2B5" w:rsidR="008D2AB8" w:rsidRPr="00EB6B01" w:rsidRDefault="00BA7A5B" w:rsidP="00EB6B01">
      <w:pPr>
        <w:ind w:right="-110"/>
        <w:rPr>
          <w:rFonts w:ascii="Verdana" w:hAnsi="Verdana"/>
          <w:b/>
          <w:sz w:val="20"/>
          <w:szCs w:val="20"/>
        </w:rPr>
      </w:pPr>
      <w:r w:rsidRPr="00EB6B01">
        <w:rPr>
          <w:rFonts w:ascii="Verdana" w:hAnsi="Verdana"/>
          <w:b/>
          <w:sz w:val="20"/>
          <w:szCs w:val="20"/>
        </w:rPr>
        <w:t>Al. Mickiewicza</w:t>
      </w:r>
      <w:r w:rsidR="008D2AB8" w:rsidRPr="00EB6B01">
        <w:rPr>
          <w:rFonts w:ascii="Verdana" w:hAnsi="Verdana"/>
          <w:b/>
          <w:sz w:val="20"/>
          <w:szCs w:val="20"/>
        </w:rPr>
        <w:t xml:space="preserve"> </w:t>
      </w:r>
      <w:r w:rsidRPr="00EB6B01">
        <w:rPr>
          <w:rFonts w:ascii="Verdana" w:hAnsi="Verdana"/>
          <w:b/>
          <w:sz w:val="20"/>
          <w:szCs w:val="20"/>
        </w:rPr>
        <w:t>30</w:t>
      </w:r>
      <w:r w:rsidR="00EB6B01" w:rsidRPr="00EB6B01">
        <w:rPr>
          <w:rFonts w:ascii="Verdana" w:hAnsi="Verdana"/>
          <w:b/>
          <w:sz w:val="20"/>
          <w:szCs w:val="20"/>
        </w:rPr>
        <w:t xml:space="preserve">, </w:t>
      </w:r>
      <w:r w:rsidRPr="00EB6B01">
        <w:rPr>
          <w:rFonts w:ascii="Verdana" w:hAnsi="Verdana"/>
          <w:b/>
          <w:sz w:val="20"/>
          <w:szCs w:val="20"/>
        </w:rPr>
        <w:t>30-059</w:t>
      </w:r>
      <w:r w:rsidR="008D2AB8" w:rsidRPr="00EB6B01">
        <w:rPr>
          <w:rFonts w:ascii="Verdana" w:hAnsi="Verdana"/>
          <w:b/>
          <w:sz w:val="20"/>
          <w:szCs w:val="20"/>
        </w:rPr>
        <w:t xml:space="preserve"> </w:t>
      </w:r>
      <w:r w:rsidRPr="00EB6B01">
        <w:rPr>
          <w:rFonts w:ascii="Verdana" w:hAnsi="Verdana"/>
          <w:b/>
          <w:sz w:val="20"/>
          <w:szCs w:val="20"/>
        </w:rPr>
        <w:t>Kraków</w:t>
      </w:r>
      <w:r w:rsidR="008D2AB8" w:rsidRPr="00EB6B01">
        <w:rPr>
          <w:rFonts w:ascii="Verdana" w:hAnsi="Verdana"/>
          <w:b/>
          <w:sz w:val="20"/>
          <w:szCs w:val="20"/>
        </w:rPr>
        <w:t xml:space="preserve">,  </w:t>
      </w:r>
    </w:p>
    <w:p w14:paraId="0E4448A0" w14:textId="77777777" w:rsidR="008D2AB8" w:rsidRPr="00EB6B01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14:paraId="6CA2E6FB" w14:textId="3BC3339D" w:rsidR="008D2AB8" w:rsidRPr="00EB6B01" w:rsidRDefault="008D2AB8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BA7A5B" w:rsidRPr="00EB6B01">
        <w:rPr>
          <w:rFonts w:ascii="Verdana" w:hAnsi="Verdana"/>
          <w:b/>
          <w:sz w:val="20"/>
          <w:szCs w:val="20"/>
        </w:rPr>
        <w:t>dostawa laptopa dla WIMIR - 1 sztuka - DE-dzp.272-352/24</w:t>
      </w:r>
      <w:r w:rsidRPr="00EB6B01">
        <w:rPr>
          <w:rFonts w:ascii="Verdana" w:hAnsi="Verdana"/>
          <w:b/>
          <w:sz w:val="20"/>
          <w:szCs w:val="20"/>
        </w:rPr>
        <w:t xml:space="preserve">, </w:t>
      </w:r>
      <w:r w:rsidRPr="00EB6B01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4084289D" w14:textId="77777777" w:rsidR="008D2AB8" w:rsidRPr="00EB6B01" w:rsidRDefault="008D2AB8" w:rsidP="008D2AB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589EF4BC" w14:textId="77777777" w:rsidR="00EB6B01" w:rsidRPr="00EB6B01" w:rsidRDefault="00EB6B01" w:rsidP="00EB6B01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EB6B01">
        <w:rPr>
          <w:rFonts w:ascii="Verdana" w:hAnsi="Verdana"/>
          <w:b/>
          <w:sz w:val="20"/>
          <w:szCs w:val="20"/>
        </w:rPr>
        <w:t>Cena netto za całość zamówienia:   .............................................................. PLN</w:t>
      </w:r>
    </w:p>
    <w:p w14:paraId="651FBA52" w14:textId="77777777" w:rsidR="00EB6B01" w:rsidRPr="00EB6B01" w:rsidRDefault="00EB6B01" w:rsidP="00EB6B01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14:paraId="0D3BB675" w14:textId="77777777" w:rsidR="00EB6B01" w:rsidRPr="00EB6B01" w:rsidRDefault="00EB6B01" w:rsidP="00EB6B01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EB6B01">
        <w:rPr>
          <w:rFonts w:ascii="Verdana" w:hAnsi="Verdana"/>
          <w:b/>
          <w:sz w:val="20"/>
          <w:szCs w:val="20"/>
        </w:rPr>
        <w:t>Cena brutto za całość zamówienia: .............................................................. PLN</w:t>
      </w:r>
    </w:p>
    <w:p w14:paraId="46D351BD" w14:textId="77777777" w:rsidR="00EB6B01" w:rsidRPr="00EB6B01" w:rsidRDefault="00EB6B01" w:rsidP="00EB6B01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33F39215" w14:textId="77777777" w:rsidR="00EB6B01" w:rsidRPr="00EB6B01" w:rsidRDefault="00EB6B01" w:rsidP="00EB6B01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Słownie brutto: ...................................................................</w:t>
      </w:r>
    </w:p>
    <w:p w14:paraId="223801FA" w14:textId="77777777" w:rsidR="00EB6B01" w:rsidRPr="00EB6B01" w:rsidRDefault="00EB6B01" w:rsidP="00EB6B01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59B09F32" w14:textId="77777777" w:rsidR="00EB6B01" w:rsidRPr="00EB6B01" w:rsidRDefault="00EB6B01" w:rsidP="00EB6B01">
      <w:pPr>
        <w:pStyle w:val="Tekstpodstawowy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Powyższa cena zawiera podatek VAT w wysokości .......... % tj. ……………… PLN</w:t>
      </w:r>
    </w:p>
    <w:p w14:paraId="67D83706" w14:textId="77777777" w:rsidR="00EB6B01" w:rsidRPr="00EB6B01" w:rsidRDefault="00EB6B01" w:rsidP="00EB6B01">
      <w:pPr>
        <w:pStyle w:val="Tekstpodstawowy"/>
        <w:rPr>
          <w:rFonts w:ascii="Verdana" w:hAnsi="Verdana"/>
          <w:sz w:val="20"/>
          <w:szCs w:val="20"/>
        </w:rPr>
      </w:pPr>
    </w:p>
    <w:p w14:paraId="6CC3D6AA" w14:textId="77777777" w:rsidR="00EB6B01" w:rsidRPr="00EB6B01" w:rsidRDefault="00EB6B01" w:rsidP="00EB6B01">
      <w:pPr>
        <w:pStyle w:val="Tekstpodstawowy"/>
        <w:rPr>
          <w:rFonts w:ascii="Verdana" w:hAnsi="Verdana"/>
          <w:b w:val="0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 xml:space="preserve">Producent/model zaoferowanego komputera przenośnego:  </w:t>
      </w:r>
      <w:r w:rsidRPr="00EB6B01">
        <w:rPr>
          <w:rFonts w:ascii="Verdana" w:hAnsi="Verdana"/>
          <w:b w:val="0"/>
          <w:sz w:val="20"/>
          <w:szCs w:val="20"/>
        </w:rPr>
        <w:t>…………………………………</w:t>
      </w:r>
    </w:p>
    <w:p w14:paraId="300F30C5" w14:textId="77777777" w:rsidR="00EB6B01" w:rsidRDefault="00EB6B01" w:rsidP="00EB6B01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System operacyjny:…..…………………………………………………………….....</w:t>
      </w:r>
    </w:p>
    <w:p w14:paraId="724D5C87" w14:textId="6DA20D67" w:rsidR="00EB6B01" w:rsidRPr="00EB6B01" w:rsidRDefault="00EB6B01" w:rsidP="00EB6B01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Oprogramowanie: ……………………………………</w:t>
      </w:r>
    </w:p>
    <w:p w14:paraId="51CEB687" w14:textId="77777777" w:rsidR="00EB6B01" w:rsidRPr="00EB6B01" w:rsidRDefault="00EB6B01" w:rsidP="00EB6B0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B8C61B9" w14:textId="266928B5" w:rsidR="00EB6B01" w:rsidRPr="00EB6B01" w:rsidRDefault="00EB6B01" w:rsidP="00EB6B0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b/>
          <w:sz w:val="20"/>
          <w:szCs w:val="20"/>
        </w:rPr>
        <w:t xml:space="preserve">Termin realizacji umowy: do </w:t>
      </w:r>
      <w:r w:rsidR="007D37E1">
        <w:rPr>
          <w:rFonts w:ascii="Verdana" w:hAnsi="Verdana"/>
          <w:b/>
          <w:sz w:val="20"/>
          <w:szCs w:val="20"/>
        </w:rPr>
        <w:t>…………</w:t>
      </w:r>
      <w:r w:rsidRPr="00EB6B01">
        <w:rPr>
          <w:rFonts w:ascii="Verdana" w:hAnsi="Verdana"/>
          <w:b/>
          <w:sz w:val="20"/>
          <w:szCs w:val="20"/>
        </w:rPr>
        <w:t xml:space="preserve"> dni </w:t>
      </w:r>
      <w:r w:rsidRPr="00EB6B01">
        <w:rPr>
          <w:rFonts w:ascii="Verdana" w:hAnsi="Verdana"/>
          <w:b/>
          <w:bCs/>
          <w:sz w:val="20"/>
          <w:szCs w:val="20"/>
        </w:rPr>
        <w:t xml:space="preserve">od daty podpisania umowy </w:t>
      </w:r>
      <w:r w:rsidRPr="00EB6B01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039BD9D5" w14:textId="77777777" w:rsidR="00EB6B01" w:rsidRPr="00EB6B01" w:rsidRDefault="00EB6B01" w:rsidP="00EB6B0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D008552" w14:textId="77777777" w:rsidR="00EB6B01" w:rsidRPr="00EB6B01" w:rsidRDefault="00EB6B01" w:rsidP="00EB6B0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b/>
          <w:sz w:val="20"/>
          <w:szCs w:val="20"/>
        </w:rPr>
        <w:t>Okres udzielonej gwarancji na komputer przenośny wynosi:</w:t>
      </w:r>
      <w:r w:rsidRPr="00EB6B01">
        <w:rPr>
          <w:rFonts w:ascii="Verdana" w:hAnsi="Verdana"/>
          <w:sz w:val="20"/>
          <w:szCs w:val="20"/>
        </w:rPr>
        <w:t xml:space="preserve"> </w:t>
      </w:r>
      <w:r w:rsidRPr="00EB6B01">
        <w:rPr>
          <w:rFonts w:ascii="Verdana" w:hAnsi="Verdana"/>
          <w:b/>
          <w:bCs/>
          <w:sz w:val="20"/>
          <w:szCs w:val="20"/>
          <w:highlight w:val="yellow"/>
        </w:rPr>
        <w:t>……………</w:t>
      </w:r>
      <w:r w:rsidRPr="00EB6B01">
        <w:rPr>
          <w:rFonts w:ascii="Verdana" w:hAnsi="Verdana"/>
          <w:b/>
          <w:bCs/>
          <w:sz w:val="20"/>
          <w:szCs w:val="20"/>
        </w:rPr>
        <w:t xml:space="preserve"> miesięcy</w:t>
      </w:r>
      <w:r w:rsidRPr="00EB6B01">
        <w:rPr>
          <w:rFonts w:ascii="Verdana" w:hAnsi="Verdana"/>
          <w:sz w:val="20"/>
          <w:szCs w:val="20"/>
        </w:rPr>
        <w:t xml:space="preserve"> </w:t>
      </w:r>
      <w:r w:rsidRPr="00EB6B01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79A5AFA8" w14:textId="77777777" w:rsidR="00EB6B01" w:rsidRPr="00EB6B01" w:rsidRDefault="00EB6B01" w:rsidP="00EB6B01">
      <w:pPr>
        <w:widowControl w:val="0"/>
        <w:jc w:val="both"/>
        <w:rPr>
          <w:rFonts w:ascii="Verdana" w:hAnsi="Verdana"/>
          <w:bCs/>
          <w:i/>
          <w:sz w:val="20"/>
          <w:szCs w:val="20"/>
        </w:rPr>
      </w:pPr>
      <w:r w:rsidRPr="00EB6B01">
        <w:rPr>
          <w:rFonts w:ascii="Verdana" w:hAnsi="Verdana"/>
          <w:bCs/>
          <w:i/>
          <w:sz w:val="20"/>
          <w:szCs w:val="20"/>
        </w:rPr>
        <w:t>*W przypadku nie podania okresu gwarancji, Zamawiający przyjmie minimalny okres gwarancji tj. 36 miesięcy.</w:t>
      </w:r>
    </w:p>
    <w:p w14:paraId="6450C554" w14:textId="77777777" w:rsidR="00EB6B01" w:rsidRPr="00EB6B01" w:rsidRDefault="00EB6B01" w:rsidP="00EB6B01">
      <w:pPr>
        <w:widowControl w:val="0"/>
        <w:jc w:val="both"/>
        <w:rPr>
          <w:rFonts w:ascii="Verdana" w:hAnsi="Verdana"/>
          <w:bCs/>
          <w:i/>
          <w:sz w:val="20"/>
          <w:szCs w:val="20"/>
        </w:rPr>
      </w:pPr>
    </w:p>
    <w:p w14:paraId="09AF06C1" w14:textId="77777777" w:rsidR="00EB6B01" w:rsidRPr="00EB6B01" w:rsidRDefault="00EB6B01" w:rsidP="00EB6B01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EB6B01">
        <w:rPr>
          <w:rFonts w:ascii="Verdana" w:hAnsi="Verdana"/>
          <w:b/>
          <w:sz w:val="20"/>
          <w:szCs w:val="20"/>
        </w:rPr>
        <w:t xml:space="preserve"> TAK/NIE</w:t>
      </w:r>
    </w:p>
    <w:p w14:paraId="1AA2C86C" w14:textId="77777777" w:rsidR="00EB6B01" w:rsidRPr="00EB6B01" w:rsidRDefault="00EB6B01" w:rsidP="00EB6B01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1EF9473" w14:textId="77777777" w:rsidR="00EB6B01" w:rsidRPr="00EB6B01" w:rsidRDefault="00EB6B01" w:rsidP="00EB6B01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 xml:space="preserve">Termin płatności: </w:t>
      </w:r>
      <w:r w:rsidRPr="00EB6B01">
        <w:rPr>
          <w:rFonts w:ascii="Verdana" w:hAnsi="Verdana"/>
          <w:b w:val="0"/>
          <w:bCs/>
          <w:sz w:val="20"/>
          <w:szCs w:val="20"/>
        </w:rPr>
        <w:t xml:space="preserve">w terminie do 21 dni od dnia otrzymania faktury wystawionej przez Sprzedawcę po dokonaniu odbioru przedmiotu umowy potwierdzonego protokołem </w:t>
      </w:r>
      <w:r w:rsidRPr="00EB6B01">
        <w:rPr>
          <w:rFonts w:ascii="Verdana" w:hAnsi="Verdana"/>
          <w:b w:val="0"/>
          <w:bCs/>
          <w:sz w:val="20"/>
          <w:szCs w:val="20"/>
        </w:rPr>
        <w:lastRenderedPageBreak/>
        <w:t>zdawczo - odbiorczym. Zapłata wynagrodzenia nastąpi przelewem na rachunek Sprzedawcy zawarty na dzień zlecenia przelewu w wykazie podmiotów o których mowa w art. 96b ust. 1) Ustawy o podatku od towarów i usług.</w:t>
      </w:r>
    </w:p>
    <w:p w14:paraId="0F1EE8FB" w14:textId="77777777" w:rsidR="00EB6B01" w:rsidRPr="00EB6B01" w:rsidRDefault="00EB6B01" w:rsidP="00EB6B01">
      <w:pPr>
        <w:jc w:val="both"/>
        <w:rPr>
          <w:rFonts w:ascii="Verdana" w:hAnsi="Verdana"/>
          <w:sz w:val="20"/>
          <w:szCs w:val="20"/>
        </w:rPr>
      </w:pPr>
    </w:p>
    <w:p w14:paraId="2FDC998F" w14:textId="77777777" w:rsidR="00EB6B01" w:rsidRPr="00EB6B01" w:rsidRDefault="00EB6B01" w:rsidP="00EB6B01">
      <w:pPr>
        <w:rPr>
          <w:rFonts w:ascii="Verdana" w:hAnsi="Verdana"/>
          <w:b/>
          <w:sz w:val="20"/>
          <w:szCs w:val="20"/>
          <w:u w:val="single"/>
        </w:rPr>
      </w:pPr>
      <w:r w:rsidRPr="00EB6B01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CFBDB84" w14:textId="77777777" w:rsidR="00EB6B01" w:rsidRPr="00EB6B01" w:rsidRDefault="00EB6B01" w:rsidP="00EB6B0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EB6B01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25212541" w14:textId="77777777" w:rsidR="00EB6B01" w:rsidRPr="00EB6B01" w:rsidRDefault="00EB6B01" w:rsidP="00EB6B0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EB6B01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EB6B01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603081A" w14:textId="77777777" w:rsidR="00EB6B01" w:rsidRPr="00EB6B01" w:rsidRDefault="00EB6B01" w:rsidP="00EB6B01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EB6B01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D5A8857" w14:textId="77777777" w:rsidR="00EB6B01" w:rsidRPr="00EB6B01" w:rsidRDefault="00EB6B01" w:rsidP="00EB6B01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52D429A" w14:textId="77777777" w:rsidR="00EB6B01" w:rsidRPr="00EB6B01" w:rsidRDefault="00EB6B01" w:rsidP="00EB6B01">
      <w:pPr>
        <w:ind w:left="357"/>
        <w:jc w:val="both"/>
        <w:rPr>
          <w:rFonts w:ascii="Verdana" w:hAnsi="Verdana"/>
          <w:i/>
          <w:sz w:val="20"/>
          <w:szCs w:val="20"/>
        </w:rPr>
      </w:pPr>
      <w:r w:rsidRPr="00EB6B01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60F559" w14:textId="77777777" w:rsidR="00EB6B01" w:rsidRPr="00EB6B01" w:rsidRDefault="00EB6B01" w:rsidP="00EB6B01">
      <w:pPr>
        <w:ind w:left="357"/>
        <w:jc w:val="both"/>
        <w:rPr>
          <w:rFonts w:ascii="Verdana" w:hAnsi="Verdana"/>
          <w:i/>
          <w:sz w:val="20"/>
          <w:szCs w:val="20"/>
        </w:rPr>
      </w:pPr>
      <w:r w:rsidRPr="00EB6B01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B12448" w14:textId="77777777" w:rsidR="00EB6B01" w:rsidRPr="00EB6B01" w:rsidRDefault="00EB6B01" w:rsidP="00EB6B01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B6B01" w:rsidRPr="00EB6B01" w14:paraId="32B5D6D5" w14:textId="77777777" w:rsidTr="00C5498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9CCE6" w14:textId="77777777" w:rsidR="00EB6B01" w:rsidRPr="00EB6B01" w:rsidRDefault="00EB6B01" w:rsidP="00C5498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6B0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67F3A" w14:textId="77777777" w:rsidR="00EB6B01" w:rsidRPr="00EB6B01" w:rsidRDefault="00EB6B01" w:rsidP="00C5498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6B01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60BAE95" w14:textId="77777777" w:rsidR="00EB6B01" w:rsidRPr="00EB6B01" w:rsidRDefault="00EB6B01" w:rsidP="00C5498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6B01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57428" w14:textId="77777777" w:rsidR="00EB6B01" w:rsidRPr="00EB6B01" w:rsidRDefault="00EB6B01" w:rsidP="00C5498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6B01">
              <w:rPr>
                <w:rFonts w:ascii="Verdana" w:hAnsi="Verdana"/>
                <w:sz w:val="20"/>
                <w:szCs w:val="20"/>
              </w:rPr>
              <w:t>Nazwa podwykonawcy</w:t>
            </w:r>
            <w:r w:rsidRPr="00EB6B01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EB6B01" w:rsidRPr="00EB6B01" w14:paraId="6A0C1563" w14:textId="77777777" w:rsidTr="00C5498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F7AFB" w14:textId="77777777" w:rsidR="00EB6B01" w:rsidRPr="00EB6B01" w:rsidRDefault="00EB6B01" w:rsidP="00C5498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D9B3E" w14:textId="77777777" w:rsidR="00EB6B01" w:rsidRPr="00EB6B01" w:rsidRDefault="00EB6B01" w:rsidP="00C5498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E0" w14:textId="77777777" w:rsidR="00EB6B01" w:rsidRPr="00EB6B01" w:rsidRDefault="00EB6B01" w:rsidP="00C5498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EB6B01" w:rsidRPr="00EB6B01" w14:paraId="2E1BC7D7" w14:textId="77777777" w:rsidTr="00C5498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D6CD4" w14:textId="77777777" w:rsidR="00EB6B01" w:rsidRPr="00EB6B01" w:rsidRDefault="00EB6B01" w:rsidP="00C5498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4E724" w14:textId="77777777" w:rsidR="00EB6B01" w:rsidRPr="00EB6B01" w:rsidRDefault="00EB6B01" w:rsidP="00C5498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44019" w14:textId="77777777" w:rsidR="00EB6B01" w:rsidRPr="00EB6B01" w:rsidRDefault="00EB6B01" w:rsidP="00C5498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ACE44E4" w14:textId="77777777" w:rsidR="00EB6B01" w:rsidRPr="00EB6B01" w:rsidRDefault="00EB6B01" w:rsidP="00EB6B0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635CB19" w14:textId="77777777" w:rsidR="00EB6B01" w:rsidRPr="00EB6B01" w:rsidRDefault="00EB6B01" w:rsidP="00EB6B01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EB6B01">
        <w:rPr>
          <w:rFonts w:ascii="Verdana" w:hAnsi="Verdana" w:cs="Times New Roman"/>
          <w:sz w:val="20"/>
          <w:szCs w:val="20"/>
        </w:rPr>
        <w:tab/>
        <w:t>Imię i Nazwisko</w:t>
      </w:r>
      <w:r w:rsidRPr="00EB6B01">
        <w:rPr>
          <w:rFonts w:ascii="Verdana" w:hAnsi="Verdana" w:cs="Times New Roman"/>
          <w:sz w:val="20"/>
          <w:szCs w:val="20"/>
        </w:rPr>
        <w:tab/>
      </w:r>
      <w:r w:rsidRPr="00EB6B01">
        <w:rPr>
          <w:rFonts w:ascii="Verdana" w:hAnsi="Verdana" w:cs="Times New Roman"/>
          <w:sz w:val="20"/>
          <w:szCs w:val="20"/>
        </w:rPr>
        <w:tab/>
      </w:r>
      <w:r w:rsidRPr="00EB6B01">
        <w:rPr>
          <w:rFonts w:ascii="Verdana" w:hAnsi="Verdana" w:cs="Times New Roman"/>
          <w:sz w:val="20"/>
          <w:szCs w:val="20"/>
        </w:rPr>
        <w:tab/>
      </w:r>
      <w:r w:rsidRPr="00EB6B01">
        <w:rPr>
          <w:rFonts w:ascii="Verdana" w:hAnsi="Verdana" w:cs="Times New Roman"/>
          <w:sz w:val="20"/>
          <w:szCs w:val="20"/>
        </w:rPr>
        <w:tab/>
      </w:r>
      <w:r w:rsidRPr="00EB6B01">
        <w:rPr>
          <w:rFonts w:ascii="Verdana" w:hAnsi="Verdana" w:cs="Times New Roman"/>
          <w:sz w:val="20"/>
          <w:szCs w:val="20"/>
        </w:rPr>
        <w:tab/>
      </w:r>
      <w:r w:rsidRPr="00EB6B01">
        <w:rPr>
          <w:rFonts w:ascii="Verdana" w:hAnsi="Verdana" w:cs="Times New Roman"/>
          <w:sz w:val="20"/>
          <w:szCs w:val="20"/>
        </w:rPr>
        <w:tab/>
      </w:r>
      <w:r w:rsidRPr="00EB6B01">
        <w:rPr>
          <w:rFonts w:ascii="Verdana" w:hAnsi="Verdana" w:cs="Times New Roman"/>
          <w:sz w:val="20"/>
          <w:szCs w:val="20"/>
        </w:rPr>
        <w:tab/>
      </w:r>
    </w:p>
    <w:p w14:paraId="68BD6A0D" w14:textId="77777777" w:rsidR="00EB6B01" w:rsidRPr="00EB6B01" w:rsidRDefault="00EB6B01" w:rsidP="00EB6B01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B6B01">
        <w:rPr>
          <w:rFonts w:ascii="Verdana" w:hAnsi="Verdana"/>
          <w:sz w:val="20"/>
          <w:szCs w:val="20"/>
        </w:rPr>
        <w:tab/>
      </w:r>
      <w:r w:rsidRPr="00EB6B01">
        <w:rPr>
          <w:rFonts w:ascii="Verdana" w:hAnsi="Verdana"/>
          <w:sz w:val="20"/>
          <w:szCs w:val="20"/>
        </w:rPr>
        <w:tab/>
      </w:r>
    </w:p>
    <w:p w14:paraId="459A6B1C" w14:textId="77777777" w:rsidR="00EB6B01" w:rsidRPr="00EB6B01" w:rsidRDefault="00EB6B01" w:rsidP="00EB6B0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EB6B01">
        <w:rPr>
          <w:rFonts w:ascii="Verdana" w:hAnsi="Verdana"/>
          <w:sz w:val="20"/>
          <w:szCs w:val="20"/>
        </w:rPr>
        <w:t>ych</w:t>
      </w:r>
      <w:proofErr w:type="spellEnd"/>
      <w:r w:rsidRPr="00EB6B01">
        <w:rPr>
          <w:rFonts w:ascii="Verdana" w:hAnsi="Verdana"/>
          <w:sz w:val="20"/>
          <w:szCs w:val="20"/>
        </w:rPr>
        <w:t>) dokumentu(ów)</w:t>
      </w:r>
    </w:p>
    <w:p w14:paraId="500BEAB6" w14:textId="77777777" w:rsidR="00EB6B01" w:rsidRPr="00EB6B01" w:rsidRDefault="00EB6B01" w:rsidP="00EB6B01">
      <w:pPr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4382447" w14:textId="77777777" w:rsidR="00EB6B01" w:rsidRPr="00EB6B01" w:rsidRDefault="00EB6B01" w:rsidP="00EB6B0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załącznikami do niniejszej oferty są:</w:t>
      </w:r>
    </w:p>
    <w:p w14:paraId="28D4A1AB" w14:textId="77777777" w:rsidR="00EB6B01" w:rsidRPr="00EB6B01" w:rsidRDefault="00EB6B01" w:rsidP="00EB6B0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04AE9ED" w14:textId="77777777" w:rsidR="00EB6B01" w:rsidRPr="00EB6B01" w:rsidRDefault="00EB6B01" w:rsidP="00EB6B0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54FCE38A" w14:textId="77777777" w:rsidR="00EB6B01" w:rsidRPr="00EB6B01" w:rsidRDefault="00EB6B01" w:rsidP="00EB6B0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04B2190D" w14:textId="77777777" w:rsidR="00EB6B01" w:rsidRPr="00EB6B01" w:rsidRDefault="00EB6B01" w:rsidP="00EB6B0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F77C983" w14:textId="77777777" w:rsidR="00EB6B01" w:rsidRPr="00EB6B01" w:rsidRDefault="00EB6B01" w:rsidP="00EB6B0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717A6C7F" w14:textId="77777777" w:rsidR="00EB6B01" w:rsidRPr="00EB6B01" w:rsidRDefault="00EB6B01" w:rsidP="00EB6B0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EB6B01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EB6B01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59CD9C18" w14:textId="77777777" w:rsidR="00FE545C" w:rsidRPr="00EB6B01" w:rsidRDefault="00FE545C" w:rsidP="00EB6B01">
      <w:pPr>
        <w:widowControl w:val="0"/>
        <w:spacing w:line="264" w:lineRule="auto"/>
        <w:ind w:right="1"/>
        <w:rPr>
          <w:rFonts w:ascii="Verdana" w:hAnsi="Verdana"/>
          <w:sz w:val="20"/>
          <w:szCs w:val="20"/>
        </w:rPr>
      </w:pPr>
    </w:p>
    <w:sectPr w:rsidR="00FE545C" w:rsidRPr="00EB6B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DBF192" w14:textId="77777777" w:rsidR="006E599F" w:rsidRDefault="006E599F">
      <w:r>
        <w:separator/>
      </w:r>
    </w:p>
  </w:endnote>
  <w:endnote w:type="continuationSeparator" w:id="0">
    <w:p w14:paraId="3A730D12" w14:textId="77777777" w:rsidR="006E599F" w:rsidRDefault="006E5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30478" w14:textId="77777777" w:rsidR="00BA7A5B" w:rsidRDefault="00BA7A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1036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81A4A" w14:textId="77777777" w:rsidR="00BA7A5B" w:rsidRDefault="00BA7A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8FCE4B" w14:textId="77777777" w:rsidR="006E599F" w:rsidRDefault="006E599F">
      <w:r>
        <w:separator/>
      </w:r>
    </w:p>
  </w:footnote>
  <w:footnote w:type="continuationSeparator" w:id="0">
    <w:p w14:paraId="0204CAF5" w14:textId="77777777" w:rsidR="006E599F" w:rsidRDefault="006E5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02BB8" w14:textId="77777777" w:rsidR="00BA7A5B" w:rsidRDefault="00BA7A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4A4A0" w14:textId="4051C4FC" w:rsidR="00F53146" w:rsidRPr="00EB6B01" w:rsidRDefault="00F53146" w:rsidP="00EB6B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7DB4A0" w14:textId="77777777" w:rsidR="00BA7A5B" w:rsidRDefault="00BA7A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53304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44886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828883">
    <w:abstractNumId w:val="0"/>
  </w:num>
  <w:num w:numId="4" w16cid:durableId="2137141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599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66505"/>
    <w:rsid w:val="00595C87"/>
    <w:rsid w:val="005D2C65"/>
    <w:rsid w:val="005E6D94"/>
    <w:rsid w:val="0063384F"/>
    <w:rsid w:val="00643C6F"/>
    <w:rsid w:val="00646202"/>
    <w:rsid w:val="0065290F"/>
    <w:rsid w:val="006815F6"/>
    <w:rsid w:val="006E599F"/>
    <w:rsid w:val="007748F0"/>
    <w:rsid w:val="007A4321"/>
    <w:rsid w:val="007D37E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A7A5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6B01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D230A0"/>
  <w15:chartTrackingRefBased/>
  <w15:docId w15:val="{89566505-DDE2-4620-9A2F-A35F31C1A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565</Words>
  <Characters>4410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2024-07-05T10:43:00Z</dcterms:created>
  <dcterms:modified xsi:type="dcterms:W3CDTF">2024-07-05T10:43:00Z</dcterms:modified>
</cp:coreProperties>
</file>