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7B33CF" w14:textId="77777777" w:rsidR="00A26830" w:rsidRPr="00515AFA" w:rsidRDefault="00A26830" w:rsidP="00A26830">
      <w:pPr>
        <w:jc w:val="right"/>
        <w:rPr>
          <w:b/>
          <w:sz w:val="22"/>
          <w:szCs w:val="22"/>
          <w:lang w:val="pl-PL"/>
        </w:rPr>
      </w:pPr>
      <w:r w:rsidRPr="00515AFA">
        <w:rPr>
          <w:b/>
          <w:sz w:val="22"/>
          <w:szCs w:val="22"/>
          <w:lang w:val="pl-PL"/>
        </w:rPr>
        <w:t>Załącznik nr 3</w:t>
      </w:r>
    </w:p>
    <w:p w14:paraId="1B7F4D3D" w14:textId="77777777" w:rsidR="00A26830" w:rsidRPr="00515AFA" w:rsidRDefault="00A26830" w:rsidP="00A26830">
      <w:pPr>
        <w:jc w:val="right"/>
        <w:rPr>
          <w:b/>
          <w:sz w:val="22"/>
          <w:szCs w:val="22"/>
          <w:lang w:val="pl-PL"/>
        </w:rPr>
      </w:pPr>
    </w:p>
    <w:p w14:paraId="7DC2EA1C" w14:textId="77777777" w:rsidR="00A26830" w:rsidRPr="00515AFA" w:rsidRDefault="00A26830" w:rsidP="00A26830">
      <w:pPr>
        <w:jc w:val="center"/>
        <w:rPr>
          <w:b/>
          <w:sz w:val="22"/>
          <w:szCs w:val="22"/>
          <w:lang w:val="pl-PL"/>
        </w:rPr>
      </w:pPr>
      <w:r w:rsidRPr="00515AFA">
        <w:rPr>
          <w:b/>
          <w:sz w:val="22"/>
          <w:szCs w:val="22"/>
          <w:lang w:val="pl-PL"/>
        </w:rPr>
        <w:t>WZÓR UMOWY</w:t>
      </w:r>
    </w:p>
    <w:p w14:paraId="399C22EB" w14:textId="77777777" w:rsidR="00A26830" w:rsidRPr="00515AFA" w:rsidRDefault="00A26830" w:rsidP="00A26830">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5F456D5" w14:textId="77777777" w:rsidR="00A26830" w:rsidRPr="00515AFA" w:rsidRDefault="00A26830" w:rsidP="00A26830">
      <w:pPr>
        <w:jc w:val="center"/>
        <w:rPr>
          <w:b/>
          <w:sz w:val="22"/>
          <w:szCs w:val="22"/>
          <w:lang w:val="pl-PL"/>
        </w:rPr>
      </w:pPr>
    </w:p>
    <w:p w14:paraId="79B3EB76" w14:textId="43B56965" w:rsidR="00A26830" w:rsidRPr="00515AFA" w:rsidRDefault="00A26830" w:rsidP="00A26830">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325/24</w:t>
      </w:r>
      <w:r w:rsidRPr="00515AFA">
        <w:rPr>
          <w:sz w:val="22"/>
          <w:szCs w:val="22"/>
          <w:lang w:val="pl-PL"/>
        </w:rPr>
        <w:t xml:space="preserve"> pomiędzy:</w:t>
      </w:r>
    </w:p>
    <w:p w14:paraId="065D1604" w14:textId="77777777" w:rsidR="00A26830" w:rsidRDefault="00A26830" w:rsidP="00A26830">
      <w:pPr>
        <w:pStyle w:val="Tekstpodstawowy"/>
        <w:spacing w:line="240" w:lineRule="auto"/>
        <w:ind w:right="-47"/>
        <w:jc w:val="both"/>
        <w:rPr>
          <w:rFonts w:ascii="Times New Roman" w:hAnsi="Times New Roman"/>
          <w:b/>
          <w:sz w:val="22"/>
          <w:szCs w:val="22"/>
        </w:rPr>
      </w:pPr>
    </w:p>
    <w:p w14:paraId="3C224C94"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0AE09B4B"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65B23155"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001B86B7" w14:textId="77777777" w:rsidR="00A26830" w:rsidRPr="00515AFA" w:rsidRDefault="00A26830" w:rsidP="00A26830">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3B0BBF1F"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4CAFDB49"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117C4B46"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68608868"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A5DDEAA"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5E33F447"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0A2F1D71"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4C891CC4"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43216531" w14:textId="77777777" w:rsidR="00A26830" w:rsidRPr="00515AFA" w:rsidRDefault="00A26830" w:rsidP="00A26830">
      <w:pPr>
        <w:pStyle w:val="Tekstpodstawowy"/>
        <w:spacing w:line="240" w:lineRule="auto"/>
        <w:ind w:right="-47"/>
        <w:jc w:val="center"/>
        <w:rPr>
          <w:rFonts w:ascii="Times New Roman" w:hAnsi="Times New Roman"/>
          <w:b/>
          <w:sz w:val="22"/>
          <w:szCs w:val="22"/>
        </w:rPr>
      </w:pPr>
    </w:p>
    <w:p w14:paraId="7333E868" w14:textId="77777777" w:rsidR="00A26830" w:rsidRPr="00515AFA" w:rsidRDefault="00A26830" w:rsidP="00A268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967D54B" w14:textId="033CA7DC" w:rsidR="00A26830" w:rsidRPr="00266195" w:rsidRDefault="00A26830" w:rsidP="00A26830">
      <w:pPr>
        <w:pStyle w:val="Akapitzlist"/>
        <w:numPr>
          <w:ilvl w:val="0"/>
          <w:numId w:val="28"/>
        </w:numPr>
        <w:tabs>
          <w:tab w:val="num" w:pos="360"/>
        </w:tabs>
        <w:ind w:left="360"/>
        <w:jc w:val="both"/>
        <w:rPr>
          <w:bCs/>
          <w:i/>
          <w:iCs/>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A35E32" w:rsidRPr="00A35E32">
        <w:rPr>
          <w:b/>
          <w:sz w:val="22"/>
          <w:szCs w:val="22"/>
          <w:lang w:val="pl-PL"/>
        </w:rPr>
        <w:t>Dostawa 2 szt. notebooków ze stacjami dokującymi na potrzeby WI AGH</w:t>
      </w:r>
      <w:r w:rsidRPr="00A2108C">
        <w:rPr>
          <w:b/>
          <w:sz w:val="22"/>
          <w:szCs w:val="22"/>
          <w:lang w:val="pl-PL"/>
        </w:rPr>
        <w:t>.</w:t>
      </w:r>
      <w:r>
        <w:rPr>
          <w:b/>
          <w:sz w:val="22"/>
          <w:szCs w:val="22"/>
          <w:lang w:val="pl-PL"/>
        </w:rPr>
        <w:t xml:space="preserve"> </w:t>
      </w:r>
      <w:r w:rsidRPr="00266195">
        <w:rPr>
          <w:bCs/>
          <w:i/>
          <w:iCs/>
          <w:sz w:val="22"/>
          <w:szCs w:val="22"/>
          <w:lang w:val="pl-PL"/>
        </w:rPr>
        <w:t>(Dwa zadania)</w:t>
      </w:r>
    </w:p>
    <w:p w14:paraId="0F6E6D4C" w14:textId="77777777" w:rsidR="00A26830" w:rsidRPr="00515AFA" w:rsidRDefault="00A26830" w:rsidP="00A26830">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1A63C84A" w14:textId="77777777" w:rsidR="00A26830" w:rsidRDefault="00A26830" w:rsidP="00A26830">
      <w:pPr>
        <w:pStyle w:val="Tekstpodstawowy"/>
        <w:spacing w:line="240" w:lineRule="auto"/>
        <w:ind w:right="-47"/>
        <w:jc w:val="center"/>
        <w:rPr>
          <w:rFonts w:ascii="Times New Roman" w:hAnsi="Times New Roman"/>
          <w:b/>
          <w:sz w:val="22"/>
          <w:szCs w:val="22"/>
        </w:rPr>
      </w:pPr>
    </w:p>
    <w:p w14:paraId="010783E5" w14:textId="77777777" w:rsidR="00A26830" w:rsidRPr="00515AFA" w:rsidRDefault="00A26830" w:rsidP="00A268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185BA6D6" w14:textId="77777777" w:rsidR="00A26830" w:rsidRPr="00515AFA" w:rsidRDefault="00A26830" w:rsidP="00A2683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w:t>
      </w:r>
      <w:r w:rsidRPr="00266195">
        <w:rPr>
          <w:rFonts w:ascii="Times New Roman" w:hAnsi="Times New Roman"/>
          <w:sz w:val="22"/>
          <w:szCs w:val="22"/>
        </w:rPr>
        <w:t>dni</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umowy, </w:t>
      </w:r>
      <w:r w:rsidRPr="00515AFA">
        <w:rPr>
          <w:rFonts w:ascii="Times New Roman" w:hAnsi="Times New Roman"/>
          <w:sz w:val="22"/>
          <w:szCs w:val="22"/>
        </w:rPr>
        <w:t>do siedziby Kupującego.</w:t>
      </w:r>
    </w:p>
    <w:p w14:paraId="0F1C0D87" w14:textId="77777777" w:rsidR="00A26830" w:rsidRPr="00515AFA" w:rsidRDefault="00A26830" w:rsidP="00A2683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23FB259" w14:textId="77777777" w:rsidR="00A26830" w:rsidRPr="00515AFA" w:rsidRDefault="00A26830" w:rsidP="00A26830">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20A9C84E" w14:textId="77777777" w:rsidR="00A26830" w:rsidRPr="00515AFA" w:rsidRDefault="00A26830" w:rsidP="00A26830">
      <w:pPr>
        <w:pStyle w:val="Tekstpodstawowy"/>
        <w:spacing w:line="240" w:lineRule="auto"/>
        <w:ind w:right="-47"/>
        <w:jc w:val="center"/>
        <w:rPr>
          <w:rFonts w:ascii="Times New Roman" w:hAnsi="Times New Roman"/>
          <w:b/>
          <w:sz w:val="22"/>
          <w:szCs w:val="22"/>
        </w:rPr>
      </w:pPr>
    </w:p>
    <w:p w14:paraId="2C760A8A" w14:textId="77777777" w:rsidR="00A26830" w:rsidRPr="00515AFA" w:rsidRDefault="00A26830" w:rsidP="00A268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477F1E6F" w14:textId="77777777" w:rsidR="00A26830" w:rsidRPr="00515AFA" w:rsidRDefault="00A26830" w:rsidP="00A2683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72BF5B0B" w14:textId="77777777" w:rsidR="00A26830" w:rsidRPr="00515AFA" w:rsidRDefault="00A26830" w:rsidP="00A2683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214A337" w14:textId="77777777" w:rsidR="00A26830" w:rsidRPr="00515AFA" w:rsidRDefault="00A26830" w:rsidP="00A2683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CC65650" w14:textId="77777777" w:rsidR="00A26830" w:rsidRPr="00515AFA" w:rsidRDefault="00A26830" w:rsidP="00A2683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3FEA1307" w14:textId="77777777" w:rsidR="00A26830" w:rsidRPr="00515AFA" w:rsidRDefault="00A26830" w:rsidP="00A26830">
      <w:pPr>
        <w:pStyle w:val="Tekstpodstawowy"/>
        <w:spacing w:line="240" w:lineRule="auto"/>
        <w:ind w:right="-47"/>
        <w:jc w:val="center"/>
        <w:rPr>
          <w:rFonts w:ascii="Times New Roman" w:hAnsi="Times New Roman"/>
          <w:b/>
          <w:sz w:val="22"/>
          <w:szCs w:val="22"/>
        </w:rPr>
      </w:pPr>
    </w:p>
    <w:p w14:paraId="11E8D6D3" w14:textId="77777777" w:rsidR="00A26830" w:rsidRPr="00515AFA" w:rsidRDefault="00A26830" w:rsidP="00A268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C8629FB" w14:textId="77777777" w:rsidR="00A26830" w:rsidRDefault="00A26830" w:rsidP="00A2683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205470B" w14:textId="77777777" w:rsidR="00A26830" w:rsidRPr="00515AFA" w:rsidRDefault="00A26830" w:rsidP="00A2683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0F834811" w14:textId="77777777" w:rsidR="00A26830" w:rsidRPr="00515AFA" w:rsidRDefault="00A26830" w:rsidP="00A2683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A706A33" w14:textId="77777777" w:rsidR="00A26830" w:rsidRPr="00515AFA" w:rsidRDefault="00A26830" w:rsidP="00A2683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5A6FEF2" w14:textId="77777777" w:rsidR="00A26830" w:rsidRPr="00515AFA" w:rsidRDefault="00A26830" w:rsidP="00A26830">
      <w:pPr>
        <w:pStyle w:val="Tekstpodstawowy"/>
        <w:spacing w:line="240" w:lineRule="auto"/>
        <w:ind w:right="-47"/>
        <w:jc w:val="center"/>
        <w:rPr>
          <w:rFonts w:ascii="Times New Roman" w:hAnsi="Times New Roman"/>
          <w:b/>
          <w:sz w:val="22"/>
          <w:szCs w:val="22"/>
        </w:rPr>
      </w:pPr>
    </w:p>
    <w:p w14:paraId="728F4A46" w14:textId="77777777" w:rsidR="00A26830" w:rsidRPr="00515AFA" w:rsidRDefault="00A26830" w:rsidP="00A268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7E2160C1" w14:textId="77777777" w:rsidR="00A26830" w:rsidRPr="00515AFA" w:rsidRDefault="00A26830" w:rsidP="00A268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189B9BB" w14:textId="77777777" w:rsidR="00A26830" w:rsidRPr="00515AFA" w:rsidRDefault="00A26830" w:rsidP="00A268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7BA7313E" w14:textId="77777777" w:rsidR="00A26830" w:rsidRPr="00515AFA" w:rsidRDefault="00A26830" w:rsidP="00A26830">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58191075" w14:textId="77777777" w:rsidR="00A26830" w:rsidRPr="00515AFA" w:rsidRDefault="00A26830" w:rsidP="00A2683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549938F0" w14:textId="77777777" w:rsidR="00A26830" w:rsidRPr="00515AFA" w:rsidRDefault="00A26830" w:rsidP="00A2683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152A2043" w14:textId="77777777" w:rsidR="00A26830" w:rsidRPr="00515AFA" w:rsidRDefault="00A26830" w:rsidP="00A2683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0C247259" w14:textId="77777777" w:rsidR="00A26830" w:rsidRPr="00515AFA" w:rsidRDefault="00A26830" w:rsidP="00A268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438929" w14:textId="77777777" w:rsidR="00A26830" w:rsidRPr="00515AFA" w:rsidRDefault="00A26830" w:rsidP="00A2683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52F1D903" w14:textId="77777777" w:rsidR="00A26830" w:rsidRPr="00515AFA" w:rsidRDefault="00A26830" w:rsidP="00A2683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231F3051" w14:textId="77777777" w:rsidR="00A26830" w:rsidRPr="00515AFA" w:rsidRDefault="00A26830" w:rsidP="00A268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E8D604C" w14:textId="77777777" w:rsidR="00A26830" w:rsidRPr="00515AFA" w:rsidRDefault="00A26830" w:rsidP="00A268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10B451C0" w14:textId="77777777" w:rsidR="00A26830" w:rsidRPr="00515AFA" w:rsidRDefault="00A26830" w:rsidP="00A268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70B0FC41" w14:textId="77777777" w:rsidR="00A26830" w:rsidRPr="00515AFA" w:rsidRDefault="00A26830" w:rsidP="00A268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0CA2AB8" w14:textId="77777777" w:rsidR="00A26830" w:rsidRPr="00515AFA" w:rsidRDefault="00A26830" w:rsidP="00A26830">
      <w:pPr>
        <w:pStyle w:val="Tekstpodstawowy"/>
        <w:ind w:right="-47"/>
        <w:jc w:val="center"/>
        <w:rPr>
          <w:rFonts w:ascii="Times New Roman" w:hAnsi="Times New Roman"/>
          <w:b/>
          <w:sz w:val="22"/>
          <w:szCs w:val="22"/>
        </w:rPr>
      </w:pPr>
    </w:p>
    <w:p w14:paraId="76D5BE44" w14:textId="77777777" w:rsidR="00A26830" w:rsidRPr="00515AFA" w:rsidRDefault="00A26830" w:rsidP="00A26830">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00F1265A" w14:textId="77777777" w:rsidR="00A26830" w:rsidRPr="00515AFA" w:rsidRDefault="00A26830" w:rsidP="00A26830">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E58F0AF" w14:textId="77777777" w:rsidR="00A26830" w:rsidRPr="00515AFA" w:rsidRDefault="00A26830" w:rsidP="00A2683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751646EF" w14:textId="77777777" w:rsidR="00A26830" w:rsidRPr="00515AFA" w:rsidRDefault="00A26830" w:rsidP="00A2683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72AC3090" w14:textId="77777777" w:rsidR="00A26830" w:rsidRPr="00515AFA" w:rsidRDefault="00A26830" w:rsidP="00A2683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2CFFA53" w14:textId="77777777" w:rsidR="00A26830" w:rsidRPr="00515AFA" w:rsidRDefault="00A26830" w:rsidP="00A26830">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FC31F4B" w14:textId="77777777" w:rsidR="00A26830" w:rsidRPr="00515AFA" w:rsidRDefault="00A26830" w:rsidP="00A26830">
      <w:pPr>
        <w:rPr>
          <w:color w:val="00000A"/>
          <w:sz w:val="22"/>
          <w:szCs w:val="22"/>
          <w:lang w:val="pl-PL"/>
        </w:rPr>
      </w:pPr>
    </w:p>
    <w:p w14:paraId="4B942B41" w14:textId="77777777" w:rsidR="00A26830" w:rsidRPr="00515AFA" w:rsidRDefault="00A26830" w:rsidP="00A26830">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E4C407F" w14:textId="77777777" w:rsidR="00A26830" w:rsidRPr="00515AFA" w:rsidRDefault="00A26830" w:rsidP="00A26830">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E53007C" w14:textId="77777777" w:rsidR="00A26830" w:rsidRPr="00515AFA" w:rsidRDefault="00A26830" w:rsidP="00A2683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1465F4C" w14:textId="77777777" w:rsidR="00A26830" w:rsidRPr="00515AFA" w:rsidRDefault="00A26830" w:rsidP="00A26830">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3C2E70A" w14:textId="77777777" w:rsidR="00A26830" w:rsidRPr="00515AFA" w:rsidRDefault="00A26830" w:rsidP="00A2683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7262AFF" w14:textId="77777777" w:rsidR="00A26830" w:rsidRPr="00515AFA" w:rsidRDefault="00A26830" w:rsidP="00A2683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6E4C5399" w14:textId="77777777" w:rsidR="00A26830" w:rsidRPr="00515AFA" w:rsidRDefault="00A26830" w:rsidP="00A2683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130020E" w14:textId="77777777" w:rsidR="00A26830" w:rsidRPr="00515AFA" w:rsidRDefault="00A26830" w:rsidP="00A26830">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9CB9519" w14:textId="77777777" w:rsidR="00A26830" w:rsidRPr="00515AFA" w:rsidRDefault="00A26830" w:rsidP="00A26830">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223BAE7" w14:textId="77777777" w:rsidR="00A26830" w:rsidRPr="00515AFA" w:rsidRDefault="00A26830" w:rsidP="00A2683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FC5CE3A" w14:textId="77777777" w:rsidR="00A26830" w:rsidRPr="00515AFA" w:rsidRDefault="00A26830" w:rsidP="00A26830">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2855FE6" w14:textId="77777777" w:rsidR="00A26830" w:rsidRPr="00515AFA" w:rsidRDefault="00A26830" w:rsidP="00A2683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1BCE510" w14:textId="77777777" w:rsidR="00A26830" w:rsidRPr="00515AFA" w:rsidRDefault="00A26830" w:rsidP="00A26830">
      <w:pPr>
        <w:ind w:left="720"/>
        <w:jc w:val="both"/>
        <w:rPr>
          <w:color w:val="00000A"/>
          <w:sz w:val="22"/>
          <w:szCs w:val="22"/>
          <w:lang w:val="pl-PL"/>
        </w:rPr>
      </w:pPr>
    </w:p>
    <w:p w14:paraId="26AC8B8D" w14:textId="77777777" w:rsidR="00A26830" w:rsidRPr="00515AFA" w:rsidRDefault="00A26830" w:rsidP="00A26830">
      <w:pPr>
        <w:ind w:left="170"/>
        <w:jc w:val="both"/>
        <w:rPr>
          <w:color w:val="00000A"/>
          <w:sz w:val="22"/>
          <w:szCs w:val="22"/>
          <w:lang w:val="pl-PL"/>
        </w:rPr>
      </w:pPr>
    </w:p>
    <w:p w14:paraId="447279E9" w14:textId="77777777" w:rsidR="00A26830" w:rsidRDefault="00A26830" w:rsidP="00A26830">
      <w:pPr>
        <w:pStyle w:val="Tekstpodstawowy"/>
        <w:spacing w:line="240" w:lineRule="auto"/>
        <w:ind w:left="360" w:right="-47"/>
        <w:jc w:val="center"/>
        <w:rPr>
          <w:rFonts w:ascii="Times New Roman" w:hAnsi="Times New Roman"/>
          <w:b/>
          <w:sz w:val="22"/>
          <w:szCs w:val="22"/>
        </w:rPr>
      </w:pPr>
    </w:p>
    <w:p w14:paraId="76BBC9BD" w14:textId="77777777" w:rsidR="00A26830" w:rsidRDefault="00A26830" w:rsidP="00A26830">
      <w:pPr>
        <w:pStyle w:val="Tekstpodstawowy"/>
        <w:spacing w:line="240" w:lineRule="auto"/>
        <w:ind w:left="360" w:right="-47"/>
        <w:jc w:val="center"/>
        <w:rPr>
          <w:rFonts w:ascii="Times New Roman" w:hAnsi="Times New Roman"/>
          <w:b/>
          <w:sz w:val="22"/>
          <w:szCs w:val="22"/>
        </w:rPr>
      </w:pPr>
    </w:p>
    <w:p w14:paraId="1D375FA8" w14:textId="77777777" w:rsidR="00A26830" w:rsidRDefault="00A26830" w:rsidP="00A26830">
      <w:pPr>
        <w:pStyle w:val="Tekstpodstawowy"/>
        <w:spacing w:line="240" w:lineRule="auto"/>
        <w:ind w:left="360" w:right="-47"/>
        <w:jc w:val="center"/>
        <w:rPr>
          <w:rFonts w:ascii="Times New Roman" w:hAnsi="Times New Roman"/>
          <w:b/>
          <w:sz w:val="22"/>
          <w:szCs w:val="22"/>
        </w:rPr>
      </w:pPr>
    </w:p>
    <w:p w14:paraId="705D7D94" w14:textId="77777777" w:rsidR="00A26830" w:rsidRPr="00515AFA" w:rsidRDefault="00A26830" w:rsidP="00A26830">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DA796E4" w14:textId="77777777" w:rsidR="00A26830" w:rsidRPr="00515AFA" w:rsidRDefault="00A26830" w:rsidP="00A26830">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1549A0C" w14:textId="77777777" w:rsidR="00A26830" w:rsidRPr="00515AFA" w:rsidRDefault="00A26830" w:rsidP="00A26830">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w:t>
      </w:r>
      <w:r w:rsidRPr="00515AFA">
        <w:rPr>
          <w:sz w:val="22"/>
          <w:szCs w:val="22"/>
          <w:lang w:val="pl-PL"/>
        </w:rPr>
        <w:lastRenderedPageBreak/>
        <w:t xml:space="preserve">do obrotu na terytorium Rzeczypospolitej Polskiej, sprawny technicznie - w oryginalnych nienaruszonych opakowaniach. </w:t>
      </w:r>
    </w:p>
    <w:p w14:paraId="15A68372" w14:textId="77777777" w:rsidR="00A26830" w:rsidRPr="00515AFA" w:rsidRDefault="00A26830" w:rsidP="00A26830">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00D7206" w14:textId="77777777" w:rsidR="00A26830" w:rsidRPr="00515AFA" w:rsidRDefault="00A26830" w:rsidP="00A26830">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0EDC2035" w14:textId="77777777" w:rsidR="00A26830" w:rsidRPr="00515AFA" w:rsidRDefault="00A26830" w:rsidP="00A26830">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2DCC446E" w14:textId="77777777" w:rsidR="00A26830" w:rsidRPr="00515AFA" w:rsidRDefault="00A26830" w:rsidP="00A26830">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106A0C20" w14:textId="77777777" w:rsidR="00A26830" w:rsidRPr="00515AFA" w:rsidRDefault="00A26830" w:rsidP="00A26830">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4F5FEB23" w14:textId="77777777" w:rsidR="00A26830" w:rsidRPr="00515AFA" w:rsidRDefault="00A26830" w:rsidP="00A26830">
      <w:pPr>
        <w:numPr>
          <w:ilvl w:val="1"/>
          <w:numId w:val="35"/>
        </w:numPr>
        <w:jc w:val="both"/>
        <w:rPr>
          <w:bCs/>
          <w:sz w:val="22"/>
          <w:szCs w:val="22"/>
          <w:lang w:val="pl-PL" w:eastAsia="en-US"/>
        </w:rPr>
      </w:pPr>
      <w:r w:rsidRPr="00515AFA">
        <w:rPr>
          <w:bCs/>
          <w:sz w:val="22"/>
          <w:szCs w:val="22"/>
          <w:lang w:val="pl-PL" w:eastAsia="en-US"/>
        </w:rPr>
        <w:t xml:space="preserve">Czas reakcji na zgłoszenie usterki nie może być dłuższy niż </w:t>
      </w:r>
      <w:r>
        <w:rPr>
          <w:bCs/>
          <w:sz w:val="22"/>
          <w:szCs w:val="22"/>
          <w:lang w:val="pl-PL" w:eastAsia="en-US"/>
        </w:rPr>
        <w:t>7 dzień roboczych</w:t>
      </w:r>
      <w:r w:rsidRPr="00515AFA">
        <w:rPr>
          <w:bCs/>
          <w:sz w:val="22"/>
          <w:szCs w:val="22"/>
          <w:lang w:val="pl-PL" w:eastAsia="en-US"/>
        </w:rPr>
        <w:t xml:space="preserve"> od momentu zgłoszenia, czas naprawy nie dłuższy niż </w:t>
      </w:r>
      <w:r>
        <w:rPr>
          <w:bCs/>
          <w:sz w:val="22"/>
          <w:szCs w:val="22"/>
          <w:lang w:val="pl-PL" w:eastAsia="en-US"/>
        </w:rPr>
        <w:t>14</w:t>
      </w:r>
      <w:r w:rsidRPr="00515AFA">
        <w:rPr>
          <w:bCs/>
          <w:sz w:val="22"/>
          <w:szCs w:val="22"/>
          <w:lang w:val="pl-PL" w:eastAsia="en-US"/>
        </w:rPr>
        <w:t xml:space="preserve"> dni roboczych od momentu zgłoszenia.</w:t>
      </w:r>
      <w:r>
        <w:rPr>
          <w:bCs/>
          <w:sz w:val="22"/>
          <w:szCs w:val="22"/>
          <w:lang w:val="pl-PL" w:eastAsia="en-US"/>
        </w:rPr>
        <w:t xml:space="preserve"> Za dni robocze uznaje się dni od poniedziałku do piątku z wyłączeniem dni ustawowo wolnych od pracy.</w:t>
      </w:r>
    </w:p>
    <w:p w14:paraId="2DCC6A71" w14:textId="77777777" w:rsidR="00A26830" w:rsidRPr="00515AFA" w:rsidRDefault="00A26830" w:rsidP="00A26830">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61C4AE5" w14:textId="77777777" w:rsidR="00A26830" w:rsidRPr="00515AFA" w:rsidRDefault="00A26830" w:rsidP="00A26830">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5671DE80" w14:textId="77777777" w:rsidR="00A26830" w:rsidRPr="00515AFA" w:rsidRDefault="00A26830" w:rsidP="00A26830">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6971ADE3" w14:textId="77777777" w:rsidR="00A26830" w:rsidRPr="00515AFA" w:rsidRDefault="00A26830" w:rsidP="00A26830">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928D20E" w14:textId="77777777" w:rsidR="00A26830" w:rsidRPr="00515AFA" w:rsidRDefault="00A26830" w:rsidP="00A26830">
      <w:pPr>
        <w:ind w:left="567"/>
        <w:jc w:val="both"/>
        <w:rPr>
          <w:bCs/>
          <w:sz w:val="22"/>
          <w:szCs w:val="22"/>
          <w:lang w:val="pl-PL" w:eastAsia="en-US"/>
        </w:rPr>
      </w:pPr>
    </w:p>
    <w:p w14:paraId="3E0F2ED7" w14:textId="77777777" w:rsidR="00A26830" w:rsidRPr="00515AFA" w:rsidRDefault="00A26830" w:rsidP="00A26830">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784BA15" w14:textId="77777777" w:rsidR="00A26830" w:rsidRPr="00515AFA" w:rsidRDefault="00A26830" w:rsidP="00A26830">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69E39882" w14:textId="77777777" w:rsidR="00A26830" w:rsidRPr="00515AFA" w:rsidRDefault="00A26830" w:rsidP="00A26830">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EAE1C" w14:textId="77777777" w:rsidR="00A26830" w:rsidRPr="00515AFA" w:rsidRDefault="00A26830" w:rsidP="00A26830">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5A4A3DD0" w14:textId="77777777" w:rsidR="00A26830" w:rsidRPr="00515AFA" w:rsidRDefault="00A26830" w:rsidP="00A26830">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D324600" w14:textId="77777777" w:rsidR="00A26830" w:rsidRPr="00515AFA" w:rsidRDefault="00A26830" w:rsidP="00A26830">
      <w:pPr>
        <w:numPr>
          <w:ilvl w:val="0"/>
          <w:numId w:val="37"/>
        </w:numPr>
        <w:ind w:left="284" w:hanging="284"/>
        <w:jc w:val="both"/>
        <w:rPr>
          <w:sz w:val="22"/>
          <w:szCs w:val="22"/>
          <w:lang w:val="pl-PL"/>
        </w:rPr>
      </w:pPr>
      <w:r w:rsidRPr="00515AFA">
        <w:rPr>
          <w:bCs/>
          <w:sz w:val="22"/>
          <w:szCs w:val="22"/>
          <w:lang w:val="pl-PL" w:eastAsia="en-US"/>
        </w:rPr>
        <w:lastRenderedPageBreak/>
        <w:t>Sprzedawca zobowiązuje się do wymiany wadliwego urządzenia (zespołu) na wolny od wad po bezskutecznych dwóch naprawach gwarancyjnych.</w:t>
      </w:r>
    </w:p>
    <w:p w14:paraId="3CB46E5A" w14:textId="77777777" w:rsidR="00A26830" w:rsidRPr="00515AFA" w:rsidRDefault="00A26830" w:rsidP="00A26830">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0FA5260" w14:textId="77777777" w:rsidR="00A26830" w:rsidRPr="00515AFA" w:rsidRDefault="00A26830" w:rsidP="00A26830">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E372B5A" w14:textId="77777777" w:rsidR="00A26830" w:rsidRPr="00515AFA" w:rsidRDefault="00A26830" w:rsidP="00A26830">
      <w:pPr>
        <w:pStyle w:val="Tekstpodstawowy"/>
        <w:spacing w:line="240" w:lineRule="auto"/>
        <w:ind w:right="-47"/>
        <w:rPr>
          <w:rFonts w:ascii="Times New Roman" w:hAnsi="Times New Roman"/>
          <w:b/>
          <w:sz w:val="22"/>
          <w:szCs w:val="22"/>
        </w:rPr>
      </w:pPr>
    </w:p>
    <w:p w14:paraId="35870CEA" w14:textId="77777777" w:rsidR="00A26830" w:rsidRPr="00515AFA" w:rsidRDefault="00A26830" w:rsidP="00A268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9073218"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4198854" w14:textId="77777777" w:rsidR="00A26830" w:rsidRPr="00515AFA" w:rsidRDefault="00A26830" w:rsidP="00A26830">
      <w:pPr>
        <w:pStyle w:val="Tekstpodstawowy"/>
        <w:spacing w:line="240" w:lineRule="auto"/>
        <w:ind w:right="-47"/>
        <w:jc w:val="both"/>
        <w:rPr>
          <w:rFonts w:ascii="Times New Roman" w:hAnsi="Times New Roman"/>
          <w:sz w:val="22"/>
          <w:szCs w:val="22"/>
        </w:rPr>
      </w:pPr>
    </w:p>
    <w:p w14:paraId="228FCE8B" w14:textId="77777777" w:rsidR="00A26830" w:rsidRPr="00515AFA" w:rsidRDefault="00A26830" w:rsidP="00A26830">
      <w:pPr>
        <w:spacing w:line="240" w:lineRule="atLeast"/>
        <w:ind w:right="-47"/>
        <w:jc w:val="center"/>
        <w:rPr>
          <w:b/>
          <w:sz w:val="22"/>
          <w:szCs w:val="22"/>
        </w:rPr>
      </w:pPr>
      <w:r w:rsidRPr="00515AFA">
        <w:rPr>
          <w:b/>
          <w:sz w:val="22"/>
          <w:szCs w:val="22"/>
        </w:rPr>
        <w:t>§ 10</w:t>
      </w:r>
    </w:p>
    <w:p w14:paraId="01F35DAD" w14:textId="77777777" w:rsidR="00A26830" w:rsidRPr="00515AFA" w:rsidRDefault="00A26830" w:rsidP="00A26830">
      <w:pPr>
        <w:spacing w:line="240" w:lineRule="atLeast"/>
        <w:ind w:right="-47"/>
        <w:rPr>
          <w:sz w:val="22"/>
          <w:szCs w:val="22"/>
          <w:lang w:val="pl-PL"/>
        </w:rPr>
      </w:pPr>
    </w:p>
    <w:p w14:paraId="705D6BA5" w14:textId="77777777" w:rsidR="00A26830" w:rsidRPr="00515AFA" w:rsidRDefault="00A26830" w:rsidP="00A26830">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AF782D1" w14:textId="77777777" w:rsidR="00A26830" w:rsidRPr="00515AFA" w:rsidRDefault="00A26830" w:rsidP="00A26830">
      <w:pPr>
        <w:tabs>
          <w:tab w:val="left" w:pos="367"/>
        </w:tabs>
        <w:spacing w:line="276" w:lineRule="auto"/>
        <w:ind w:left="360" w:right="60"/>
        <w:contextualSpacing/>
        <w:jc w:val="both"/>
        <w:rPr>
          <w:rFonts w:eastAsia="Calibri"/>
          <w:sz w:val="22"/>
          <w:szCs w:val="22"/>
          <w:lang w:val="pl-PL" w:eastAsia="en-US"/>
        </w:rPr>
      </w:pPr>
    </w:p>
    <w:p w14:paraId="14626FA9" w14:textId="77777777" w:rsidR="00A26830" w:rsidRPr="00515AFA" w:rsidRDefault="00A26830" w:rsidP="00A2683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1F6250CE" w14:textId="77777777" w:rsidR="00A26830" w:rsidRPr="00515AFA" w:rsidRDefault="00A26830" w:rsidP="00A2683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19C2C156" w14:textId="77777777" w:rsidR="00A26830" w:rsidRPr="00515AFA" w:rsidRDefault="00A26830" w:rsidP="00A26830">
      <w:pPr>
        <w:tabs>
          <w:tab w:val="left" w:pos="387"/>
        </w:tabs>
        <w:spacing w:line="276" w:lineRule="auto"/>
        <w:ind w:left="720" w:right="60"/>
        <w:contextualSpacing/>
        <w:jc w:val="both"/>
        <w:rPr>
          <w:rFonts w:eastAsia="Calibri"/>
          <w:sz w:val="22"/>
          <w:szCs w:val="22"/>
          <w:lang w:val="pl-PL" w:eastAsia="en-US"/>
        </w:rPr>
      </w:pPr>
    </w:p>
    <w:p w14:paraId="5F7FB331" w14:textId="77777777" w:rsidR="00A26830" w:rsidRPr="00515AFA" w:rsidRDefault="00A26830" w:rsidP="00A26830">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10A4C6C" w14:textId="77777777" w:rsidR="00A26830" w:rsidRPr="00515AFA" w:rsidRDefault="00A26830" w:rsidP="00A2683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3229B1C" w14:textId="77777777" w:rsidR="00A26830" w:rsidRPr="00515AFA" w:rsidRDefault="00A26830" w:rsidP="00A2683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1A54CC7" w14:textId="77777777" w:rsidR="00A26830" w:rsidRPr="00515AFA" w:rsidRDefault="00A26830" w:rsidP="00A2683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D7F2C55" w14:textId="77777777" w:rsidR="00A26830" w:rsidRPr="00515AFA" w:rsidRDefault="00A26830" w:rsidP="00A2683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2D4A200" w14:textId="77777777" w:rsidR="00A26830" w:rsidRPr="00515AFA" w:rsidRDefault="00A26830" w:rsidP="00A2683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Z Inspektorem Ochrony Danych Osobowych lub osobą odpowiedzialną za ochronę danych osobowych można kontaktować się:</w:t>
      </w:r>
    </w:p>
    <w:p w14:paraId="6257D422" w14:textId="77777777" w:rsidR="00A26830" w:rsidRPr="00515AFA" w:rsidRDefault="00A26830" w:rsidP="00A2683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E71F930" w14:textId="77777777" w:rsidR="00A26830" w:rsidRPr="00515AFA" w:rsidRDefault="00A26830" w:rsidP="00A2683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571824C" w14:textId="77777777" w:rsidR="00A26830" w:rsidRPr="00515AFA" w:rsidRDefault="00A26830" w:rsidP="00A2683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EA091F8" w14:textId="77777777" w:rsidR="00A26830" w:rsidRPr="00515AFA" w:rsidRDefault="00A26830" w:rsidP="00A26830">
      <w:pPr>
        <w:pStyle w:val="Standard"/>
        <w:widowControl w:val="0"/>
        <w:spacing w:after="0"/>
        <w:jc w:val="both"/>
        <w:rPr>
          <w:rFonts w:ascii="Times New Roman" w:eastAsia="Lucida Sans Unicode" w:hAnsi="Times New Roman" w:cs="Times New Roman"/>
          <w:lang w:eastAsia="ar-SA"/>
        </w:rPr>
      </w:pPr>
    </w:p>
    <w:p w14:paraId="710CDAAA" w14:textId="77777777" w:rsidR="00A26830" w:rsidRPr="00515AFA" w:rsidRDefault="00A26830" w:rsidP="00A26830">
      <w:pPr>
        <w:tabs>
          <w:tab w:val="left" w:pos="387"/>
        </w:tabs>
        <w:spacing w:line="276" w:lineRule="auto"/>
        <w:ind w:left="720" w:right="60"/>
        <w:contextualSpacing/>
        <w:jc w:val="both"/>
        <w:rPr>
          <w:rFonts w:eastAsia="Calibri"/>
          <w:sz w:val="22"/>
          <w:szCs w:val="22"/>
          <w:lang w:val="pl-PL" w:eastAsia="en-US"/>
        </w:rPr>
      </w:pPr>
    </w:p>
    <w:p w14:paraId="152DAA77" w14:textId="77777777" w:rsidR="00A26830" w:rsidRPr="00515AFA" w:rsidRDefault="00A26830" w:rsidP="00A26830">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13F150B4" w14:textId="77777777" w:rsidR="00A26830" w:rsidRPr="00515AFA" w:rsidRDefault="00A26830" w:rsidP="00A2683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2BB1C915" w14:textId="77777777" w:rsidR="00A26830" w:rsidRPr="00515AFA" w:rsidRDefault="00A26830" w:rsidP="00A2683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5E7BED3D" w14:textId="77777777" w:rsidR="00A26830" w:rsidRPr="00515AFA" w:rsidRDefault="00A26830" w:rsidP="00A2683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349295B" w14:textId="77777777" w:rsidR="00A26830" w:rsidRPr="00515AFA" w:rsidRDefault="00A26830" w:rsidP="00A26830">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38C46CFD" w14:textId="77777777" w:rsidR="00A26830" w:rsidRPr="00515AFA" w:rsidRDefault="00A26830" w:rsidP="00A26830">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295F316" w14:textId="77777777" w:rsidR="00A26830" w:rsidRPr="00515AFA" w:rsidRDefault="00A26830" w:rsidP="00A26830">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2D9B7048" w14:textId="77777777" w:rsidR="00A26830" w:rsidRPr="00515AFA" w:rsidRDefault="00A26830" w:rsidP="00A2683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3F2F331A" w14:textId="77777777" w:rsidR="00A26830" w:rsidRPr="00515AFA" w:rsidRDefault="00A26830" w:rsidP="00A26830">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10C84816" w14:textId="77777777" w:rsidR="00A26830" w:rsidRPr="00515AFA" w:rsidRDefault="00A26830" w:rsidP="00A2683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6E822D16" w14:textId="77777777" w:rsidR="00A26830" w:rsidRPr="00515AFA" w:rsidRDefault="00A26830" w:rsidP="00A2683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3088E92" w14:textId="77777777" w:rsidR="00A26830" w:rsidRPr="00515AFA" w:rsidRDefault="00A26830" w:rsidP="00A2683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w:t>
      </w:r>
      <w:r w:rsidRPr="00515AFA">
        <w:rPr>
          <w:rFonts w:eastAsia="SimSun"/>
          <w:color w:val="000000"/>
          <w:kern w:val="2"/>
          <w:sz w:val="22"/>
          <w:szCs w:val="22"/>
          <w:lang w:val="pl-PL"/>
        </w:rPr>
        <w:lastRenderedPageBreak/>
        <w:t xml:space="preserve">poprzez przekazanie pisemnego oświadczenie Strony, której te zmiany dotyczą, drugiej Stronie.                 </w:t>
      </w:r>
    </w:p>
    <w:p w14:paraId="4A5227F8" w14:textId="77777777" w:rsidR="00A26830" w:rsidRPr="00515AFA" w:rsidRDefault="00A26830" w:rsidP="00A26830">
      <w:pPr>
        <w:widowControl w:val="0"/>
        <w:suppressAutoHyphens/>
        <w:autoSpaceDN w:val="0"/>
        <w:ind w:left="360"/>
        <w:jc w:val="center"/>
        <w:textAlignment w:val="baseline"/>
        <w:rPr>
          <w:rFonts w:eastAsia="SimSun"/>
          <w:b/>
          <w:bCs/>
          <w:color w:val="000000"/>
          <w:kern w:val="2"/>
          <w:sz w:val="22"/>
          <w:szCs w:val="22"/>
          <w:lang w:val="pl-PL"/>
        </w:rPr>
      </w:pPr>
    </w:p>
    <w:p w14:paraId="4CD42006" w14:textId="77777777" w:rsidR="00A26830" w:rsidRPr="00515AFA" w:rsidRDefault="00A26830" w:rsidP="00A26830">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00DD523C" w14:textId="77777777" w:rsidR="00A26830" w:rsidRPr="00515AFA" w:rsidRDefault="00A26830" w:rsidP="00A2683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5A88949" w14:textId="77777777" w:rsidR="00A26830" w:rsidRPr="00515AFA" w:rsidRDefault="00A26830" w:rsidP="00A2683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A785EB" w14:textId="77777777" w:rsidR="00A26830" w:rsidRPr="00515AFA" w:rsidRDefault="00A26830" w:rsidP="00A2683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EC969DA" w14:textId="77777777" w:rsidR="00A26830" w:rsidRPr="00515AFA" w:rsidRDefault="00A26830" w:rsidP="00A2683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FEEB62D" w14:textId="77777777" w:rsidR="00A26830" w:rsidRPr="00515AFA" w:rsidRDefault="00A26830" w:rsidP="00A268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23CF97FE" w14:textId="77777777" w:rsidR="00A26830" w:rsidRPr="00515AFA" w:rsidRDefault="00A26830" w:rsidP="00A26830">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E06B53A" w14:textId="77777777" w:rsidR="00A26830" w:rsidRPr="00515AFA" w:rsidRDefault="00A26830" w:rsidP="00A26830">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26356A1" w14:textId="77777777" w:rsidR="00A26830" w:rsidRPr="00515AFA" w:rsidRDefault="00A26830" w:rsidP="00A26830">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07FF08FA" w14:textId="77777777" w:rsidR="00A26830" w:rsidRPr="00515AFA" w:rsidRDefault="00A26830" w:rsidP="00A26830">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5E0811EB" w14:textId="77777777" w:rsidR="00A26830" w:rsidRPr="00515AFA" w:rsidRDefault="00A26830" w:rsidP="00A26830">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6A45FED" w14:textId="77777777" w:rsidR="00A26830" w:rsidRPr="00515AFA" w:rsidRDefault="00A26830" w:rsidP="00A26830">
      <w:pPr>
        <w:pStyle w:val="Tekstpodstawowy"/>
        <w:spacing w:line="240" w:lineRule="auto"/>
        <w:ind w:right="-47"/>
        <w:jc w:val="center"/>
        <w:rPr>
          <w:rFonts w:ascii="Times New Roman" w:hAnsi="Times New Roman"/>
          <w:b/>
          <w:sz w:val="22"/>
          <w:szCs w:val="22"/>
        </w:rPr>
      </w:pPr>
    </w:p>
    <w:p w14:paraId="1B00F518" w14:textId="77777777" w:rsidR="00A26830" w:rsidRPr="00515AFA" w:rsidRDefault="00A26830" w:rsidP="00A26830">
      <w:pPr>
        <w:pStyle w:val="Tekstpodstawowy"/>
        <w:spacing w:line="240" w:lineRule="auto"/>
        <w:ind w:right="-47"/>
        <w:jc w:val="center"/>
        <w:rPr>
          <w:rFonts w:ascii="Times New Roman" w:hAnsi="Times New Roman"/>
          <w:b/>
          <w:sz w:val="22"/>
          <w:szCs w:val="22"/>
        </w:rPr>
      </w:pPr>
    </w:p>
    <w:p w14:paraId="0EC76613" w14:textId="77777777" w:rsidR="00A26830" w:rsidRPr="00515AFA" w:rsidRDefault="00A26830" w:rsidP="00A268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2A39DE7" w14:textId="77777777" w:rsidR="00A26830" w:rsidRPr="00515AFA" w:rsidRDefault="00A26830" w:rsidP="00A26830">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29ED66D5" w14:textId="77777777" w:rsidR="00A26830" w:rsidRPr="00515AFA" w:rsidRDefault="00A26830" w:rsidP="00A26830">
      <w:pPr>
        <w:jc w:val="center"/>
        <w:rPr>
          <w:b/>
          <w:sz w:val="22"/>
          <w:szCs w:val="22"/>
          <w:lang w:val="pl-PL"/>
        </w:rPr>
      </w:pPr>
    </w:p>
    <w:p w14:paraId="138ED0E6" w14:textId="77777777" w:rsidR="00A26830" w:rsidRPr="00515AFA" w:rsidRDefault="00A26830" w:rsidP="00A26830">
      <w:pPr>
        <w:jc w:val="center"/>
        <w:rPr>
          <w:b/>
          <w:sz w:val="22"/>
          <w:szCs w:val="22"/>
          <w:lang w:val="pl-PL"/>
        </w:rPr>
      </w:pPr>
      <w:r w:rsidRPr="00515AFA">
        <w:rPr>
          <w:b/>
          <w:sz w:val="22"/>
          <w:szCs w:val="22"/>
          <w:lang w:val="pl-PL"/>
        </w:rPr>
        <w:t>§16</w:t>
      </w:r>
    </w:p>
    <w:p w14:paraId="68F0C106"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7729E93B" w14:textId="77777777" w:rsidR="00A26830" w:rsidRPr="00515AFA" w:rsidRDefault="00A26830" w:rsidP="00A268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1DE56569"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0470330E" w14:textId="77777777" w:rsidR="00A26830" w:rsidRPr="00515AFA" w:rsidRDefault="00A26830" w:rsidP="00A26830">
      <w:pPr>
        <w:pStyle w:val="Tekstpodstawowy"/>
        <w:spacing w:line="240" w:lineRule="auto"/>
        <w:ind w:right="-47"/>
        <w:jc w:val="center"/>
        <w:rPr>
          <w:rFonts w:ascii="Times New Roman" w:hAnsi="Times New Roman"/>
          <w:b/>
          <w:sz w:val="22"/>
          <w:szCs w:val="22"/>
        </w:rPr>
      </w:pPr>
    </w:p>
    <w:p w14:paraId="5F63659E" w14:textId="77777777" w:rsidR="00A26830" w:rsidRPr="00515AFA" w:rsidRDefault="00A26830" w:rsidP="00A268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033E4DD2" w14:textId="77777777" w:rsidR="00A26830" w:rsidRPr="00515AFA" w:rsidRDefault="00A26830" w:rsidP="00A26830">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83C2897" w14:textId="77777777" w:rsidR="00A26830" w:rsidRPr="00515AFA" w:rsidRDefault="00A26830" w:rsidP="00A26830">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06EDDE49" w14:textId="77777777" w:rsidR="00A26830" w:rsidRPr="00515AFA" w:rsidRDefault="00A26830" w:rsidP="00A26830">
      <w:pPr>
        <w:pStyle w:val="Tekstpodstawowy"/>
        <w:spacing w:line="240" w:lineRule="auto"/>
        <w:ind w:right="-47"/>
        <w:jc w:val="both"/>
        <w:rPr>
          <w:rFonts w:ascii="Times New Roman" w:hAnsi="Times New Roman"/>
          <w:sz w:val="22"/>
          <w:szCs w:val="22"/>
        </w:rPr>
      </w:pPr>
    </w:p>
    <w:p w14:paraId="6E754E2E" w14:textId="77777777" w:rsidR="00A26830" w:rsidRDefault="00A26830" w:rsidP="00A26830">
      <w:pPr>
        <w:pStyle w:val="Tekstpodstawowy"/>
        <w:spacing w:line="240" w:lineRule="auto"/>
        <w:ind w:right="-47"/>
        <w:jc w:val="center"/>
        <w:rPr>
          <w:rFonts w:ascii="Times New Roman" w:hAnsi="Times New Roman"/>
          <w:b/>
          <w:sz w:val="22"/>
          <w:szCs w:val="22"/>
        </w:rPr>
      </w:pPr>
    </w:p>
    <w:p w14:paraId="25452A16" w14:textId="77777777" w:rsidR="00A26830" w:rsidRDefault="00A26830" w:rsidP="00A26830">
      <w:pPr>
        <w:pStyle w:val="Tekstpodstawowy"/>
        <w:spacing w:line="240" w:lineRule="auto"/>
        <w:ind w:right="-47"/>
        <w:jc w:val="center"/>
        <w:rPr>
          <w:rFonts w:ascii="Times New Roman" w:hAnsi="Times New Roman"/>
          <w:b/>
          <w:sz w:val="22"/>
          <w:szCs w:val="22"/>
        </w:rPr>
      </w:pPr>
    </w:p>
    <w:p w14:paraId="696C45D0" w14:textId="77777777" w:rsidR="00A26830" w:rsidRDefault="00A26830" w:rsidP="00A26830">
      <w:pPr>
        <w:pStyle w:val="Tekstpodstawowy"/>
        <w:spacing w:line="240" w:lineRule="auto"/>
        <w:ind w:right="-47"/>
        <w:jc w:val="center"/>
        <w:rPr>
          <w:rFonts w:ascii="Times New Roman" w:hAnsi="Times New Roman"/>
          <w:b/>
          <w:sz w:val="22"/>
          <w:szCs w:val="22"/>
        </w:rPr>
      </w:pPr>
    </w:p>
    <w:p w14:paraId="79BF22C3" w14:textId="77777777" w:rsidR="00A26830" w:rsidRDefault="00A26830" w:rsidP="00A26830">
      <w:pPr>
        <w:pStyle w:val="Tekstpodstawowy"/>
        <w:spacing w:line="240" w:lineRule="auto"/>
        <w:ind w:right="-47"/>
        <w:jc w:val="center"/>
        <w:rPr>
          <w:rFonts w:ascii="Times New Roman" w:hAnsi="Times New Roman"/>
          <w:b/>
          <w:sz w:val="22"/>
          <w:szCs w:val="22"/>
        </w:rPr>
      </w:pPr>
    </w:p>
    <w:p w14:paraId="34A589C1" w14:textId="77777777" w:rsidR="00A26830" w:rsidRDefault="00A26830" w:rsidP="00A26830">
      <w:pPr>
        <w:pStyle w:val="Tekstpodstawowy"/>
        <w:spacing w:line="240" w:lineRule="auto"/>
        <w:ind w:right="-47"/>
        <w:jc w:val="center"/>
        <w:rPr>
          <w:rFonts w:ascii="Times New Roman" w:hAnsi="Times New Roman"/>
          <w:b/>
          <w:sz w:val="22"/>
          <w:szCs w:val="22"/>
        </w:rPr>
      </w:pPr>
    </w:p>
    <w:p w14:paraId="4DA26EC7" w14:textId="77777777" w:rsidR="00A26830" w:rsidRDefault="00A26830" w:rsidP="00A26830">
      <w:pPr>
        <w:pStyle w:val="Tekstpodstawowy"/>
        <w:spacing w:line="240" w:lineRule="auto"/>
        <w:ind w:right="-47"/>
        <w:jc w:val="center"/>
        <w:rPr>
          <w:rFonts w:ascii="Times New Roman" w:hAnsi="Times New Roman"/>
          <w:b/>
          <w:sz w:val="22"/>
          <w:szCs w:val="22"/>
        </w:rPr>
      </w:pPr>
    </w:p>
    <w:p w14:paraId="6B80B4F0" w14:textId="77777777" w:rsidR="00A26830" w:rsidRPr="00515AFA" w:rsidRDefault="00A26830" w:rsidP="00A268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43AA4390" w14:textId="77777777" w:rsidR="00A26830" w:rsidRPr="00515AFA" w:rsidRDefault="00A26830" w:rsidP="00A268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75EEC633" w14:textId="77777777" w:rsidR="00A26830" w:rsidRPr="00515AFA" w:rsidRDefault="00A26830" w:rsidP="00A26830">
      <w:pPr>
        <w:pStyle w:val="Tekstpodstawowy2"/>
        <w:spacing w:line="240" w:lineRule="auto"/>
        <w:ind w:right="-47"/>
        <w:rPr>
          <w:sz w:val="22"/>
          <w:szCs w:val="22"/>
        </w:rPr>
      </w:pPr>
    </w:p>
    <w:p w14:paraId="64367907" w14:textId="77777777" w:rsidR="00A26830" w:rsidRPr="00515AFA" w:rsidRDefault="00A26830" w:rsidP="00A26830">
      <w:pPr>
        <w:pStyle w:val="Tekstpodstawowy2"/>
        <w:spacing w:line="240" w:lineRule="auto"/>
        <w:ind w:right="-47"/>
        <w:rPr>
          <w:sz w:val="22"/>
          <w:szCs w:val="22"/>
        </w:rPr>
      </w:pPr>
    </w:p>
    <w:p w14:paraId="18CDEDF8" w14:textId="77777777" w:rsidR="00A26830" w:rsidRPr="00515AFA" w:rsidRDefault="00A26830" w:rsidP="00A26830">
      <w:pPr>
        <w:pStyle w:val="Tekstpodstawowy2"/>
        <w:spacing w:line="240" w:lineRule="auto"/>
        <w:ind w:right="-47"/>
        <w:rPr>
          <w:b/>
          <w:sz w:val="22"/>
          <w:szCs w:val="22"/>
        </w:rPr>
      </w:pPr>
      <w:r w:rsidRPr="00515AFA">
        <w:rPr>
          <w:b/>
          <w:sz w:val="22"/>
          <w:szCs w:val="22"/>
        </w:rPr>
        <w:t xml:space="preserve">         Za Sprzedawcę                                                                  Za Kupującego</w:t>
      </w:r>
    </w:p>
    <w:p w14:paraId="2F2EF034" w14:textId="77777777" w:rsidR="00A26830" w:rsidRPr="00515AFA" w:rsidRDefault="00A26830" w:rsidP="00A26830">
      <w:pPr>
        <w:rPr>
          <w:sz w:val="22"/>
          <w:szCs w:val="22"/>
          <w:lang w:val="pl-PL"/>
        </w:rPr>
      </w:pPr>
    </w:p>
    <w:p w14:paraId="36C1BBB4" w14:textId="77777777" w:rsidR="00A26830" w:rsidRPr="00515AFA" w:rsidRDefault="00A26830" w:rsidP="00A26830">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414AC6CD"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6CB97B37"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p>
    <w:p w14:paraId="22B8D788"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p>
    <w:p w14:paraId="28313B46"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p>
    <w:p w14:paraId="03BBAF1F"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p>
    <w:p w14:paraId="5239DEB3"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p>
    <w:p w14:paraId="112159D6"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p>
    <w:p w14:paraId="4780344B"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p>
    <w:p w14:paraId="1C62FB03"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p>
    <w:p w14:paraId="1C446CCC"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p>
    <w:p w14:paraId="080E8543"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p>
    <w:p w14:paraId="301B02D4"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17484E4B" w14:textId="77777777" w:rsidR="00A26830" w:rsidRPr="00515AFA" w:rsidRDefault="00A26830" w:rsidP="00A2683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BF04D77" w14:textId="77777777" w:rsidR="00A26830" w:rsidRPr="00515AFA" w:rsidRDefault="00A26830" w:rsidP="00A26830">
      <w:pPr>
        <w:widowControl w:val="0"/>
        <w:autoSpaceDE w:val="0"/>
        <w:autoSpaceDN w:val="0"/>
        <w:jc w:val="right"/>
        <w:textAlignment w:val="baseline"/>
        <w:rPr>
          <w:sz w:val="22"/>
          <w:szCs w:val="22"/>
          <w:lang w:val="pl-PL"/>
        </w:rPr>
      </w:pPr>
    </w:p>
    <w:p w14:paraId="5CD8AD3D" w14:textId="77777777" w:rsidR="00A26830" w:rsidRDefault="00A26830" w:rsidP="00A26830">
      <w:pPr>
        <w:widowControl w:val="0"/>
        <w:autoSpaceDE w:val="0"/>
        <w:autoSpaceDN w:val="0"/>
        <w:jc w:val="right"/>
        <w:textAlignment w:val="baseline"/>
        <w:rPr>
          <w:sz w:val="22"/>
          <w:szCs w:val="22"/>
          <w:lang w:val="pl-PL"/>
        </w:rPr>
      </w:pPr>
    </w:p>
    <w:p w14:paraId="7F7AE349" w14:textId="77777777" w:rsidR="00A26830" w:rsidRDefault="00A26830" w:rsidP="00A26830">
      <w:pPr>
        <w:widowControl w:val="0"/>
        <w:autoSpaceDE w:val="0"/>
        <w:autoSpaceDN w:val="0"/>
        <w:jc w:val="right"/>
        <w:textAlignment w:val="baseline"/>
        <w:rPr>
          <w:sz w:val="22"/>
          <w:szCs w:val="22"/>
          <w:lang w:val="pl-PL"/>
        </w:rPr>
      </w:pPr>
    </w:p>
    <w:p w14:paraId="286E5777" w14:textId="77777777" w:rsidR="00A26830" w:rsidRDefault="00A26830" w:rsidP="00A26830">
      <w:pPr>
        <w:widowControl w:val="0"/>
        <w:autoSpaceDE w:val="0"/>
        <w:autoSpaceDN w:val="0"/>
        <w:jc w:val="right"/>
        <w:textAlignment w:val="baseline"/>
        <w:rPr>
          <w:sz w:val="22"/>
          <w:szCs w:val="22"/>
          <w:lang w:val="pl-PL"/>
        </w:rPr>
      </w:pPr>
    </w:p>
    <w:p w14:paraId="2C1E3218" w14:textId="77777777" w:rsidR="00A26830" w:rsidRDefault="00A26830" w:rsidP="00A26830">
      <w:pPr>
        <w:widowControl w:val="0"/>
        <w:autoSpaceDE w:val="0"/>
        <w:autoSpaceDN w:val="0"/>
        <w:jc w:val="right"/>
        <w:textAlignment w:val="baseline"/>
        <w:rPr>
          <w:sz w:val="22"/>
          <w:szCs w:val="22"/>
          <w:lang w:val="pl-PL"/>
        </w:rPr>
      </w:pPr>
    </w:p>
    <w:p w14:paraId="1D748F99" w14:textId="77777777" w:rsidR="00A26830" w:rsidRDefault="00A26830" w:rsidP="00A26830">
      <w:pPr>
        <w:widowControl w:val="0"/>
        <w:autoSpaceDE w:val="0"/>
        <w:autoSpaceDN w:val="0"/>
        <w:jc w:val="right"/>
        <w:textAlignment w:val="baseline"/>
        <w:rPr>
          <w:sz w:val="22"/>
          <w:szCs w:val="22"/>
          <w:lang w:val="pl-PL"/>
        </w:rPr>
      </w:pPr>
    </w:p>
    <w:p w14:paraId="1BB5A1FF" w14:textId="77777777" w:rsidR="00A26830" w:rsidRDefault="00A26830" w:rsidP="00A26830">
      <w:pPr>
        <w:widowControl w:val="0"/>
        <w:autoSpaceDE w:val="0"/>
        <w:autoSpaceDN w:val="0"/>
        <w:jc w:val="right"/>
        <w:textAlignment w:val="baseline"/>
        <w:rPr>
          <w:sz w:val="22"/>
          <w:szCs w:val="22"/>
          <w:lang w:val="pl-PL"/>
        </w:rPr>
      </w:pPr>
    </w:p>
    <w:p w14:paraId="22147D12" w14:textId="77777777" w:rsidR="00A26830" w:rsidRDefault="00A26830" w:rsidP="00A26830">
      <w:pPr>
        <w:widowControl w:val="0"/>
        <w:autoSpaceDE w:val="0"/>
        <w:autoSpaceDN w:val="0"/>
        <w:jc w:val="right"/>
        <w:textAlignment w:val="baseline"/>
        <w:rPr>
          <w:sz w:val="22"/>
          <w:szCs w:val="22"/>
          <w:lang w:val="pl-PL"/>
        </w:rPr>
      </w:pPr>
    </w:p>
    <w:p w14:paraId="070ECF51" w14:textId="77777777" w:rsidR="00A26830" w:rsidRDefault="00A26830" w:rsidP="00A26830">
      <w:pPr>
        <w:widowControl w:val="0"/>
        <w:autoSpaceDE w:val="0"/>
        <w:autoSpaceDN w:val="0"/>
        <w:jc w:val="right"/>
        <w:textAlignment w:val="baseline"/>
        <w:rPr>
          <w:sz w:val="22"/>
          <w:szCs w:val="22"/>
          <w:lang w:val="pl-PL"/>
        </w:rPr>
      </w:pPr>
    </w:p>
    <w:p w14:paraId="5E341D9B" w14:textId="77777777" w:rsidR="00A26830" w:rsidRDefault="00A26830" w:rsidP="00A26830">
      <w:pPr>
        <w:widowControl w:val="0"/>
        <w:autoSpaceDE w:val="0"/>
        <w:autoSpaceDN w:val="0"/>
        <w:jc w:val="right"/>
        <w:textAlignment w:val="baseline"/>
        <w:rPr>
          <w:sz w:val="22"/>
          <w:szCs w:val="22"/>
          <w:lang w:val="pl-PL"/>
        </w:rPr>
      </w:pPr>
    </w:p>
    <w:p w14:paraId="1060B295" w14:textId="77777777" w:rsidR="00A26830" w:rsidRDefault="00A26830" w:rsidP="00A26830">
      <w:pPr>
        <w:widowControl w:val="0"/>
        <w:autoSpaceDE w:val="0"/>
        <w:autoSpaceDN w:val="0"/>
        <w:jc w:val="right"/>
        <w:textAlignment w:val="baseline"/>
        <w:rPr>
          <w:sz w:val="22"/>
          <w:szCs w:val="22"/>
          <w:lang w:val="pl-PL"/>
        </w:rPr>
      </w:pPr>
    </w:p>
    <w:p w14:paraId="68AFA77D" w14:textId="77777777" w:rsidR="00A26830" w:rsidRDefault="00A26830" w:rsidP="00A26830">
      <w:pPr>
        <w:widowControl w:val="0"/>
        <w:autoSpaceDE w:val="0"/>
        <w:autoSpaceDN w:val="0"/>
        <w:jc w:val="right"/>
        <w:textAlignment w:val="baseline"/>
        <w:rPr>
          <w:sz w:val="22"/>
          <w:szCs w:val="22"/>
          <w:lang w:val="pl-PL"/>
        </w:rPr>
      </w:pPr>
    </w:p>
    <w:p w14:paraId="35B94A71" w14:textId="77777777" w:rsidR="00A26830" w:rsidRDefault="00A26830" w:rsidP="00A26830">
      <w:pPr>
        <w:widowControl w:val="0"/>
        <w:autoSpaceDE w:val="0"/>
        <w:autoSpaceDN w:val="0"/>
        <w:jc w:val="right"/>
        <w:textAlignment w:val="baseline"/>
        <w:rPr>
          <w:sz w:val="22"/>
          <w:szCs w:val="22"/>
          <w:lang w:val="pl-PL"/>
        </w:rPr>
      </w:pPr>
    </w:p>
    <w:p w14:paraId="20699756" w14:textId="77777777" w:rsidR="00A26830" w:rsidRDefault="00A26830" w:rsidP="00A26830">
      <w:pPr>
        <w:widowControl w:val="0"/>
        <w:autoSpaceDE w:val="0"/>
        <w:autoSpaceDN w:val="0"/>
        <w:jc w:val="right"/>
        <w:textAlignment w:val="baseline"/>
        <w:rPr>
          <w:sz w:val="22"/>
          <w:szCs w:val="22"/>
          <w:lang w:val="pl-PL"/>
        </w:rPr>
      </w:pPr>
    </w:p>
    <w:p w14:paraId="0DDF8042" w14:textId="77777777" w:rsidR="00A26830" w:rsidRDefault="00A26830" w:rsidP="00A26830">
      <w:pPr>
        <w:widowControl w:val="0"/>
        <w:autoSpaceDE w:val="0"/>
        <w:autoSpaceDN w:val="0"/>
        <w:jc w:val="right"/>
        <w:textAlignment w:val="baseline"/>
        <w:rPr>
          <w:sz w:val="22"/>
          <w:szCs w:val="22"/>
          <w:lang w:val="pl-PL"/>
        </w:rPr>
      </w:pPr>
    </w:p>
    <w:p w14:paraId="5248186D" w14:textId="77777777" w:rsidR="00A26830" w:rsidRDefault="00A26830" w:rsidP="00A26830">
      <w:pPr>
        <w:widowControl w:val="0"/>
        <w:autoSpaceDE w:val="0"/>
        <w:autoSpaceDN w:val="0"/>
        <w:jc w:val="right"/>
        <w:textAlignment w:val="baseline"/>
        <w:rPr>
          <w:sz w:val="22"/>
          <w:szCs w:val="22"/>
          <w:lang w:val="pl-PL"/>
        </w:rPr>
      </w:pPr>
    </w:p>
    <w:p w14:paraId="32DDED22" w14:textId="77777777" w:rsidR="00A26830" w:rsidRDefault="00A26830" w:rsidP="00A26830">
      <w:pPr>
        <w:widowControl w:val="0"/>
        <w:autoSpaceDE w:val="0"/>
        <w:autoSpaceDN w:val="0"/>
        <w:jc w:val="right"/>
        <w:textAlignment w:val="baseline"/>
        <w:rPr>
          <w:sz w:val="22"/>
          <w:szCs w:val="22"/>
          <w:lang w:val="pl-PL"/>
        </w:rPr>
      </w:pPr>
    </w:p>
    <w:p w14:paraId="06DEFB89" w14:textId="77777777" w:rsidR="00A26830" w:rsidRDefault="00A26830" w:rsidP="00A26830">
      <w:pPr>
        <w:widowControl w:val="0"/>
        <w:autoSpaceDE w:val="0"/>
        <w:autoSpaceDN w:val="0"/>
        <w:jc w:val="right"/>
        <w:textAlignment w:val="baseline"/>
        <w:rPr>
          <w:sz w:val="22"/>
          <w:szCs w:val="22"/>
          <w:lang w:val="pl-PL"/>
        </w:rPr>
      </w:pPr>
    </w:p>
    <w:p w14:paraId="33646381" w14:textId="77777777" w:rsidR="00A26830" w:rsidRDefault="00A26830" w:rsidP="00A26830">
      <w:pPr>
        <w:widowControl w:val="0"/>
        <w:autoSpaceDE w:val="0"/>
        <w:autoSpaceDN w:val="0"/>
        <w:jc w:val="right"/>
        <w:textAlignment w:val="baseline"/>
        <w:rPr>
          <w:sz w:val="22"/>
          <w:szCs w:val="22"/>
          <w:lang w:val="pl-PL"/>
        </w:rPr>
      </w:pPr>
    </w:p>
    <w:p w14:paraId="2D4A1033" w14:textId="77777777" w:rsidR="00A26830" w:rsidRDefault="00A26830" w:rsidP="00A26830">
      <w:pPr>
        <w:widowControl w:val="0"/>
        <w:autoSpaceDE w:val="0"/>
        <w:autoSpaceDN w:val="0"/>
        <w:jc w:val="right"/>
        <w:textAlignment w:val="baseline"/>
        <w:rPr>
          <w:sz w:val="22"/>
          <w:szCs w:val="22"/>
          <w:lang w:val="pl-PL"/>
        </w:rPr>
      </w:pPr>
    </w:p>
    <w:p w14:paraId="0D5C412F" w14:textId="77777777" w:rsidR="00A26830" w:rsidRDefault="00A26830" w:rsidP="00A26830">
      <w:pPr>
        <w:widowControl w:val="0"/>
        <w:autoSpaceDE w:val="0"/>
        <w:autoSpaceDN w:val="0"/>
        <w:jc w:val="right"/>
        <w:textAlignment w:val="baseline"/>
        <w:rPr>
          <w:sz w:val="22"/>
          <w:szCs w:val="22"/>
          <w:lang w:val="pl-PL"/>
        </w:rPr>
      </w:pPr>
    </w:p>
    <w:p w14:paraId="273D5495" w14:textId="77777777" w:rsidR="00A26830" w:rsidRDefault="00A26830" w:rsidP="00A26830">
      <w:pPr>
        <w:widowControl w:val="0"/>
        <w:autoSpaceDE w:val="0"/>
        <w:autoSpaceDN w:val="0"/>
        <w:jc w:val="right"/>
        <w:textAlignment w:val="baseline"/>
        <w:rPr>
          <w:sz w:val="22"/>
          <w:szCs w:val="22"/>
          <w:lang w:val="pl-PL"/>
        </w:rPr>
      </w:pPr>
    </w:p>
    <w:p w14:paraId="76E2ADEB" w14:textId="77777777" w:rsidR="00A26830" w:rsidRDefault="00A26830" w:rsidP="00A26830">
      <w:pPr>
        <w:widowControl w:val="0"/>
        <w:autoSpaceDE w:val="0"/>
        <w:autoSpaceDN w:val="0"/>
        <w:jc w:val="right"/>
        <w:textAlignment w:val="baseline"/>
        <w:rPr>
          <w:sz w:val="22"/>
          <w:szCs w:val="22"/>
          <w:lang w:val="pl-PL"/>
        </w:rPr>
      </w:pPr>
    </w:p>
    <w:p w14:paraId="71370FBF" w14:textId="77777777" w:rsidR="00A26830" w:rsidRDefault="00A26830" w:rsidP="00A26830">
      <w:pPr>
        <w:widowControl w:val="0"/>
        <w:autoSpaceDE w:val="0"/>
        <w:autoSpaceDN w:val="0"/>
        <w:jc w:val="right"/>
        <w:textAlignment w:val="baseline"/>
        <w:rPr>
          <w:sz w:val="22"/>
          <w:szCs w:val="22"/>
          <w:lang w:val="pl-PL"/>
        </w:rPr>
      </w:pPr>
    </w:p>
    <w:p w14:paraId="68640A7F" w14:textId="77777777" w:rsidR="00A26830" w:rsidRDefault="00A26830" w:rsidP="00A26830">
      <w:pPr>
        <w:widowControl w:val="0"/>
        <w:autoSpaceDE w:val="0"/>
        <w:autoSpaceDN w:val="0"/>
        <w:jc w:val="right"/>
        <w:textAlignment w:val="baseline"/>
        <w:rPr>
          <w:sz w:val="22"/>
          <w:szCs w:val="22"/>
          <w:lang w:val="pl-PL"/>
        </w:rPr>
      </w:pPr>
    </w:p>
    <w:p w14:paraId="60F38A91" w14:textId="77777777" w:rsidR="00A26830" w:rsidRDefault="00A26830" w:rsidP="00A26830">
      <w:pPr>
        <w:widowControl w:val="0"/>
        <w:autoSpaceDE w:val="0"/>
        <w:autoSpaceDN w:val="0"/>
        <w:jc w:val="right"/>
        <w:textAlignment w:val="baseline"/>
        <w:rPr>
          <w:sz w:val="22"/>
          <w:szCs w:val="22"/>
          <w:lang w:val="pl-PL"/>
        </w:rPr>
      </w:pPr>
    </w:p>
    <w:p w14:paraId="7A17D41C" w14:textId="77777777" w:rsidR="00A26830" w:rsidRDefault="00A26830" w:rsidP="00A26830">
      <w:pPr>
        <w:widowControl w:val="0"/>
        <w:autoSpaceDE w:val="0"/>
        <w:autoSpaceDN w:val="0"/>
        <w:jc w:val="right"/>
        <w:textAlignment w:val="baseline"/>
        <w:rPr>
          <w:sz w:val="22"/>
          <w:szCs w:val="22"/>
          <w:lang w:val="pl-PL"/>
        </w:rPr>
      </w:pPr>
    </w:p>
    <w:p w14:paraId="7F31248A" w14:textId="77777777" w:rsidR="00A26830" w:rsidRDefault="00A26830" w:rsidP="00A26830">
      <w:pPr>
        <w:widowControl w:val="0"/>
        <w:autoSpaceDE w:val="0"/>
        <w:autoSpaceDN w:val="0"/>
        <w:jc w:val="right"/>
        <w:textAlignment w:val="baseline"/>
        <w:rPr>
          <w:sz w:val="22"/>
          <w:szCs w:val="22"/>
          <w:lang w:val="pl-PL"/>
        </w:rPr>
      </w:pPr>
    </w:p>
    <w:p w14:paraId="1B53B167" w14:textId="77777777" w:rsidR="00A26830" w:rsidRDefault="00A26830" w:rsidP="00A26830">
      <w:pPr>
        <w:widowControl w:val="0"/>
        <w:autoSpaceDE w:val="0"/>
        <w:autoSpaceDN w:val="0"/>
        <w:jc w:val="right"/>
        <w:textAlignment w:val="baseline"/>
        <w:rPr>
          <w:sz w:val="22"/>
          <w:szCs w:val="22"/>
          <w:lang w:val="pl-PL"/>
        </w:rPr>
      </w:pPr>
    </w:p>
    <w:p w14:paraId="74C98C37" w14:textId="77777777" w:rsidR="00A26830" w:rsidRDefault="00A26830" w:rsidP="00A26830">
      <w:pPr>
        <w:widowControl w:val="0"/>
        <w:autoSpaceDE w:val="0"/>
        <w:autoSpaceDN w:val="0"/>
        <w:jc w:val="right"/>
        <w:textAlignment w:val="baseline"/>
        <w:rPr>
          <w:sz w:val="22"/>
          <w:szCs w:val="22"/>
          <w:lang w:val="pl-PL"/>
        </w:rPr>
      </w:pPr>
    </w:p>
    <w:p w14:paraId="731504FA" w14:textId="77777777" w:rsidR="00A26830" w:rsidRDefault="00A26830" w:rsidP="00A26830">
      <w:pPr>
        <w:widowControl w:val="0"/>
        <w:autoSpaceDE w:val="0"/>
        <w:autoSpaceDN w:val="0"/>
        <w:jc w:val="right"/>
        <w:textAlignment w:val="baseline"/>
        <w:rPr>
          <w:sz w:val="22"/>
          <w:szCs w:val="22"/>
          <w:lang w:val="pl-PL"/>
        </w:rPr>
      </w:pPr>
    </w:p>
    <w:p w14:paraId="086CD359" w14:textId="77777777" w:rsidR="00A26830" w:rsidRDefault="00A26830" w:rsidP="00A26830">
      <w:pPr>
        <w:widowControl w:val="0"/>
        <w:autoSpaceDE w:val="0"/>
        <w:autoSpaceDN w:val="0"/>
        <w:jc w:val="right"/>
        <w:textAlignment w:val="baseline"/>
        <w:rPr>
          <w:sz w:val="22"/>
          <w:szCs w:val="22"/>
          <w:lang w:val="pl-PL"/>
        </w:rPr>
      </w:pPr>
    </w:p>
    <w:p w14:paraId="51F4BFCB" w14:textId="77777777" w:rsidR="00A26830" w:rsidRDefault="00A26830" w:rsidP="00A26830">
      <w:pPr>
        <w:widowControl w:val="0"/>
        <w:autoSpaceDE w:val="0"/>
        <w:autoSpaceDN w:val="0"/>
        <w:jc w:val="right"/>
        <w:textAlignment w:val="baseline"/>
        <w:rPr>
          <w:sz w:val="22"/>
          <w:szCs w:val="22"/>
          <w:lang w:val="pl-PL"/>
        </w:rPr>
      </w:pPr>
    </w:p>
    <w:p w14:paraId="7B96D9E3" w14:textId="77777777" w:rsidR="00496551" w:rsidRPr="00A26830" w:rsidRDefault="00496551" w:rsidP="00A26830">
      <w:pPr>
        <w:rPr>
          <w:lang w:val="pl-PL"/>
        </w:rPr>
      </w:pPr>
    </w:p>
    <w:sectPr w:rsidR="00496551" w:rsidRPr="00A26830">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17E654" w14:textId="77777777" w:rsidR="0077386A" w:rsidRDefault="0077386A">
      <w:r>
        <w:separator/>
      </w:r>
    </w:p>
  </w:endnote>
  <w:endnote w:type="continuationSeparator" w:id="0">
    <w:p w14:paraId="6D69F0A4" w14:textId="77777777" w:rsidR="0077386A" w:rsidRDefault="00773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0A292" w14:textId="77777777" w:rsidR="00A35E32" w:rsidRDefault="00A35E32">
    <w:pPr>
      <w:pStyle w:val="Stopka"/>
      <w:jc w:val="right"/>
    </w:pPr>
    <w:r>
      <w:fldChar w:fldCharType="begin"/>
    </w:r>
    <w:r>
      <w:instrText>PAGE   \* MERGEFORMAT</w:instrText>
    </w:r>
    <w:r>
      <w:fldChar w:fldCharType="separate"/>
    </w:r>
    <w:r>
      <w:rPr>
        <w:lang w:val="pl-PL"/>
      </w:rPr>
      <w:t>2</w:t>
    </w:r>
    <w:r>
      <w:fldChar w:fldCharType="end"/>
    </w:r>
  </w:p>
  <w:p w14:paraId="11959C59" w14:textId="77777777" w:rsidR="00836685" w:rsidRDefault="008366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522B06" w14:textId="77777777" w:rsidR="0077386A" w:rsidRDefault="0077386A">
      <w:r>
        <w:separator/>
      </w:r>
    </w:p>
  </w:footnote>
  <w:footnote w:type="continuationSeparator" w:id="0">
    <w:p w14:paraId="15AFF872" w14:textId="77777777" w:rsidR="0077386A" w:rsidRDefault="007738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00003123">
    <w:abstractNumId w:val="19"/>
  </w:num>
  <w:num w:numId="2" w16cid:durableId="11876238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9436401">
    <w:abstractNumId w:val="29"/>
  </w:num>
  <w:num w:numId="4" w16cid:durableId="141893816">
    <w:abstractNumId w:val="11"/>
  </w:num>
  <w:num w:numId="5" w16cid:durableId="1963459845">
    <w:abstractNumId w:val="30"/>
  </w:num>
  <w:num w:numId="6" w16cid:durableId="773592552">
    <w:abstractNumId w:val="32"/>
  </w:num>
  <w:num w:numId="7" w16cid:durableId="199245789">
    <w:abstractNumId w:val="35"/>
  </w:num>
  <w:num w:numId="8" w16cid:durableId="1361591897">
    <w:abstractNumId w:val="25"/>
  </w:num>
  <w:num w:numId="9" w16cid:durableId="463699826">
    <w:abstractNumId w:val="39"/>
  </w:num>
  <w:num w:numId="10" w16cid:durableId="116803168">
    <w:abstractNumId w:val="27"/>
  </w:num>
  <w:num w:numId="11" w16cid:durableId="68045574">
    <w:abstractNumId w:val="6"/>
  </w:num>
  <w:num w:numId="12" w16cid:durableId="1685789641">
    <w:abstractNumId w:val="10"/>
  </w:num>
  <w:num w:numId="13" w16cid:durableId="608783796">
    <w:abstractNumId w:val="14"/>
  </w:num>
  <w:num w:numId="14" w16cid:durableId="1128281815">
    <w:abstractNumId w:val="40"/>
  </w:num>
  <w:num w:numId="15" w16cid:durableId="139349249">
    <w:abstractNumId w:val="13"/>
  </w:num>
  <w:num w:numId="16" w16cid:durableId="2001303632">
    <w:abstractNumId w:val="9"/>
  </w:num>
  <w:num w:numId="17" w16cid:durableId="1653296495">
    <w:abstractNumId w:val="37"/>
  </w:num>
  <w:num w:numId="18" w16cid:durableId="1368682981">
    <w:abstractNumId w:val="28"/>
  </w:num>
  <w:num w:numId="19" w16cid:durableId="500202518">
    <w:abstractNumId w:val="23"/>
  </w:num>
  <w:num w:numId="20" w16cid:durableId="728192114">
    <w:abstractNumId w:val="26"/>
  </w:num>
  <w:num w:numId="21" w16cid:durableId="1616671728">
    <w:abstractNumId w:val="20"/>
  </w:num>
  <w:num w:numId="22" w16cid:durableId="53049794">
    <w:abstractNumId w:val="0"/>
  </w:num>
  <w:num w:numId="23" w16cid:durableId="1248422162">
    <w:abstractNumId w:val="38"/>
  </w:num>
  <w:num w:numId="24" w16cid:durableId="587076647">
    <w:abstractNumId w:val="18"/>
  </w:num>
  <w:num w:numId="25" w16cid:durableId="1256328942">
    <w:abstractNumId w:val="3"/>
  </w:num>
  <w:num w:numId="26" w16cid:durableId="2016570091">
    <w:abstractNumId w:val="31"/>
  </w:num>
  <w:num w:numId="27" w16cid:durableId="20006943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91850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44217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723724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495892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91738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66053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763320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12988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875825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716210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248697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241630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889534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791375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046095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152747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949218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436190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1639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28940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707502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386A"/>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7386A"/>
    <w:rsid w:val="007A2EF1"/>
    <w:rsid w:val="007B00D4"/>
    <w:rsid w:val="007D703B"/>
    <w:rsid w:val="00800261"/>
    <w:rsid w:val="00836685"/>
    <w:rsid w:val="00841B63"/>
    <w:rsid w:val="0086736E"/>
    <w:rsid w:val="008D3AF3"/>
    <w:rsid w:val="008E0730"/>
    <w:rsid w:val="0092337E"/>
    <w:rsid w:val="0092730E"/>
    <w:rsid w:val="009561DA"/>
    <w:rsid w:val="0098432D"/>
    <w:rsid w:val="00997B0E"/>
    <w:rsid w:val="009A694A"/>
    <w:rsid w:val="009A7064"/>
    <w:rsid w:val="009F7ECA"/>
    <w:rsid w:val="00A26830"/>
    <w:rsid w:val="00A35E32"/>
    <w:rsid w:val="00A57131"/>
    <w:rsid w:val="00A601F8"/>
    <w:rsid w:val="00A701A7"/>
    <w:rsid w:val="00A70EA7"/>
    <w:rsid w:val="00AA7F39"/>
    <w:rsid w:val="00AD251C"/>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B3015E"/>
  <w15:chartTrackingRefBased/>
  <w15:docId w15:val="{10158744-46EE-45E4-903A-C8119968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683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35E3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3438</Words>
  <Characters>20629</Characters>
  <Application>Microsoft Office Word</Application>
  <DocSecurity>0</DocSecurity>
  <Lines>171</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2024-07-10T11:58:00Z</cp:lastPrinted>
  <dcterms:created xsi:type="dcterms:W3CDTF">2024-07-10T11:57:00Z</dcterms:created>
  <dcterms:modified xsi:type="dcterms:W3CDTF">2024-07-10T11:59:00Z</dcterms:modified>
</cp:coreProperties>
</file>