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8440E" w14:textId="77777777" w:rsidR="00AC2A70" w:rsidRPr="002A16E2" w:rsidRDefault="00724438" w:rsidP="00AC2A70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2F24B8F4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AC2A70" w:rsidRPr="002A16E2">
        <w:rPr>
          <w:rFonts w:ascii="Times New Roman" w:hAnsi="Times New Roman"/>
          <w:b w:val="0"/>
          <w:sz w:val="22"/>
          <w:szCs w:val="22"/>
        </w:rPr>
        <w:tab/>
      </w:r>
      <w:r w:rsidR="00AC2A70" w:rsidRPr="002A16E2">
        <w:rPr>
          <w:rFonts w:ascii="Times New Roman" w:hAnsi="Times New Roman"/>
          <w:b w:val="0"/>
          <w:sz w:val="22"/>
          <w:szCs w:val="22"/>
        </w:rPr>
        <w:tab/>
      </w:r>
      <w:r w:rsidR="00AC2A70" w:rsidRPr="002A16E2">
        <w:rPr>
          <w:rFonts w:ascii="Times New Roman" w:hAnsi="Times New Roman"/>
          <w:b w:val="0"/>
          <w:sz w:val="22"/>
          <w:szCs w:val="22"/>
        </w:rPr>
        <w:tab/>
      </w:r>
      <w:r w:rsidR="00AC2A70" w:rsidRPr="002A16E2">
        <w:rPr>
          <w:rFonts w:ascii="Times New Roman" w:hAnsi="Times New Roman"/>
          <w:b w:val="0"/>
          <w:sz w:val="22"/>
          <w:szCs w:val="22"/>
        </w:rPr>
        <w:tab/>
      </w:r>
      <w:r w:rsidR="00AC2A70" w:rsidRPr="002A16E2">
        <w:rPr>
          <w:rFonts w:ascii="Times New Roman" w:hAnsi="Times New Roman"/>
          <w:b w:val="0"/>
          <w:sz w:val="22"/>
          <w:szCs w:val="22"/>
        </w:rPr>
        <w:tab/>
      </w:r>
      <w:r w:rsidR="00AC2A70" w:rsidRPr="002A16E2">
        <w:rPr>
          <w:rFonts w:ascii="Times New Roman" w:hAnsi="Times New Roman"/>
          <w:b w:val="0"/>
          <w:sz w:val="22"/>
          <w:szCs w:val="22"/>
        </w:rPr>
        <w:tab/>
      </w:r>
      <w:r w:rsidR="00AC2A70" w:rsidRPr="002A16E2">
        <w:rPr>
          <w:rFonts w:ascii="Times New Roman" w:hAnsi="Times New Roman"/>
          <w:b w:val="0"/>
          <w:sz w:val="22"/>
          <w:szCs w:val="22"/>
        </w:rPr>
        <w:tab/>
      </w:r>
      <w:r w:rsidR="00AC2A70" w:rsidRPr="002A16E2">
        <w:rPr>
          <w:rFonts w:ascii="Times New Roman" w:hAnsi="Times New Roman"/>
          <w:sz w:val="22"/>
          <w:szCs w:val="22"/>
        </w:rPr>
        <w:t>Załącznik nr 1</w:t>
      </w:r>
    </w:p>
    <w:p w14:paraId="39B797A4" w14:textId="77777777" w:rsidR="00AC2A70" w:rsidRPr="002A16E2" w:rsidRDefault="00AC2A70" w:rsidP="00AC2A7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3413E27" w14:textId="77777777" w:rsidR="00AC2A70" w:rsidRPr="002A16E2" w:rsidRDefault="00AC2A70" w:rsidP="00AC2A7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8FA3444" w14:textId="77777777" w:rsidR="00AC2A70" w:rsidRPr="002A16E2" w:rsidRDefault="00AC2A70" w:rsidP="00AC2A7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1B3BCDE" w14:textId="77777777" w:rsidR="00AC2A70" w:rsidRPr="002A16E2" w:rsidRDefault="00AC2A70" w:rsidP="00AC2A7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76151E9" w14:textId="77777777" w:rsidR="00AC2A70" w:rsidRPr="00FA50AF" w:rsidRDefault="00AC2A70" w:rsidP="00AC2A7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B903981" w14:textId="77777777" w:rsidR="00AC2A70" w:rsidRPr="002A16E2" w:rsidRDefault="00AC2A70" w:rsidP="00AC2A7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6FADCE3" w14:textId="77777777" w:rsidR="00AC2A70" w:rsidRPr="002A16E2" w:rsidRDefault="00AC2A70" w:rsidP="00AC2A7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0F8ADD4" w14:textId="77777777" w:rsidR="00AC2A70" w:rsidRPr="002A16E2" w:rsidRDefault="00AC2A70" w:rsidP="00AC2A7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F319527" w14:textId="77777777" w:rsidR="00AC2A70" w:rsidRPr="002A16E2" w:rsidRDefault="00AC2A70" w:rsidP="00AC2A7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C33CBA9" w14:textId="77777777" w:rsidR="00AC2A70" w:rsidRPr="002A16E2" w:rsidRDefault="00AC2A70" w:rsidP="00AC2A7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A191213" w14:textId="77777777" w:rsidR="00AC2A70" w:rsidRPr="002A16E2" w:rsidRDefault="00AC2A70" w:rsidP="00AC2A7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ED72A29" w14:textId="77777777" w:rsidR="00AC2A70" w:rsidRPr="002A16E2" w:rsidRDefault="00AC2A70" w:rsidP="00AC2A7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F7936C5" w14:textId="77777777" w:rsidR="00AC2A70" w:rsidRPr="002A16E2" w:rsidRDefault="00AC2A70" w:rsidP="00AC2A7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836EF2B" w14:textId="77777777" w:rsidR="00AC2A70" w:rsidRPr="002A16E2" w:rsidRDefault="00AC2A70" w:rsidP="00AC2A7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E822906" w14:textId="77777777" w:rsidR="00AC2A70" w:rsidRPr="002A16E2" w:rsidRDefault="00AC2A70" w:rsidP="00AC2A7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26CB44D" w14:textId="77777777" w:rsidR="00AC2A70" w:rsidRPr="002A16E2" w:rsidRDefault="00AC2A70" w:rsidP="00AC2A7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F4DE81B" w14:textId="77777777" w:rsidR="00AC2A70" w:rsidRPr="002A16E2" w:rsidRDefault="00AC2A70" w:rsidP="00AC2A7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ACE30A4" w14:textId="77777777" w:rsidR="00AC2A70" w:rsidRPr="002A16E2" w:rsidRDefault="00AC2A70" w:rsidP="00AC2A7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32D05CD" w14:textId="77777777" w:rsidR="00AC2A70" w:rsidRPr="002A16E2" w:rsidRDefault="00AC2A70" w:rsidP="00AC2A70">
      <w:pPr>
        <w:ind w:firstLine="3969"/>
        <w:rPr>
          <w:b/>
          <w:sz w:val="22"/>
          <w:szCs w:val="22"/>
        </w:rPr>
      </w:pPr>
    </w:p>
    <w:p w14:paraId="01447DFE" w14:textId="660F4A3F" w:rsidR="00AC2A70" w:rsidRDefault="00AC2A70" w:rsidP="00AC2A70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2 szt. notebooków ze stacjami dokującymi</w:t>
      </w:r>
      <w:r w:rsidRPr="00BF2A3B">
        <w:rPr>
          <w:b/>
          <w:sz w:val="22"/>
          <w:szCs w:val="22"/>
        </w:rPr>
        <w:t xml:space="preserve"> na potrzeby </w:t>
      </w:r>
      <w:r>
        <w:rPr>
          <w:b/>
          <w:sz w:val="22"/>
          <w:szCs w:val="22"/>
        </w:rPr>
        <w:t xml:space="preserve">WI AGH,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325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BA217B2" w14:textId="77777777" w:rsidR="00AC2A70" w:rsidRDefault="00AC2A70" w:rsidP="00AC2A70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5473D7C3" w14:textId="77777777" w:rsidR="00AC2A70" w:rsidRPr="00BB4283" w:rsidRDefault="00AC2A70" w:rsidP="00AC2A70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7B293FCF" w14:textId="00A4DBC5" w:rsidR="00AC2A70" w:rsidRPr="004E7108" w:rsidRDefault="00AC2A70" w:rsidP="00AC2A70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1 szt. notebooka ze stacją dokującą wg konfiguracji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C2A70" w:rsidRPr="008A2B7D" w14:paraId="36ACF7A0" w14:textId="77777777" w:rsidTr="005529D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81DE95" w14:textId="77777777" w:rsidR="00AC2A70" w:rsidRPr="002A16E2" w:rsidRDefault="00AC2A70" w:rsidP="005529D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44FA09" w14:textId="77777777" w:rsidR="00AC2A70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5638E124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2212EB" w14:textId="77777777" w:rsidR="00AC2A70" w:rsidRPr="0084309D" w:rsidRDefault="00AC2A70" w:rsidP="005529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3CB057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845D3D1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DBED70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30CCD5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C2EFDD8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CD019D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0C3BC14" w14:textId="77777777" w:rsidR="00AC2A70" w:rsidRPr="008A2B7D" w:rsidRDefault="00AC2A70" w:rsidP="005529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0130F27" w14:textId="77777777" w:rsidR="00AC2A70" w:rsidRPr="008A2B7D" w:rsidRDefault="00AC2A70" w:rsidP="005529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39145F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6CF6C1C" w14:textId="77777777" w:rsidR="00AC2A70" w:rsidRPr="008A2B7D" w:rsidRDefault="00AC2A70" w:rsidP="005529D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E7341B7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C2A70" w:rsidRPr="002A16E2" w14:paraId="013578B5" w14:textId="77777777" w:rsidTr="005529D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A48F6A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1EAAA0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84A327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73DFA5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577390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F9451D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DD2F4A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6C2E34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C2A70" w:rsidRPr="002A16E2" w14:paraId="329BA5E2" w14:textId="77777777" w:rsidTr="005529D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6455F2" w14:textId="77777777" w:rsidR="00AC2A70" w:rsidRPr="002A16E2" w:rsidRDefault="00AC2A70" w:rsidP="005529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2CD6" w14:textId="5000ACDB" w:rsidR="00AC2A70" w:rsidRPr="00125021" w:rsidRDefault="00AC2A70" w:rsidP="005529D9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Notebook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DFCA" w14:textId="77777777" w:rsidR="00AC2A70" w:rsidRPr="00A47B30" w:rsidRDefault="00AC2A70" w:rsidP="005529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1E40" w14:textId="77777777" w:rsidR="00AC2A70" w:rsidRPr="00F55968" w:rsidRDefault="00AC2A70" w:rsidP="005529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5D3C" w14:textId="77777777" w:rsidR="00AC2A70" w:rsidRPr="002A16E2" w:rsidRDefault="00AC2A70" w:rsidP="005529D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946C" w14:textId="77777777" w:rsidR="00AC2A70" w:rsidRPr="002A16E2" w:rsidRDefault="00AC2A70" w:rsidP="005529D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24D3F7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E497AD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</w:tr>
      <w:tr w:rsidR="00AC2A70" w:rsidRPr="002A16E2" w14:paraId="0C4622BB" w14:textId="77777777" w:rsidTr="005529D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ED38EB" w14:textId="44F41F9B" w:rsidR="00AC2A70" w:rsidRPr="002A16E2" w:rsidRDefault="00AC2A70" w:rsidP="005529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7100" w14:textId="6A96B805" w:rsidR="00AC2A70" w:rsidRDefault="00AC2A70" w:rsidP="005529D9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Stacja dokująca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00D8" w14:textId="77777777" w:rsidR="00AC2A70" w:rsidRPr="00A47B30" w:rsidRDefault="00AC2A70" w:rsidP="005529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0AE7" w14:textId="6F060E15" w:rsidR="00AC2A70" w:rsidRDefault="00AC2A70" w:rsidP="005529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0EBD" w14:textId="77777777" w:rsidR="00AC2A70" w:rsidRPr="002A16E2" w:rsidRDefault="00AC2A70" w:rsidP="005529D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6C2A" w14:textId="77777777" w:rsidR="00AC2A70" w:rsidRPr="002A16E2" w:rsidRDefault="00AC2A70" w:rsidP="005529D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693257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BD1E74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</w:tr>
      <w:tr w:rsidR="00AC2A70" w:rsidRPr="002A16E2" w14:paraId="3D5EDB15" w14:textId="77777777" w:rsidTr="005529D9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37A75F" w14:textId="77777777" w:rsidR="00AC2A70" w:rsidRDefault="00AC2A70" w:rsidP="005529D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A1C99F1" w14:textId="77777777" w:rsidR="00AC2A70" w:rsidRPr="002A16E2" w:rsidRDefault="00AC2A70" w:rsidP="005529D9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6F65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A03C0D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2C87B3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</w:tr>
      <w:tr w:rsidR="00AC2A70" w:rsidRPr="002A16E2" w14:paraId="3C95B230" w14:textId="77777777" w:rsidTr="005529D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07949C" w14:textId="77777777" w:rsidR="00AC2A70" w:rsidRPr="002A16E2" w:rsidRDefault="00AC2A70" w:rsidP="005529D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CDD18A9" w14:textId="77777777" w:rsidR="00AC2A70" w:rsidRPr="002A16E2" w:rsidRDefault="00AC2A70" w:rsidP="005529D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EC20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A74A5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59C2E0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5E1B8B9" w14:textId="77777777" w:rsidR="00AC2A70" w:rsidRPr="002A16E2" w:rsidRDefault="00AC2A70" w:rsidP="00AC2A70">
      <w:pPr>
        <w:tabs>
          <w:tab w:val="right" w:pos="9000"/>
        </w:tabs>
        <w:rPr>
          <w:sz w:val="22"/>
          <w:szCs w:val="22"/>
        </w:rPr>
      </w:pPr>
    </w:p>
    <w:p w14:paraId="4F787084" w14:textId="77777777" w:rsidR="00AC2A70" w:rsidRDefault="00AC2A70" w:rsidP="00AC2A7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2431A86" w14:textId="77777777" w:rsidR="00724438" w:rsidRDefault="00724438" w:rsidP="00AC2A70">
      <w:pPr>
        <w:widowControl w:val="0"/>
        <w:jc w:val="both"/>
        <w:rPr>
          <w:b/>
          <w:sz w:val="22"/>
          <w:szCs w:val="22"/>
        </w:rPr>
      </w:pPr>
    </w:p>
    <w:p w14:paraId="5B65E005" w14:textId="56D4AA56" w:rsidR="00724438" w:rsidRDefault="00724438" w:rsidP="00724438">
      <w:pPr>
        <w:widowControl w:val="0"/>
        <w:jc w:val="both"/>
        <w:rPr>
          <w:b/>
          <w:bCs/>
          <w:sz w:val="22"/>
          <w:szCs w:val="22"/>
        </w:rPr>
      </w:pPr>
      <w:r w:rsidRPr="00724438">
        <w:rPr>
          <w:b/>
          <w:bCs/>
          <w:color w:val="000000"/>
        </w:rPr>
        <w:lastRenderedPageBreak/>
        <w:t>D</w:t>
      </w:r>
      <w:r w:rsidRPr="00724438">
        <w:rPr>
          <w:b/>
          <w:bCs/>
          <w:color w:val="000000"/>
        </w:rPr>
        <w:t>ołączony system operacyjny umożliwia</w:t>
      </w:r>
      <w:r w:rsidRPr="00724438">
        <w:rPr>
          <w:b/>
          <w:bCs/>
          <w:color w:val="000000"/>
        </w:rPr>
        <w:t>jący</w:t>
      </w:r>
      <w:r w:rsidRPr="00724438">
        <w:rPr>
          <w:b/>
          <w:bCs/>
          <w:color w:val="000000"/>
        </w:rPr>
        <w:t xml:space="preserve"> dołączenie do domeny Active Directory oraz możliwość zdalnej pracy przy użyciu zdalnego pulpitu</w:t>
      </w:r>
      <w:r>
        <w:rPr>
          <w:color w:val="000000"/>
        </w:rPr>
        <w:t xml:space="preserve">: ………………… (nazwa, producent) TAK / NIE* </w:t>
      </w:r>
      <w:r>
        <w:rPr>
          <w:b/>
          <w:bCs/>
          <w:sz w:val="22"/>
          <w:szCs w:val="22"/>
        </w:rPr>
        <w:t xml:space="preserve">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4C22FFB" w14:textId="6E4FF468" w:rsidR="00724438" w:rsidRDefault="00724438" w:rsidP="00AC2A70">
      <w:pPr>
        <w:widowControl w:val="0"/>
        <w:jc w:val="both"/>
        <w:rPr>
          <w:b/>
          <w:sz w:val="22"/>
          <w:szCs w:val="22"/>
        </w:rPr>
      </w:pPr>
    </w:p>
    <w:p w14:paraId="1558D7AE" w14:textId="4B2BBE0A" w:rsidR="00724438" w:rsidRDefault="00724438" w:rsidP="00724438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* </w:t>
      </w:r>
      <w:r w:rsidRPr="00724438">
        <w:rPr>
          <w:bCs/>
          <w:i/>
          <w:iCs/>
          <w:sz w:val="22"/>
          <w:szCs w:val="22"/>
        </w:rPr>
        <w:t>Nie potrzebne skreślić</w:t>
      </w:r>
    </w:p>
    <w:p w14:paraId="4B0CCDA0" w14:textId="77777777" w:rsidR="00724438" w:rsidRDefault="00724438" w:rsidP="00AC2A70">
      <w:pPr>
        <w:widowControl w:val="0"/>
        <w:jc w:val="both"/>
        <w:rPr>
          <w:b/>
          <w:sz w:val="22"/>
          <w:szCs w:val="22"/>
        </w:rPr>
      </w:pPr>
    </w:p>
    <w:p w14:paraId="5A815397" w14:textId="3797866D" w:rsidR="00AC2A70" w:rsidRPr="002A16E2" w:rsidRDefault="00AC2A70" w:rsidP="00AC2A70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60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</w:p>
    <w:p w14:paraId="2E70A751" w14:textId="77777777" w:rsidR="00AC2A70" w:rsidRPr="002A16E2" w:rsidRDefault="00AC2A70" w:rsidP="00AC2A7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2CF91A3" w14:textId="77777777" w:rsidR="00AC2A70" w:rsidRPr="002A16E2" w:rsidRDefault="00AC2A70" w:rsidP="00AC2A7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012F16E" w14:textId="77777777" w:rsidR="00AC2A70" w:rsidRDefault="00AC2A70" w:rsidP="00AC2A7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1C4F349" w14:textId="77777777" w:rsidR="00AC2A70" w:rsidRDefault="00AC2A70" w:rsidP="00AC2A7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BB607B2" w14:textId="77777777" w:rsidR="00AC2A70" w:rsidRDefault="00AC2A70" w:rsidP="00AC2A7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151F8C6" w14:textId="77777777" w:rsidR="00AC2A70" w:rsidRPr="00BB4283" w:rsidRDefault="00AC2A70" w:rsidP="00AC2A70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380865FF" w14:textId="1DB5912D" w:rsidR="00AC2A70" w:rsidRPr="004E7108" w:rsidRDefault="00AC2A70" w:rsidP="00AC2A70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1 szt. notebooka ze stacją dokującą wg konfiguracji nr 2</w:t>
      </w:r>
    </w:p>
    <w:p w14:paraId="43AB083E" w14:textId="77777777" w:rsidR="00AC2A70" w:rsidRPr="002A16E2" w:rsidRDefault="00AC2A70" w:rsidP="00AC2A70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C2A70" w:rsidRPr="008A2B7D" w14:paraId="04B9085B" w14:textId="77777777" w:rsidTr="005529D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67F836" w14:textId="77777777" w:rsidR="00AC2A70" w:rsidRPr="002A16E2" w:rsidRDefault="00AC2A70" w:rsidP="005529D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A9E040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0CA64F" w14:textId="77777777" w:rsidR="00AC2A70" w:rsidRPr="0084309D" w:rsidRDefault="00AC2A70" w:rsidP="005529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54DAE0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05D835D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856545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8AE3C7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1512FB8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A08B4B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40CBA33" w14:textId="77777777" w:rsidR="00AC2A70" w:rsidRPr="008A2B7D" w:rsidRDefault="00AC2A70" w:rsidP="005529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7501D54" w14:textId="77777777" w:rsidR="00AC2A70" w:rsidRPr="008A2B7D" w:rsidRDefault="00AC2A70" w:rsidP="005529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820173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17E5BC3" w14:textId="77777777" w:rsidR="00AC2A70" w:rsidRPr="008A2B7D" w:rsidRDefault="00AC2A70" w:rsidP="005529D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7933084" w14:textId="77777777" w:rsidR="00AC2A70" w:rsidRPr="008A2B7D" w:rsidRDefault="00AC2A70" w:rsidP="005529D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C2A70" w:rsidRPr="002A16E2" w14:paraId="07DCA8A4" w14:textId="77777777" w:rsidTr="005529D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823AB6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13460A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72B305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4A81EF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6793BB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9B219B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652BBF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4C22B7" w14:textId="77777777" w:rsidR="00AC2A70" w:rsidRPr="002A16E2" w:rsidRDefault="00AC2A70" w:rsidP="005529D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C2A70" w:rsidRPr="002A16E2" w14:paraId="3BC33878" w14:textId="77777777" w:rsidTr="005529D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3E4D1B" w14:textId="77777777" w:rsidR="00AC2A70" w:rsidRDefault="00AC2A70" w:rsidP="005529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E11E" w14:textId="2F42C44E" w:rsidR="00AC2A70" w:rsidRDefault="00AC2A70" w:rsidP="005529D9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notebook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33B5" w14:textId="77777777" w:rsidR="00AC2A70" w:rsidRPr="00A47B30" w:rsidRDefault="00AC2A70" w:rsidP="005529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91AE" w14:textId="77777777" w:rsidR="00AC2A70" w:rsidRDefault="00AC2A70" w:rsidP="005529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7B67" w14:textId="77777777" w:rsidR="00AC2A70" w:rsidRPr="002A16E2" w:rsidRDefault="00AC2A70" w:rsidP="005529D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0B4A" w14:textId="77777777" w:rsidR="00AC2A70" w:rsidRPr="002A16E2" w:rsidRDefault="00AC2A70" w:rsidP="005529D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9AECCC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7B42EC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</w:tr>
      <w:tr w:rsidR="00AC2A70" w:rsidRPr="002A16E2" w14:paraId="0AFDDBDC" w14:textId="77777777" w:rsidTr="005529D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655439" w14:textId="47E83467" w:rsidR="00AC2A70" w:rsidRDefault="00AC2A70" w:rsidP="005529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028B" w14:textId="3C40FF40" w:rsidR="00AC2A70" w:rsidRDefault="00AC2A70" w:rsidP="005529D9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Stacja dokująca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87A8" w14:textId="77777777" w:rsidR="00AC2A70" w:rsidRPr="00A47B30" w:rsidRDefault="00AC2A70" w:rsidP="005529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06EF" w14:textId="7B47BAAA" w:rsidR="00AC2A70" w:rsidRDefault="00AC2A70" w:rsidP="005529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BC90" w14:textId="77777777" w:rsidR="00AC2A70" w:rsidRPr="002A16E2" w:rsidRDefault="00AC2A70" w:rsidP="005529D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D3ED" w14:textId="77777777" w:rsidR="00AC2A70" w:rsidRPr="002A16E2" w:rsidRDefault="00AC2A70" w:rsidP="005529D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370F5A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54CB08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</w:tr>
      <w:tr w:rsidR="00AC2A70" w:rsidRPr="002A16E2" w14:paraId="036ADF7B" w14:textId="77777777" w:rsidTr="005529D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5A1A2D" w14:textId="77777777" w:rsidR="00AC2A70" w:rsidRDefault="00AC2A70" w:rsidP="005529D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AAB0E3B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  <w:p w14:paraId="6F4DDE20" w14:textId="77777777" w:rsidR="00AC2A70" w:rsidRDefault="00AC2A70" w:rsidP="005529D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94F52A9" w14:textId="77777777" w:rsidR="00AC2A70" w:rsidRPr="002A16E2" w:rsidRDefault="00AC2A70" w:rsidP="005529D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D991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013DAF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A82A48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</w:tr>
      <w:tr w:rsidR="00AC2A70" w:rsidRPr="002A16E2" w14:paraId="556F3920" w14:textId="77777777" w:rsidTr="005529D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0C2490" w14:textId="77777777" w:rsidR="00AC2A70" w:rsidRPr="002A16E2" w:rsidRDefault="00AC2A70" w:rsidP="005529D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AE3689B" w14:textId="77777777" w:rsidR="00AC2A70" w:rsidRPr="002A16E2" w:rsidRDefault="00AC2A70" w:rsidP="005529D9">
            <w:pPr>
              <w:rPr>
                <w:sz w:val="22"/>
                <w:szCs w:val="22"/>
              </w:rPr>
            </w:pPr>
          </w:p>
          <w:p w14:paraId="5130AFF0" w14:textId="77777777" w:rsidR="00AC2A70" w:rsidRPr="002A16E2" w:rsidRDefault="00AC2A70" w:rsidP="005529D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3DA7BC7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6937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9060B6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DAF829" w14:textId="77777777" w:rsidR="00AC2A70" w:rsidRPr="002A16E2" w:rsidRDefault="00AC2A70" w:rsidP="005529D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6EF60C3" w14:textId="77777777" w:rsidR="00AC2A70" w:rsidRPr="002A16E2" w:rsidRDefault="00AC2A70" w:rsidP="00AC2A70">
      <w:pPr>
        <w:tabs>
          <w:tab w:val="right" w:pos="9000"/>
        </w:tabs>
        <w:rPr>
          <w:sz w:val="22"/>
          <w:szCs w:val="22"/>
        </w:rPr>
      </w:pPr>
    </w:p>
    <w:p w14:paraId="485FCE0A" w14:textId="77777777" w:rsidR="00AC2A70" w:rsidRDefault="00AC2A70" w:rsidP="00AC2A70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6C998D0" w14:textId="77777777" w:rsidR="00724438" w:rsidRDefault="00724438" w:rsidP="00724438">
      <w:pPr>
        <w:widowControl w:val="0"/>
        <w:jc w:val="both"/>
        <w:rPr>
          <w:b/>
          <w:bCs/>
          <w:sz w:val="22"/>
          <w:szCs w:val="22"/>
        </w:rPr>
      </w:pPr>
      <w:r w:rsidRPr="00724438">
        <w:rPr>
          <w:b/>
          <w:bCs/>
          <w:color w:val="000000"/>
        </w:rPr>
        <w:t>Dołączony system operacyjny umożliwiający dołączenie do domeny Active Directory oraz możliwość zdalnej pracy przy użyciu zdalnego pulpitu</w:t>
      </w:r>
      <w:r>
        <w:rPr>
          <w:color w:val="000000"/>
        </w:rPr>
        <w:t xml:space="preserve">: ………………… (nazwa, producent) TAK / NIE* </w:t>
      </w:r>
      <w:r>
        <w:rPr>
          <w:b/>
          <w:bCs/>
          <w:sz w:val="22"/>
          <w:szCs w:val="22"/>
        </w:rPr>
        <w:t xml:space="preserve">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EF8687D" w14:textId="77777777" w:rsidR="00724438" w:rsidRDefault="00724438" w:rsidP="00724438">
      <w:pPr>
        <w:widowControl w:val="0"/>
        <w:jc w:val="both"/>
        <w:rPr>
          <w:b/>
          <w:sz w:val="22"/>
          <w:szCs w:val="22"/>
        </w:rPr>
      </w:pPr>
    </w:p>
    <w:p w14:paraId="0ACD3FE2" w14:textId="77777777" w:rsidR="00724438" w:rsidRDefault="00724438" w:rsidP="00724438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* </w:t>
      </w:r>
      <w:r w:rsidRPr="00724438">
        <w:rPr>
          <w:bCs/>
          <w:i/>
          <w:iCs/>
          <w:sz w:val="22"/>
          <w:szCs w:val="22"/>
        </w:rPr>
        <w:t>Nie potrzebne skreślić</w:t>
      </w:r>
    </w:p>
    <w:p w14:paraId="1E702E20" w14:textId="4D154798" w:rsidR="00AC2A70" w:rsidRPr="002A16E2" w:rsidRDefault="00AC2A70" w:rsidP="00AC2A7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36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</w:p>
    <w:p w14:paraId="1649B5D9" w14:textId="77777777" w:rsidR="00AC2A70" w:rsidRPr="002A16E2" w:rsidRDefault="00AC2A70" w:rsidP="00AC2A7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4D20D51" w14:textId="77777777" w:rsidR="00AC2A70" w:rsidRPr="00E63BA7" w:rsidRDefault="00AC2A70" w:rsidP="00AC2A70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56F9A8E" w14:textId="77777777" w:rsidR="00AC2A70" w:rsidRPr="002A16E2" w:rsidRDefault="00AC2A70" w:rsidP="00AC2A70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58912F9" w14:textId="77777777" w:rsidR="00AC2A70" w:rsidRDefault="00AC2A70" w:rsidP="00AC2A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6A9CF0B" w14:textId="77777777" w:rsidR="00AC2A70" w:rsidRPr="001E70CA" w:rsidRDefault="00AC2A70" w:rsidP="00AC2A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4B78CB1D" w14:textId="77777777" w:rsidR="00AC2A70" w:rsidRPr="003E2056" w:rsidRDefault="00AC2A70" w:rsidP="00AC2A70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414E382" w14:textId="77777777" w:rsidR="00AC2A70" w:rsidRPr="002A16E2" w:rsidRDefault="00AC2A70" w:rsidP="00AC2A7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068F978" w14:textId="77777777" w:rsidR="00AC2A70" w:rsidRPr="002A16E2" w:rsidRDefault="00AC2A70" w:rsidP="00AC2A7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376B8D" w14:textId="77777777" w:rsidR="00AC2A70" w:rsidRPr="002A16E2" w:rsidRDefault="00AC2A70" w:rsidP="00AC2A7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25DCD6" w14:textId="77777777" w:rsidR="00AC2A70" w:rsidRPr="002A16E2" w:rsidRDefault="00AC2A70" w:rsidP="00AC2A7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C2A70" w:rsidRPr="002A16E2" w14:paraId="0532415C" w14:textId="77777777" w:rsidTr="005529D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5C4B3" w14:textId="77777777" w:rsidR="00AC2A70" w:rsidRPr="002A16E2" w:rsidRDefault="00AC2A70" w:rsidP="005529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7E164" w14:textId="77777777" w:rsidR="00AC2A70" w:rsidRPr="002A16E2" w:rsidRDefault="00AC2A70" w:rsidP="005529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17E956B" w14:textId="77777777" w:rsidR="00AC2A70" w:rsidRPr="002A16E2" w:rsidRDefault="00AC2A70" w:rsidP="005529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6E669" w14:textId="77777777" w:rsidR="00AC2A70" w:rsidRPr="002A16E2" w:rsidRDefault="00AC2A70" w:rsidP="005529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C2A70" w:rsidRPr="002A16E2" w14:paraId="4DBC6B82" w14:textId="77777777" w:rsidTr="005529D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22522" w14:textId="77777777" w:rsidR="00AC2A70" w:rsidRPr="002A16E2" w:rsidRDefault="00AC2A70" w:rsidP="005529D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78AD5" w14:textId="77777777" w:rsidR="00AC2A70" w:rsidRPr="002A16E2" w:rsidRDefault="00AC2A70" w:rsidP="005529D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5BC0F" w14:textId="77777777" w:rsidR="00AC2A70" w:rsidRPr="002A16E2" w:rsidRDefault="00AC2A70" w:rsidP="005529D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C2A70" w:rsidRPr="002A16E2" w14:paraId="484999BD" w14:textId="77777777" w:rsidTr="005529D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52ED2" w14:textId="77777777" w:rsidR="00AC2A70" w:rsidRPr="002A16E2" w:rsidRDefault="00AC2A70" w:rsidP="005529D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20AE7" w14:textId="77777777" w:rsidR="00AC2A70" w:rsidRPr="002A16E2" w:rsidRDefault="00AC2A70" w:rsidP="005529D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906E1" w14:textId="77777777" w:rsidR="00AC2A70" w:rsidRPr="002A16E2" w:rsidRDefault="00AC2A70" w:rsidP="005529D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9BC3BF" w14:textId="77777777" w:rsidR="00AC2A70" w:rsidRPr="002A16E2" w:rsidRDefault="00AC2A70" w:rsidP="00AC2A7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4B1594B" w14:textId="77777777" w:rsidR="00AC2A70" w:rsidRPr="002A16E2" w:rsidRDefault="00AC2A70" w:rsidP="00AC2A7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2BB6318" w14:textId="77777777" w:rsidR="00AC2A70" w:rsidRPr="002A16E2" w:rsidRDefault="00AC2A70" w:rsidP="00AC2A7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9D5692F" w14:textId="77777777" w:rsidR="00AC2A70" w:rsidRPr="002A16E2" w:rsidRDefault="00AC2A70" w:rsidP="00AC2A7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B310544" w14:textId="77777777" w:rsidR="00AC2A70" w:rsidRPr="002A16E2" w:rsidRDefault="00AC2A70" w:rsidP="00AC2A7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2A3EFB2" w14:textId="77777777" w:rsidR="00AC2A70" w:rsidRPr="002A16E2" w:rsidRDefault="00AC2A70" w:rsidP="00AC2A7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62F7260" w14:textId="77777777" w:rsidR="00AC2A70" w:rsidRPr="002A16E2" w:rsidRDefault="00AC2A70" w:rsidP="00AC2A7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543D09A" w14:textId="77777777" w:rsidR="00AC2A70" w:rsidRPr="002A16E2" w:rsidRDefault="00AC2A70" w:rsidP="00AC2A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5A66402" w14:textId="77777777" w:rsidR="00AC2A70" w:rsidRPr="002A16E2" w:rsidRDefault="00AC2A70" w:rsidP="00AC2A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B57862E" w14:textId="77777777" w:rsidR="00AC2A70" w:rsidRPr="00F47191" w:rsidRDefault="00AC2A70" w:rsidP="00AC2A70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7C36A4E" w14:textId="77777777" w:rsidR="00AC2A70" w:rsidRPr="000A160D" w:rsidRDefault="00AC2A70" w:rsidP="00AC2A70"/>
    <w:p w14:paraId="0ED1F2C7" w14:textId="77777777" w:rsidR="00AC2A70" w:rsidRPr="00707BF9" w:rsidRDefault="00AC2A70" w:rsidP="00AC2A70"/>
    <w:p w14:paraId="275B77DD" w14:textId="77777777" w:rsidR="00AC2A70" w:rsidRPr="00CD41F8" w:rsidRDefault="00AC2A70" w:rsidP="00AC2A70"/>
    <w:p w14:paraId="7B121C45" w14:textId="77777777" w:rsidR="00AC2A70" w:rsidRPr="00A71362" w:rsidRDefault="00AC2A70" w:rsidP="00AC2A70"/>
    <w:p w14:paraId="00D36BBF" w14:textId="77777777" w:rsidR="00AC2A70" w:rsidRPr="00240295" w:rsidRDefault="00AC2A70" w:rsidP="00AC2A70"/>
    <w:p w14:paraId="49D9286C" w14:textId="77777777" w:rsidR="00AC2A70" w:rsidRPr="0030065D" w:rsidRDefault="00AC2A70" w:rsidP="00AC2A70"/>
    <w:p w14:paraId="2AF08D41" w14:textId="77777777" w:rsidR="00AC2A70" w:rsidRPr="003041ED" w:rsidRDefault="00AC2A70" w:rsidP="00AC2A70"/>
    <w:p w14:paraId="6967C9A2" w14:textId="77777777" w:rsidR="00AC2A70" w:rsidRPr="00D11EB7" w:rsidRDefault="00AC2A70" w:rsidP="00AC2A70"/>
    <w:p w14:paraId="4DAF2F95" w14:textId="77777777" w:rsidR="00AC2A70" w:rsidRPr="003724D1" w:rsidRDefault="00AC2A70" w:rsidP="00AC2A70"/>
    <w:p w14:paraId="010AB10F" w14:textId="77777777" w:rsidR="00FE545C" w:rsidRPr="00AC2A70" w:rsidRDefault="00FE545C" w:rsidP="00AC2A70"/>
    <w:sectPr w:rsidR="00FE545C" w:rsidRPr="00AC2A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7927B" w14:textId="77777777" w:rsidR="00DD16D1" w:rsidRDefault="00DD16D1">
      <w:r>
        <w:separator/>
      </w:r>
    </w:p>
  </w:endnote>
  <w:endnote w:type="continuationSeparator" w:id="0">
    <w:p w14:paraId="6DD3531F" w14:textId="77777777" w:rsidR="00DD16D1" w:rsidRDefault="00DD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CCC63" w14:textId="77777777" w:rsidR="00D36015" w:rsidRDefault="00D360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673B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F1B9A" w14:textId="77777777" w:rsidR="00D36015" w:rsidRDefault="00D360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CA6AF5" w14:textId="77777777" w:rsidR="00DD16D1" w:rsidRDefault="00DD16D1">
      <w:r>
        <w:separator/>
      </w:r>
    </w:p>
  </w:footnote>
  <w:footnote w:type="continuationSeparator" w:id="0">
    <w:p w14:paraId="2E90133B" w14:textId="77777777" w:rsidR="00DD16D1" w:rsidRDefault="00DD1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F561E" w14:textId="77777777" w:rsidR="00D36015" w:rsidRDefault="00D36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33DC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88238" w14:textId="77777777" w:rsidR="00D36015" w:rsidRDefault="00D36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4B0C87"/>
    <w:multiLevelType w:val="hybridMultilevel"/>
    <w:tmpl w:val="C15A0D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3797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67928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0917099">
    <w:abstractNumId w:val="0"/>
  </w:num>
  <w:num w:numId="4" w16cid:durableId="1502355297">
    <w:abstractNumId w:val="2"/>
  </w:num>
  <w:num w:numId="5" w16cid:durableId="5429096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6D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118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443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2A70"/>
    <w:rsid w:val="00B774DC"/>
    <w:rsid w:val="00C969A6"/>
    <w:rsid w:val="00CA7D36"/>
    <w:rsid w:val="00D24208"/>
    <w:rsid w:val="00D36015"/>
    <w:rsid w:val="00D60C38"/>
    <w:rsid w:val="00D66893"/>
    <w:rsid w:val="00D90ACB"/>
    <w:rsid w:val="00DC1500"/>
    <w:rsid w:val="00DD16D1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BB7C5CA"/>
  <w15:chartTrackingRefBased/>
  <w15:docId w15:val="{DEEE7494-9DA3-42D8-A3F9-FFCB9AA8F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2A7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795</Words>
  <Characters>5615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2024-07-16T10:31:00Z</cp:lastPrinted>
  <dcterms:created xsi:type="dcterms:W3CDTF">2024-07-10T12:04:00Z</dcterms:created>
  <dcterms:modified xsi:type="dcterms:W3CDTF">2024-07-16T10:34:00Z</dcterms:modified>
</cp:coreProperties>
</file>