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11E963" w14:textId="073786D4" w:rsidR="00D22E09" w:rsidRDefault="00D22E09" w:rsidP="00D22E09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</w:t>
      </w:r>
      <w:r>
        <w:rPr>
          <w:b/>
          <w:sz w:val="24"/>
        </w:rPr>
        <w:t>325</w:t>
      </w:r>
      <w:r>
        <w:rPr>
          <w:b/>
          <w:sz w:val="24"/>
        </w:rPr>
        <w:t>/24</w:t>
      </w:r>
    </w:p>
    <w:p w14:paraId="37336C42" w14:textId="77777777" w:rsidR="00D22E09" w:rsidRDefault="00D22E09" w:rsidP="00D22E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ACCEC07" w14:textId="77777777" w:rsidR="00D22E09" w:rsidRDefault="00D22E09" w:rsidP="00D22E09">
      <w:pPr>
        <w:jc w:val="center"/>
        <w:rPr>
          <w:b/>
          <w:sz w:val="28"/>
          <w:szCs w:val="28"/>
        </w:rPr>
      </w:pPr>
    </w:p>
    <w:p w14:paraId="3287B065" w14:textId="77777777" w:rsidR="00D22E09" w:rsidRDefault="00D22E09" w:rsidP="00D22E0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A86E318" w14:textId="77777777" w:rsidR="00D22E09" w:rsidRDefault="00D22E09" w:rsidP="00D22E09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43C2BF60" w14:textId="77777777" w:rsidR="00D22E09" w:rsidRDefault="00D22E09" w:rsidP="00D22E09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1348D6F" w14:textId="77777777" w:rsidR="00D22E09" w:rsidRDefault="00D22E09" w:rsidP="00D22E09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7822A0B4" w14:textId="18EEC50F" w:rsidR="00D22E09" w:rsidRDefault="00D22E09" w:rsidP="00D22E09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5375C">
        <w:rPr>
          <w:b/>
        </w:rPr>
        <w:t xml:space="preserve">Dostawa 2 szt. </w:t>
      </w:r>
      <w:r>
        <w:rPr>
          <w:b/>
        </w:rPr>
        <w:t xml:space="preserve">notebooków ze stacjami </w:t>
      </w:r>
      <w:r w:rsidR="002378B7">
        <w:rPr>
          <w:b/>
        </w:rPr>
        <w:t>dokującymi</w:t>
      </w:r>
      <w:r w:rsidRPr="0045375C">
        <w:rPr>
          <w:b/>
        </w:rPr>
        <w:t xml:space="preserve"> na potrzeby </w:t>
      </w:r>
      <w:proofErr w:type="spellStart"/>
      <w:r>
        <w:rPr>
          <w:b/>
        </w:rPr>
        <w:t>WEiP</w:t>
      </w:r>
      <w:proofErr w:type="spellEnd"/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637C213C" w14:textId="77777777" w:rsidR="00D22E09" w:rsidRDefault="00D22E09" w:rsidP="00D22E09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C13E0C7" w14:textId="77777777" w:rsidR="00D22E09" w:rsidRDefault="00D22E09" w:rsidP="00D22E0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1A2EDF0" w14:textId="77777777" w:rsidR="00D22E09" w:rsidRDefault="00D22E09" w:rsidP="00D22E0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328EDA25" w14:textId="77777777" w:rsidR="00D22E09" w:rsidRDefault="00D22E09" w:rsidP="00D22E09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D537BA2" w14:textId="77777777" w:rsidR="00D22E09" w:rsidRDefault="00D22E09" w:rsidP="00D22E09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6BAC68C" w14:textId="77777777" w:rsidR="00D22E09" w:rsidRDefault="00D22E09" w:rsidP="00D22E09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765FDABF" w14:textId="77777777" w:rsidR="00D22E09" w:rsidRDefault="00D22E09" w:rsidP="00D22E09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D22E09" w14:paraId="01ACBF2E" w14:textId="77777777" w:rsidTr="00EB7F3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7D52F" w14:textId="77777777" w:rsidR="00D22E09" w:rsidRDefault="00D22E09" w:rsidP="00EB7F35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A5966" w14:textId="77777777" w:rsidR="00D22E09" w:rsidRDefault="00D22E09" w:rsidP="00EB7F35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4520D" w14:textId="77777777" w:rsidR="00D22E09" w:rsidRDefault="00D22E09" w:rsidP="00EB7F35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D22E09" w14:paraId="094DCACE" w14:textId="77777777" w:rsidTr="00EB7F3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EF4E4" w14:textId="77777777" w:rsidR="00D22E09" w:rsidRDefault="00D22E09" w:rsidP="00EB7F35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BCFA" w14:textId="77777777" w:rsidR="00D22E09" w:rsidRDefault="00D22E09" w:rsidP="00EB7F35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8DC0" w14:textId="77777777" w:rsidR="00D22E09" w:rsidRDefault="00D22E09" w:rsidP="00EB7F35">
            <w:pPr>
              <w:widowControl w:val="0"/>
              <w:spacing w:line="360" w:lineRule="auto"/>
              <w:jc w:val="both"/>
            </w:pPr>
          </w:p>
        </w:tc>
      </w:tr>
      <w:tr w:rsidR="00D22E09" w14:paraId="4DCC1714" w14:textId="77777777" w:rsidTr="00EB7F3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A0254" w14:textId="77777777" w:rsidR="00D22E09" w:rsidRDefault="00D22E09" w:rsidP="00EB7F35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FA8C" w14:textId="77777777" w:rsidR="00D22E09" w:rsidRDefault="00D22E09" w:rsidP="00EB7F35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C93E" w14:textId="77777777" w:rsidR="00D22E09" w:rsidRDefault="00D22E09" w:rsidP="00EB7F35">
            <w:pPr>
              <w:widowControl w:val="0"/>
              <w:spacing w:line="360" w:lineRule="auto"/>
              <w:jc w:val="both"/>
            </w:pPr>
          </w:p>
        </w:tc>
      </w:tr>
      <w:tr w:rsidR="00D22E09" w14:paraId="09793898" w14:textId="77777777" w:rsidTr="00EB7F3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E4604" w14:textId="77777777" w:rsidR="00D22E09" w:rsidRDefault="00D22E09" w:rsidP="00EB7F35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C293" w14:textId="77777777" w:rsidR="00D22E09" w:rsidRDefault="00D22E09" w:rsidP="00EB7F35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40F1" w14:textId="77777777" w:rsidR="00D22E09" w:rsidRDefault="00D22E09" w:rsidP="00EB7F35">
            <w:pPr>
              <w:widowControl w:val="0"/>
              <w:spacing w:line="360" w:lineRule="auto"/>
              <w:jc w:val="both"/>
            </w:pPr>
          </w:p>
        </w:tc>
      </w:tr>
    </w:tbl>
    <w:p w14:paraId="0A7CC6EF" w14:textId="77777777" w:rsidR="00D22E09" w:rsidRDefault="00D22E09" w:rsidP="00D22E09">
      <w:pPr>
        <w:widowControl w:val="0"/>
        <w:spacing w:line="360" w:lineRule="auto"/>
        <w:jc w:val="both"/>
      </w:pPr>
    </w:p>
    <w:p w14:paraId="6FE87CA3" w14:textId="77777777" w:rsidR="00D22E09" w:rsidRDefault="00D22E09" w:rsidP="00D22E09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450273CC" w14:textId="77777777" w:rsidR="00D22E09" w:rsidRDefault="00D22E09" w:rsidP="00D22E09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0A21393F" w14:textId="77777777" w:rsidR="00D22E09" w:rsidRDefault="00D22E09" w:rsidP="00D22E09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79DDB16" w14:textId="77777777" w:rsidR="00D22E09" w:rsidRDefault="00D22E09" w:rsidP="00D22E09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DEAB37C" w14:textId="77777777" w:rsidR="00D22E09" w:rsidRDefault="00D22E09" w:rsidP="00D22E09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6FF46360" w14:textId="77777777" w:rsidR="00D22E09" w:rsidRDefault="00D22E09" w:rsidP="00D22E09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0D955715" w14:textId="77777777" w:rsidR="00D22E09" w:rsidRDefault="00D22E09" w:rsidP="00D22E09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353A8830" w14:textId="77777777" w:rsidR="00D22E09" w:rsidRDefault="00D22E09" w:rsidP="00D22E09">
      <w:pPr>
        <w:rPr>
          <w:rFonts w:eastAsia="Times New Roman"/>
          <w:lang w:eastAsia="pl-PL"/>
        </w:rPr>
      </w:pPr>
    </w:p>
    <w:p w14:paraId="21875ED3" w14:textId="77777777" w:rsidR="00D22E09" w:rsidRDefault="00D22E09" w:rsidP="00D22E09"/>
    <w:p w14:paraId="614D7FC5" w14:textId="77777777" w:rsidR="00D22E09" w:rsidRDefault="00D22E09" w:rsidP="00D22E09"/>
    <w:p w14:paraId="752B8E77" w14:textId="77777777" w:rsidR="00D22E09" w:rsidRDefault="00D22E09" w:rsidP="00D22E09"/>
    <w:p w14:paraId="23056CA2" w14:textId="77777777" w:rsidR="00D22E09" w:rsidRPr="00D54AE7" w:rsidRDefault="00D22E09" w:rsidP="00D22E09"/>
    <w:p w14:paraId="22255101" w14:textId="77777777" w:rsidR="00D22E09" w:rsidRPr="007B5051" w:rsidRDefault="00D22E09" w:rsidP="00D22E09"/>
    <w:p w14:paraId="0CA15827" w14:textId="77777777" w:rsidR="00D22E09" w:rsidRPr="00EE068C" w:rsidRDefault="00D22E09" w:rsidP="00D22E09"/>
    <w:p w14:paraId="24BF79E8" w14:textId="77777777" w:rsidR="00D22E09" w:rsidRPr="00450928" w:rsidRDefault="00D22E09" w:rsidP="00D22E09"/>
    <w:p w14:paraId="60B4736D" w14:textId="77777777" w:rsidR="00D22E09" w:rsidRPr="009B0995" w:rsidRDefault="00D22E09" w:rsidP="00D22E09"/>
    <w:p w14:paraId="5F4CEA1F" w14:textId="00F02C02" w:rsidR="00106AC7" w:rsidRPr="00D22E09" w:rsidRDefault="00106AC7" w:rsidP="00D22E09"/>
    <w:sectPr w:rsidR="00106AC7" w:rsidRPr="00D22E09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AC7951" w14:textId="77777777" w:rsidR="002956CC" w:rsidRDefault="002956CC">
      <w:r>
        <w:separator/>
      </w:r>
    </w:p>
  </w:endnote>
  <w:endnote w:type="continuationSeparator" w:id="0">
    <w:p w14:paraId="1FAC5308" w14:textId="77777777" w:rsidR="002956CC" w:rsidRDefault="00295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1F3B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86FF20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9F95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9FE1EB9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514DA66C">
        <v:line id="_x0000_s1025" style="position:absolute;left:0;text-align:left;z-index:251657728" from="-3.85pt,8.7pt" to="455.15pt,8.7pt"/>
      </w:pict>
    </w:r>
  </w:p>
  <w:p w14:paraId="74ED5C92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5190E" w14:textId="77777777" w:rsidR="004F5BB9" w:rsidRDefault="004F5B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771E28" w14:textId="77777777" w:rsidR="002956CC" w:rsidRDefault="002956CC">
      <w:r>
        <w:separator/>
      </w:r>
    </w:p>
  </w:footnote>
  <w:footnote w:type="continuationSeparator" w:id="0">
    <w:p w14:paraId="19FFE286" w14:textId="77777777" w:rsidR="002956CC" w:rsidRDefault="00295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843E6A" w14:textId="77777777" w:rsidR="004F5BB9" w:rsidRDefault="004F5B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00806" w14:textId="77777777" w:rsidR="004F5BB9" w:rsidRDefault="004F5B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544FE" w14:textId="77777777" w:rsidR="004F5BB9" w:rsidRDefault="004F5B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0409116">
    <w:abstractNumId w:val="15"/>
  </w:num>
  <w:num w:numId="2" w16cid:durableId="610865395">
    <w:abstractNumId w:val="0"/>
  </w:num>
  <w:num w:numId="3" w16cid:durableId="1804957956">
    <w:abstractNumId w:val="13"/>
  </w:num>
  <w:num w:numId="4" w16cid:durableId="1703557471">
    <w:abstractNumId w:val="8"/>
  </w:num>
  <w:num w:numId="5" w16cid:durableId="1142699888">
    <w:abstractNumId w:val="7"/>
  </w:num>
  <w:num w:numId="6" w16cid:durableId="179005588">
    <w:abstractNumId w:val="1"/>
  </w:num>
  <w:num w:numId="7" w16cid:durableId="881476651">
    <w:abstractNumId w:val="6"/>
  </w:num>
  <w:num w:numId="8" w16cid:durableId="2035186729">
    <w:abstractNumId w:val="3"/>
  </w:num>
  <w:num w:numId="9" w16cid:durableId="2122601831">
    <w:abstractNumId w:val="2"/>
  </w:num>
  <w:num w:numId="10" w16cid:durableId="543755520">
    <w:abstractNumId w:val="5"/>
  </w:num>
  <w:num w:numId="11" w16cid:durableId="1871718527">
    <w:abstractNumId w:val="11"/>
  </w:num>
  <w:num w:numId="12" w16cid:durableId="1343773984">
    <w:abstractNumId w:val="4"/>
  </w:num>
  <w:num w:numId="13" w16cid:durableId="1615987388">
    <w:abstractNumId w:val="10"/>
  </w:num>
  <w:num w:numId="14" w16cid:durableId="510753525">
    <w:abstractNumId w:val="14"/>
  </w:num>
  <w:num w:numId="18" w16cid:durableId="172960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56CC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378B7"/>
    <w:rsid w:val="002508A6"/>
    <w:rsid w:val="002956CC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5BB9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22E0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B09C4E4"/>
  <w15:chartTrackingRefBased/>
  <w15:docId w15:val="{346CDE02-023E-4E9E-8758-23B6AA19F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22E0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D22E09"/>
  </w:style>
  <w:style w:type="paragraph" w:styleId="Akapitzlist">
    <w:name w:val="List Paragraph"/>
    <w:basedOn w:val="Normalny"/>
    <w:uiPriority w:val="34"/>
    <w:qFormat/>
    <w:rsid w:val="00D22E0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338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2024-07-10T12:07:00Z</cp:lastPrinted>
  <dcterms:created xsi:type="dcterms:W3CDTF">2024-07-10T12:07:00Z</dcterms:created>
  <dcterms:modified xsi:type="dcterms:W3CDTF">2024-07-10T12:07:00Z</dcterms:modified>
</cp:coreProperties>
</file>