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C1B5E8" w14:textId="77777777" w:rsidR="00986737" w:rsidRPr="00D766E8" w:rsidRDefault="00230EF2" w:rsidP="00986737">
      <w:pPr>
        <w:spacing w:after="600"/>
        <w:jc w:val="right"/>
      </w:pPr>
      <w:bookmarkStart w:id="0" w:name="_Hlk52197885"/>
      <w:r w:rsidRPr="00D766E8">
        <w:t>Niepołomice</w:t>
      </w:r>
      <w:r w:rsidR="00986737" w:rsidRPr="00D766E8">
        <w:t xml:space="preserve"> dnia: </w:t>
      </w:r>
      <w:r w:rsidRPr="00D766E8">
        <w:t>2024-07-19</w:t>
      </w:r>
    </w:p>
    <w:p w14:paraId="486C7C44" w14:textId="77777777" w:rsidR="00986737" w:rsidRPr="00D766E8" w:rsidRDefault="00230EF2" w:rsidP="00986737">
      <w:pPr>
        <w:spacing w:line="360" w:lineRule="auto"/>
        <w:rPr>
          <w:b/>
          <w:bCs/>
        </w:rPr>
      </w:pPr>
      <w:r w:rsidRPr="00D766E8">
        <w:rPr>
          <w:b/>
          <w:bCs/>
        </w:rPr>
        <w:t>GMINA NIEPOŁOMICE</w:t>
      </w:r>
    </w:p>
    <w:p w14:paraId="04E827A1" w14:textId="77777777" w:rsidR="00986737" w:rsidRPr="00D766E8" w:rsidRDefault="00230EF2" w:rsidP="00986737">
      <w:pPr>
        <w:spacing w:line="360" w:lineRule="auto"/>
      </w:pPr>
      <w:r w:rsidRPr="00D766E8">
        <w:t>Pl. Zwycięstwa</w:t>
      </w:r>
      <w:r w:rsidR="00986737" w:rsidRPr="00D766E8">
        <w:t xml:space="preserve"> </w:t>
      </w:r>
      <w:r w:rsidRPr="00D766E8">
        <w:t>13</w:t>
      </w:r>
    </w:p>
    <w:p w14:paraId="594506AE" w14:textId="77777777" w:rsidR="00986737" w:rsidRPr="00D766E8" w:rsidRDefault="00230EF2" w:rsidP="00986737">
      <w:r w:rsidRPr="00D766E8">
        <w:t>32-005</w:t>
      </w:r>
      <w:r w:rsidR="00986737" w:rsidRPr="00D766E8">
        <w:t xml:space="preserve"> </w:t>
      </w:r>
      <w:r w:rsidRPr="00D766E8">
        <w:t>Niepołomice</w:t>
      </w:r>
    </w:p>
    <w:p w14:paraId="48DAB28C" w14:textId="77C1A066" w:rsidR="00986737" w:rsidRPr="00D766E8" w:rsidRDefault="00986737" w:rsidP="00986737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D766E8" w14:paraId="71547E5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007350" w14:textId="77777777" w:rsidR="00986737" w:rsidRPr="00D766E8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D766E8">
              <w:rPr>
                <w:b/>
                <w:spacing w:val="20"/>
              </w:rPr>
              <w:t>INFORMACJA Z OTWARCIA OFERT</w:t>
            </w:r>
          </w:p>
        </w:tc>
      </w:tr>
    </w:tbl>
    <w:p w14:paraId="51804F09" w14:textId="77777777" w:rsidR="00986737" w:rsidRPr="00D766E8" w:rsidRDefault="00986737" w:rsidP="00986737">
      <w:pPr>
        <w:pStyle w:val="Nagwek"/>
        <w:tabs>
          <w:tab w:val="clear" w:pos="4536"/>
        </w:tabs>
        <w:spacing w:after="360"/>
      </w:pPr>
      <w:r w:rsidRPr="00D766E8">
        <w:tab/>
        <w:t xml:space="preserve"> </w:t>
      </w:r>
    </w:p>
    <w:p w14:paraId="4264EE5A" w14:textId="77777777" w:rsidR="00986737" w:rsidRPr="00D766E8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D766E8">
        <w:rPr>
          <w:rFonts w:eastAsia="Calibri"/>
          <w:lang w:eastAsia="en-US"/>
        </w:rPr>
        <w:t xml:space="preserve">Dotyczy </w:t>
      </w:r>
      <w:r w:rsidRPr="00D766E8">
        <w:t>postępowania o udzielenie zamówienia publicznego</w:t>
      </w:r>
      <w:r w:rsidRPr="00D766E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D766E8" w14:paraId="59CA1073" w14:textId="77777777" w:rsidTr="005A632E">
        <w:tc>
          <w:tcPr>
            <w:tcW w:w="2269" w:type="dxa"/>
            <w:shd w:val="clear" w:color="auto" w:fill="auto"/>
          </w:tcPr>
          <w:p w14:paraId="3518C39E" w14:textId="77777777" w:rsidR="00986737" w:rsidRPr="00D766E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766E8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1564D6" w14:textId="77777777" w:rsidR="00986737" w:rsidRPr="00D766E8" w:rsidRDefault="00230EF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766E8">
              <w:rPr>
                <w:bCs/>
              </w:rPr>
              <w:t>Usługa polegająca na przewozie dzieci  z terenu Gminy Niepołomice do placówek oświatowych na terenie Gminy Niepołomice do Wieliczki/Krakowa/Grodkowic/Bochni (w tym dzieci niepełnosprawnych)</w:t>
            </w:r>
            <w:r w:rsidR="00986737" w:rsidRPr="00D766E8">
              <w:rPr>
                <w:bCs/>
              </w:rPr>
              <w:t>.</w:t>
            </w:r>
          </w:p>
        </w:tc>
      </w:tr>
      <w:tr w:rsidR="00230EF2" w:rsidRPr="00D766E8" w14:paraId="621AD1F8" w14:textId="77777777" w:rsidTr="004213C7">
        <w:tc>
          <w:tcPr>
            <w:tcW w:w="2269" w:type="dxa"/>
            <w:shd w:val="clear" w:color="auto" w:fill="auto"/>
          </w:tcPr>
          <w:p w14:paraId="37E5FA26" w14:textId="77777777" w:rsidR="00230EF2" w:rsidRPr="00D766E8" w:rsidRDefault="00230EF2" w:rsidP="004213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766E8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BA4CA3" w14:textId="77777777" w:rsidR="00230EF2" w:rsidRPr="00D766E8" w:rsidRDefault="00230EF2" w:rsidP="004213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766E8">
              <w:rPr>
                <w:bCs/>
              </w:rPr>
              <w:t>ZP.271.12.2024</w:t>
            </w:r>
          </w:p>
        </w:tc>
      </w:tr>
    </w:tbl>
    <w:p w14:paraId="39F5FF3F" w14:textId="77777777" w:rsidR="00A80738" w:rsidRPr="00D766E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2D4DD9CC" w14:textId="77777777" w:rsidR="00D665F5" w:rsidRPr="00D766E8" w:rsidRDefault="00D665F5" w:rsidP="00986737">
      <w:pPr>
        <w:spacing w:before="120" w:line="360" w:lineRule="auto"/>
        <w:jc w:val="both"/>
      </w:pPr>
      <w:r w:rsidRPr="00D766E8">
        <w:t>Zamawiający, działając na podstawie art. 22</w:t>
      </w:r>
      <w:r w:rsidR="00FC7F5E" w:rsidRPr="00D766E8">
        <w:t>2</w:t>
      </w:r>
      <w:r w:rsidRPr="00D766E8">
        <w:t xml:space="preserve"> ust. 5 </w:t>
      </w:r>
      <w:r w:rsidRPr="00D766E8">
        <w:rPr>
          <w:bCs/>
        </w:rPr>
        <w:t>ustawy z dnia 11 września 2019 r. Prawo zamówień publicznych</w:t>
      </w:r>
      <w:r w:rsidRPr="00D766E8">
        <w:t xml:space="preserve"> </w:t>
      </w:r>
      <w:r w:rsidR="00230EF2" w:rsidRPr="00D766E8">
        <w:t>(</w:t>
      </w:r>
      <w:proofErr w:type="spellStart"/>
      <w:r w:rsidR="00230EF2" w:rsidRPr="00D766E8">
        <w:t>t.j</w:t>
      </w:r>
      <w:proofErr w:type="spellEnd"/>
      <w:r w:rsidR="00230EF2" w:rsidRPr="00D766E8">
        <w:t>. Dz. U. z 2023r. poz. 1605)</w:t>
      </w:r>
      <w:r w:rsidR="00490DC0" w:rsidRPr="00D766E8">
        <w:t xml:space="preserve"> </w:t>
      </w:r>
      <w:r w:rsidRPr="00D766E8">
        <w:t>udostępnia</w:t>
      </w:r>
      <w:r w:rsidR="00F95C33" w:rsidRPr="00D766E8">
        <w:t xml:space="preserve"> </w:t>
      </w:r>
      <w:r w:rsidR="004C7E9B" w:rsidRPr="00D766E8">
        <w:t>informacj</w:t>
      </w:r>
      <w:r w:rsidR="00577BC6" w:rsidRPr="00D766E8">
        <w:t>ę</w:t>
      </w:r>
      <w:r w:rsidR="00035488" w:rsidRPr="00D766E8">
        <w:t xml:space="preserve"> z otwarcia ofert</w:t>
      </w:r>
      <w:r w:rsidR="00577BC6" w:rsidRPr="00D766E8">
        <w:t>.</w:t>
      </w:r>
    </w:p>
    <w:p w14:paraId="1EA92CA5" w14:textId="77777777" w:rsidR="00A80738" w:rsidRPr="00D766E8" w:rsidRDefault="00D665F5" w:rsidP="00986737">
      <w:pPr>
        <w:spacing w:before="120" w:after="60" w:line="360" w:lineRule="auto"/>
        <w:jc w:val="both"/>
      </w:pPr>
      <w:r w:rsidRPr="00D766E8">
        <w:t>Podczas otwarcia ofert, mającego miejsce</w:t>
      </w:r>
      <w:r w:rsidR="00FF4AB1" w:rsidRPr="00D766E8">
        <w:t xml:space="preserve"> w dniu </w:t>
      </w:r>
      <w:r w:rsidR="00230EF2" w:rsidRPr="00D766E8">
        <w:t>19/07/2024</w:t>
      </w:r>
      <w:r w:rsidR="00FF4AB1" w:rsidRPr="00D766E8">
        <w:t xml:space="preserve"> o godz. </w:t>
      </w:r>
      <w:r w:rsidR="00230EF2" w:rsidRPr="00D766E8">
        <w:t>09:30</w:t>
      </w:r>
      <w:r w:rsidRPr="00D766E8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D766E8" w14:paraId="3FA8B653" w14:textId="77777777" w:rsidTr="005A632E">
        <w:tc>
          <w:tcPr>
            <w:tcW w:w="1276" w:type="dxa"/>
            <w:shd w:val="clear" w:color="auto" w:fill="F2F2F2"/>
            <w:vAlign w:val="center"/>
          </w:tcPr>
          <w:p w14:paraId="5B227EFF" w14:textId="77777777" w:rsidR="006B27ED" w:rsidRPr="00D766E8" w:rsidRDefault="00986737" w:rsidP="00C82837">
            <w:pPr>
              <w:spacing w:before="120" w:after="120"/>
              <w:jc w:val="center"/>
            </w:pPr>
            <w:r w:rsidRPr="00D766E8">
              <w:t>Oferta n</w:t>
            </w:r>
            <w:r w:rsidR="006B27ED" w:rsidRPr="00D766E8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56EDA4C" w14:textId="77777777" w:rsidR="006B27ED" w:rsidRPr="00D766E8" w:rsidRDefault="00986737" w:rsidP="00C82837">
            <w:pPr>
              <w:spacing w:before="120" w:after="120"/>
              <w:jc w:val="center"/>
            </w:pPr>
            <w:r w:rsidRPr="00D766E8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8B97166" w14:textId="77777777" w:rsidR="006B27ED" w:rsidRPr="00D766E8" w:rsidRDefault="006B27ED" w:rsidP="00BB547B">
            <w:pPr>
              <w:spacing w:before="120" w:after="120"/>
              <w:jc w:val="center"/>
            </w:pPr>
            <w:r w:rsidRPr="00D766E8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D401D17" w14:textId="77777777" w:rsidR="006B27ED" w:rsidRPr="00D766E8" w:rsidRDefault="006B27ED" w:rsidP="00C82837">
            <w:pPr>
              <w:spacing w:before="120" w:after="120"/>
              <w:jc w:val="center"/>
            </w:pPr>
            <w:r w:rsidRPr="00D766E8">
              <w:t>Cena oferty</w:t>
            </w:r>
          </w:p>
        </w:tc>
      </w:tr>
      <w:tr w:rsidR="00230EF2" w:rsidRPr="00D766E8" w14:paraId="7A59CC30" w14:textId="77777777" w:rsidTr="004213C7">
        <w:tc>
          <w:tcPr>
            <w:tcW w:w="1276" w:type="dxa"/>
            <w:shd w:val="clear" w:color="auto" w:fill="auto"/>
            <w:vAlign w:val="center"/>
          </w:tcPr>
          <w:p w14:paraId="4667661E" w14:textId="77777777" w:rsidR="00230EF2" w:rsidRPr="00D766E8" w:rsidRDefault="00230EF2" w:rsidP="004213C7">
            <w:pPr>
              <w:spacing w:before="80" w:after="80"/>
              <w:jc w:val="center"/>
            </w:pPr>
            <w:r w:rsidRPr="00D766E8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C5702F" w14:textId="77777777" w:rsidR="00230EF2" w:rsidRPr="00D766E8" w:rsidRDefault="00230EF2" w:rsidP="004213C7">
            <w:pPr>
              <w:spacing w:before="80" w:after="80"/>
              <w:jc w:val="center"/>
            </w:pPr>
            <w:r w:rsidRPr="00D766E8">
              <w:t>1</w:t>
            </w:r>
          </w:p>
        </w:tc>
        <w:tc>
          <w:tcPr>
            <w:tcW w:w="3969" w:type="dxa"/>
            <w:shd w:val="clear" w:color="auto" w:fill="auto"/>
          </w:tcPr>
          <w:p w14:paraId="3C6D620A" w14:textId="77777777" w:rsidR="00230EF2" w:rsidRPr="00D766E8" w:rsidRDefault="00230EF2" w:rsidP="004213C7">
            <w:pPr>
              <w:spacing w:before="80" w:after="40"/>
            </w:pPr>
            <w:r w:rsidRPr="00D766E8">
              <w:t>Mat Pol Mateusz Surówka</w:t>
            </w:r>
          </w:p>
          <w:p w14:paraId="4B56DE7E" w14:textId="77777777" w:rsidR="00230EF2" w:rsidRPr="00D766E8" w:rsidRDefault="00230EF2" w:rsidP="004213C7">
            <w:r w:rsidRPr="00D766E8">
              <w:t xml:space="preserve">Szczygłów 71 </w:t>
            </w:r>
          </w:p>
          <w:p w14:paraId="5EA25ED7" w14:textId="6674C79E" w:rsidR="00230EF2" w:rsidRPr="00D766E8" w:rsidRDefault="00230EF2" w:rsidP="004213C7">
            <w:pPr>
              <w:spacing w:after="80"/>
              <w:jc w:val="both"/>
            </w:pPr>
            <w:r w:rsidRPr="00D766E8">
              <w:t xml:space="preserve">32-020 </w:t>
            </w:r>
            <w:r w:rsidR="00A60153">
              <w:t>Wieliczka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1D3A7F" w14:textId="77777777" w:rsidR="00230EF2" w:rsidRPr="00D766E8" w:rsidRDefault="00230EF2" w:rsidP="004213C7">
            <w:pPr>
              <w:spacing w:before="80" w:after="80"/>
              <w:jc w:val="center"/>
            </w:pPr>
            <w:r w:rsidRPr="00D766E8">
              <w:t>1 181 160.00 zł</w:t>
            </w:r>
          </w:p>
        </w:tc>
      </w:tr>
      <w:tr w:rsidR="00230EF2" w:rsidRPr="00D766E8" w14:paraId="385CF5F3" w14:textId="77777777" w:rsidTr="004213C7">
        <w:tc>
          <w:tcPr>
            <w:tcW w:w="1276" w:type="dxa"/>
            <w:shd w:val="clear" w:color="auto" w:fill="auto"/>
            <w:vAlign w:val="center"/>
          </w:tcPr>
          <w:p w14:paraId="61FB342A" w14:textId="77777777" w:rsidR="00230EF2" w:rsidRPr="00D766E8" w:rsidRDefault="00230EF2" w:rsidP="004213C7">
            <w:pPr>
              <w:spacing w:before="80" w:after="80"/>
              <w:jc w:val="center"/>
            </w:pPr>
            <w:r w:rsidRPr="00D766E8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0D0A4B" w14:textId="77777777" w:rsidR="00230EF2" w:rsidRPr="00D766E8" w:rsidRDefault="00230EF2" w:rsidP="004213C7">
            <w:pPr>
              <w:spacing w:before="80" w:after="80"/>
              <w:jc w:val="center"/>
            </w:pPr>
            <w:r w:rsidRPr="00D766E8">
              <w:t>2</w:t>
            </w:r>
          </w:p>
        </w:tc>
        <w:tc>
          <w:tcPr>
            <w:tcW w:w="3969" w:type="dxa"/>
            <w:shd w:val="clear" w:color="auto" w:fill="auto"/>
          </w:tcPr>
          <w:p w14:paraId="7850D3AE" w14:textId="77777777" w:rsidR="00230EF2" w:rsidRPr="00D766E8" w:rsidRDefault="00230EF2" w:rsidP="004213C7">
            <w:pPr>
              <w:spacing w:before="80" w:after="40"/>
            </w:pPr>
            <w:r w:rsidRPr="00D766E8">
              <w:t>Mat Pol Mateusz Surówka</w:t>
            </w:r>
          </w:p>
          <w:p w14:paraId="4FD5C4E7" w14:textId="77777777" w:rsidR="00230EF2" w:rsidRPr="00D766E8" w:rsidRDefault="00230EF2" w:rsidP="004213C7">
            <w:r w:rsidRPr="00D766E8">
              <w:t xml:space="preserve">Szczygłów 71 </w:t>
            </w:r>
          </w:p>
          <w:p w14:paraId="56EFB426" w14:textId="0010E27C" w:rsidR="00230EF2" w:rsidRPr="00D766E8" w:rsidRDefault="00230EF2" w:rsidP="004213C7">
            <w:pPr>
              <w:spacing w:after="80"/>
              <w:jc w:val="both"/>
            </w:pPr>
            <w:r w:rsidRPr="00D766E8">
              <w:t xml:space="preserve">32-020 </w:t>
            </w:r>
            <w:r w:rsidR="00A60153">
              <w:t xml:space="preserve">Wieliczka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DEF4AA" w14:textId="77777777" w:rsidR="00230EF2" w:rsidRPr="00D766E8" w:rsidRDefault="00230EF2" w:rsidP="004213C7">
            <w:pPr>
              <w:spacing w:before="80" w:after="80"/>
              <w:jc w:val="center"/>
            </w:pPr>
            <w:r w:rsidRPr="00D766E8">
              <w:t>669 408.00 zł</w:t>
            </w:r>
          </w:p>
        </w:tc>
      </w:tr>
      <w:bookmarkEnd w:id="0"/>
    </w:tbl>
    <w:p w14:paraId="02FB2551" w14:textId="77777777" w:rsidR="00D766E8" w:rsidRDefault="00D766E8" w:rsidP="00173B20">
      <w:pPr>
        <w:jc w:val="right"/>
      </w:pPr>
    </w:p>
    <w:p w14:paraId="7CB15AA9" w14:textId="77777777" w:rsidR="00D766E8" w:rsidRDefault="00D766E8" w:rsidP="00173B20">
      <w:pPr>
        <w:jc w:val="right"/>
      </w:pPr>
    </w:p>
    <w:p w14:paraId="77B8CF68" w14:textId="3E6F2DFB" w:rsidR="00C236D3" w:rsidRPr="00D766E8" w:rsidRDefault="00C236D3" w:rsidP="00173B20">
      <w:pPr>
        <w:jc w:val="right"/>
      </w:pPr>
    </w:p>
    <w:sectPr w:rsidR="00C236D3" w:rsidRPr="00D766E8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E3B7EA" w14:textId="77777777" w:rsidR="005923D5" w:rsidRDefault="005923D5">
      <w:r>
        <w:separator/>
      </w:r>
    </w:p>
  </w:endnote>
  <w:endnote w:type="continuationSeparator" w:id="0">
    <w:p w14:paraId="417F66CD" w14:textId="77777777" w:rsidR="005923D5" w:rsidRDefault="00592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407D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CCAE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8B7EF" w14:textId="3AF00E70" w:rsidR="009F189D" w:rsidRPr="00986737" w:rsidRDefault="009F189D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A40D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ABEF45" w14:textId="77777777" w:rsidR="009F189D" w:rsidRDefault="009F189D">
    <w:pPr>
      <w:pStyle w:val="Stopka"/>
      <w:tabs>
        <w:tab w:val="clear" w:pos="4536"/>
      </w:tabs>
      <w:jc w:val="center"/>
    </w:pPr>
  </w:p>
  <w:p w14:paraId="5B0707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C5ABFD" w14:textId="77777777" w:rsidR="005923D5" w:rsidRDefault="005923D5">
      <w:r>
        <w:separator/>
      </w:r>
    </w:p>
  </w:footnote>
  <w:footnote w:type="continuationSeparator" w:id="0">
    <w:p w14:paraId="63077C8B" w14:textId="77777777" w:rsidR="005923D5" w:rsidRDefault="00592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6EFC6" w14:textId="77777777" w:rsidR="00230EF2" w:rsidRDefault="00230E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F5B8B" w14:textId="77777777" w:rsidR="00230EF2" w:rsidRDefault="00230E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96460" w14:textId="77777777" w:rsidR="00230EF2" w:rsidRDefault="00230E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3D5"/>
    <w:rsid w:val="00007727"/>
    <w:rsid w:val="00017720"/>
    <w:rsid w:val="00035488"/>
    <w:rsid w:val="000A372A"/>
    <w:rsid w:val="000D7F25"/>
    <w:rsid w:val="000E00E5"/>
    <w:rsid w:val="00173B20"/>
    <w:rsid w:val="001C69FF"/>
    <w:rsid w:val="00230EF2"/>
    <w:rsid w:val="0023318D"/>
    <w:rsid w:val="003D72FD"/>
    <w:rsid w:val="003E0DE1"/>
    <w:rsid w:val="00423179"/>
    <w:rsid w:val="00490DC0"/>
    <w:rsid w:val="00493F8C"/>
    <w:rsid w:val="004C7E9B"/>
    <w:rsid w:val="005614F2"/>
    <w:rsid w:val="00577BC6"/>
    <w:rsid w:val="005923D5"/>
    <w:rsid w:val="005A632E"/>
    <w:rsid w:val="005E18A2"/>
    <w:rsid w:val="0068111A"/>
    <w:rsid w:val="0069085C"/>
    <w:rsid w:val="006B27ED"/>
    <w:rsid w:val="00843263"/>
    <w:rsid w:val="00861E75"/>
    <w:rsid w:val="00986737"/>
    <w:rsid w:val="009D19BD"/>
    <w:rsid w:val="009F189D"/>
    <w:rsid w:val="00A60153"/>
    <w:rsid w:val="00A80738"/>
    <w:rsid w:val="00BB547B"/>
    <w:rsid w:val="00C236D3"/>
    <w:rsid w:val="00C57C95"/>
    <w:rsid w:val="00C659E2"/>
    <w:rsid w:val="00C82837"/>
    <w:rsid w:val="00CA3D66"/>
    <w:rsid w:val="00CB0802"/>
    <w:rsid w:val="00D665F5"/>
    <w:rsid w:val="00D7128F"/>
    <w:rsid w:val="00D766E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5931C8"/>
  <w15:chartTrackingRefBased/>
  <w15:docId w15:val="{C59909BD-6C33-4F09-87D8-2A2E7235C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2024-07-19T07:42:00Z</cp:lastPrinted>
  <dcterms:created xsi:type="dcterms:W3CDTF">2024-07-19T08:02:00Z</dcterms:created>
  <dcterms:modified xsi:type="dcterms:W3CDTF">2024-07-19T08:02:00Z</dcterms:modified>
</cp:coreProperties>
</file>