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D97FA" w14:textId="77777777" w:rsidR="00676C01" w:rsidRDefault="00676C01" w:rsidP="00676C01">
      <w:pPr>
        <w:pStyle w:val="Nagwek"/>
        <w:rPr>
          <w:rFonts w:ascii="Times New Roman" w:hAnsi="Times New Roman"/>
        </w:rPr>
      </w:pPr>
    </w:p>
    <w:p w14:paraId="239C473C" w14:textId="1B090FC8" w:rsidR="00676C01" w:rsidRPr="00DC7E52" w:rsidRDefault="00676C01" w:rsidP="00676C01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3D65947A" w14:textId="77777777" w:rsidR="00676C01" w:rsidRPr="00DC7E52" w:rsidRDefault="00676C01" w:rsidP="00676C01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CFDD153" w14:textId="77777777" w:rsidR="00676C01" w:rsidRPr="00DC7E52" w:rsidRDefault="00676C01" w:rsidP="00676C01">
      <w:pPr>
        <w:jc w:val="center"/>
        <w:rPr>
          <w:rFonts w:ascii="Times New Roman" w:hAnsi="Times New Roman"/>
          <w:b/>
        </w:rPr>
      </w:pPr>
    </w:p>
    <w:p w14:paraId="30546885" w14:textId="77777777" w:rsidR="00676C01" w:rsidRPr="00DC7E52" w:rsidRDefault="00676C01" w:rsidP="00676C01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13A8A76" w14:textId="77777777" w:rsidR="00676C01" w:rsidRPr="00DC7E52" w:rsidRDefault="00676C01" w:rsidP="00676C01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DDEAA09" w14:textId="77777777" w:rsidR="00676C01" w:rsidRPr="00DC7E52" w:rsidRDefault="00676C01" w:rsidP="00676C0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22DD497" w14:textId="77777777" w:rsidR="00676C01" w:rsidRPr="00DC7E52" w:rsidRDefault="00676C01" w:rsidP="00676C01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3417CF9" w14:textId="289B06F3" w:rsidR="00676C01" w:rsidRPr="00DC7E52" w:rsidRDefault="00676C01" w:rsidP="00676C0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9C7FAD">
        <w:rPr>
          <w:b/>
          <w:bCs/>
        </w:rPr>
        <w:t>Dostaw</w:t>
      </w:r>
      <w:r>
        <w:rPr>
          <w:b/>
          <w:bCs/>
        </w:rPr>
        <w:t>ę</w:t>
      </w:r>
      <w:r w:rsidRPr="009C7FAD">
        <w:rPr>
          <w:b/>
          <w:bCs/>
        </w:rPr>
        <w:t xml:space="preserve"> </w:t>
      </w:r>
      <w:r>
        <w:rPr>
          <w:b/>
          <w:bCs/>
        </w:rPr>
        <w:t>serwera obliczeniowego z możliwością późniejszego rozszerzenia o akceleratory uczenia maszynowego</w:t>
      </w:r>
      <w:r>
        <w:rPr>
          <w:b/>
          <w:bCs/>
        </w:rPr>
        <w:t xml:space="preserve">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WILiGZ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42642750" w14:textId="77777777" w:rsidR="00676C01" w:rsidRPr="00DC7E52" w:rsidRDefault="00676C01" w:rsidP="00676C0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744ED26" w14:textId="77777777" w:rsidR="00676C01" w:rsidRPr="00DC7E52" w:rsidRDefault="00676C01" w:rsidP="00676C0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A4A906A" w14:textId="77777777" w:rsidR="00676C01" w:rsidRPr="00DC7E52" w:rsidRDefault="00676C01" w:rsidP="00676C0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29930288" w14:textId="77777777" w:rsidR="00676C01" w:rsidRPr="00DC7E52" w:rsidRDefault="00676C01" w:rsidP="00676C01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7D4F4F3" w14:textId="77777777" w:rsidR="00676C01" w:rsidRPr="00DC7E52" w:rsidRDefault="00676C01" w:rsidP="00676C01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FC5C414" w14:textId="77777777" w:rsidR="00676C01" w:rsidRPr="00DC7E52" w:rsidRDefault="00676C01" w:rsidP="00676C01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76C01" w:rsidRPr="00DC7E52" w14:paraId="0FD638B5" w14:textId="77777777" w:rsidTr="00A97EA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F6C7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AFD04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982A8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676C01" w:rsidRPr="00DC7E52" w14:paraId="633D4A89" w14:textId="77777777" w:rsidTr="00A97EA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A2AC8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08E2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91DC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76C01" w:rsidRPr="00DC7E52" w14:paraId="597EE0B5" w14:textId="77777777" w:rsidTr="00A97EA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14AA7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BD30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B014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76C01" w:rsidRPr="00DC7E52" w14:paraId="1B27BC33" w14:textId="77777777" w:rsidTr="00A97EA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59E4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6D5F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C4EF" w14:textId="77777777" w:rsidR="00676C01" w:rsidRPr="00DC7E52" w:rsidRDefault="00676C01" w:rsidP="00A97EA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E6BACEB" w14:textId="77777777" w:rsidR="00676C01" w:rsidRPr="00DC7E52" w:rsidRDefault="00676C01" w:rsidP="00676C01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3D59CA5" w14:textId="77777777" w:rsidR="00676C01" w:rsidRPr="00DC7E52" w:rsidRDefault="00676C01" w:rsidP="00676C01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4E747A7" w14:textId="77777777" w:rsidR="00676C01" w:rsidRPr="00DC7E52" w:rsidRDefault="00676C01" w:rsidP="00676C0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07B47FC1" w14:textId="77777777" w:rsidR="00676C01" w:rsidRPr="00DC7E52" w:rsidRDefault="00676C01" w:rsidP="00676C0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3295B76D" w14:textId="77777777" w:rsidR="00676C01" w:rsidRPr="00DC7E52" w:rsidRDefault="00676C01" w:rsidP="00676C0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4AA9FCC" w14:textId="77777777" w:rsidR="00676C01" w:rsidRPr="00DC7E52" w:rsidRDefault="00676C01" w:rsidP="00676C0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0C12EBA" w14:textId="77777777" w:rsidR="00676C01" w:rsidRPr="00DC7E52" w:rsidRDefault="00676C01" w:rsidP="00676C01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E2A5256" w14:textId="77777777" w:rsidR="00676C01" w:rsidRPr="00DC7E52" w:rsidRDefault="00676C01" w:rsidP="00676C01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8A592FF" w14:textId="77777777" w:rsidR="00676C01" w:rsidRPr="00DC7E52" w:rsidRDefault="00676C01" w:rsidP="00676C01">
      <w:pPr>
        <w:rPr>
          <w:rFonts w:ascii="Times New Roman" w:hAnsi="Times New Roman"/>
        </w:rPr>
      </w:pPr>
    </w:p>
    <w:p w14:paraId="23050DBD" w14:textId="77777777" w:rsidR="00676C01" w:rsidRPr="00DC7E52" w:rsidRDefault="00676C01" w:rsidP="00676C01">
      <w:pPr>
        <w:rPr>
          <w:rFonts w:ascii="Times New Roman" w:hAnsi="Times New Roman"/>
        </w:rPr>
      </w:pPr>
    </w:p>
    <w:p w14:paraId="13ECE1FB" w14:textId="77777777" w:rsidR="00676C01" w:rsidRPr="009508B4" w:rsidRDefault="00676C01" w:rsidP="00676C01"/>
    <w:p w14:paraId="01A61741" w14:textId="77777777" w:rsidR="00676C01" w:rsidRPr="006B41DD" w:rsidRDefault="00676C01" w:rsidP="00676C01"/>
    <w:p w14:paraId="5BD6CD83" w14:textId="77777777" w:rsidR="00676C01" w:rsidRPr="009B4FF9" w:rsidRDefault="00676C01" w:rsidP="00676C01"/>
    <w:p w14:paraId="5A96FD92" w14:textId="77777777" w:rsidR="00676C01" w:rsidRPr="009F485C" w:rsidRDefault="00676C01" w:rsidP="00676C01"/>
    <w:p w14:paraId="6D8AAD51" w14:textId="77777777" w:rsidR="00676C01" w:rsidRPr="00DC67FD" w:rsidRDefault="00676C01" w:rsidP="00676C01"/>
    <w:p w14:paraId="7C27F01D" w14:textId="77777777" w:rsidR="00676C01" w:rsidRPr="00980A9E" w:rsidRDefault="00676C01" w:rsidP="00676C01"/>
    <w:p w14:paraId="233373C2" w14:textId="77777777" w:rsidR="00676C01" w:rsidRPr="004362D4" w:rsidRDefault="00676C01" w:rsidP="00676C01"/>
    <w:p w14:paraId="07ECB09F" w14:textId="77777777" w:rsidR="00676C01" w:rsidRPr="00EA0D6C" w:rsidRDefault="00676C01" w:rsidP="00676C01"/>
    <w:p w14:paraId="1E4080C1" w14:textId="77777777" w:rsidR="00676C01" w:rsidRPr="004A1DE6" w:rsidRDefault="00676C01" w:rsidP="00676C01"/>
    <w:p w14:paraId="1FF29D9F" w14:textId="79C403E9" w:rsidR="00106AC7" w:rsidRPr="00676C01" w:rsidRDefault="00106AC7" w:rsidP="00676C01"/>
    <w:sectPr w:rsidR="00106AC7" w:rsidRPr="00676C01" w:rsidSect="006038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FB141" w14:textId="77777777" w:rsidR="006038AE" w:rsidRDefault="006038AE">
      <w:r>
        <w:separator/>
      </w:r>
    </w:p>
  </w:endnote>
  <w:endnote w:type="continuationSeparator" w:id="0">
    <w:p w14:paraId="273EFC7D" w14:textId="77777777" w:rsidR="006038AE" w:rsidRDefault="006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DD41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0E67C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E796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CC5603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9498188">
        <v:line id="_x0000_s1025" style="position:absolute;left:0;text-align:left;z-index:251657728" from="-3.85pt,8.7pt" to="455.15pt,8.7pt"/>
      </w:pict>
    </w:r>
  </w:p>
  <w:p w14:paraId="4B09872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58009" w14:textId="77777777" w:rsidR="009F2F16" w:rsidRDefault="009F2F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1E7DF" w14:textId="77777777" w:rsidR="006038AE" w:rsidRDefault="006038AE">
      <w:r>
        <w:separator/>
      </w:r>
    </w:p>
  </w:footnote>
  <w:footnote w:type="continuationSeparator" w:id="0">
    <w:p w14:paraId="7650804A" w14:textId="77777777" w:rsidR="006038AE" w:rsidRDefault="00603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045CA" w14:textId="77777777" w:rsidR="009F2F16" w:rsidRDefault="009F2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13233" w14:textId="77777777" w:rsidR="009F2F16" w:rsidRDefault="009F2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07398" w14:textId="77777777" w:rsidR="009F2F16" w:rsidRDefault="009F2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6092373">
    <w:abstractNumId w:val="15"/>
  </w:num>
  <w:num w:numId="2" w16cid:durableId="171335711">
    <w:abstractNumId w:val="0"/>
  </w:num>
  <w:num w:numId="3" w16cid:durableId="1425297740">
    <w:abstractNumId w:val="13"/>
  </w:num>
  <w:num w:numId="4" w16cid:durableId="600256968">
    <w:abstractNumId w:val="8"/>
  </w:num>
  <w:num w:numId="5" w16cid:durableId="108622900">
    <w:abstractNumId w:val="7"/>
  </w:num>
  <w:num w:numId="6" w16cid:durableId="1229462253">
    <w:abstractNumId w:val="1"/>
  </w:num>
  <w:num w:numId="7" w16cid:durableId="630331016">
    <w:abstractNumId w:val="6"/>
  </w:num>
  <w:num w:numId="8" w16cid:durableId="466747433">
    <w:abstractNumId w:val="3"/>
  </w:num>
  <w:num w:numId="9" w16cid:durableId="1664968494">
    <w:abstractNumId w:val="2"/>
  </w:num>
  <w:num w:numId="10" w16cid:durableId="394668668">
    <w:abstractNumId w:val="5"/>
  </w:num>
  <w:num w:numId="11" w16cid:durableId="332339627">
    <w:abstractNumId w:val="11"/>
  </w:num>
  <w:num w:numId="12" w16cid:durableId="2033337805">
    <w:abstractNumId w:val="4"/>
  </w:num>
  <w:num w:numId="13" w16cid:durableId="236744661">
    <w:abstractNumId w:val="10"/>
  </w:num>
  <w:num w:numId="14" w16cid:durableId="60374882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8A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38AE"/>
    <w:rsid w:val="00641063"/>
    <w:rsid w:val="00664D2F"/>
    <w:rsid w:val="00676C0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2F16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0300054"/>
  <w15:chartTrackingRefBased/>
  <w15:docId w15:val="{A2F30BE3-5E66-47E8-8348-C78BCC6D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76C01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676C01"/>
  </w:style>
  <w:style w:type="paragraph" w:styleId="Akapitzlist">
    <w:name w:val="List Paragraph"/>
    <w:basedOn w:val="Normalny"/>
    <w:uiPriority w:val="34"/>
    <w:qFormat/>
    <w:rsid w:val="00676C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345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2024-05-08T12:19:00Z</dcterms:created>
  <dcterms:modified xsi:type="dcterms:W3CDTF">2024-05-08T12:28:00Z</dcterms:modified>
</cp:coreProperties>
</file>