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E6E3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E6E31">
        <w:rPr>
          <w:rFonts w:ascii="Verdana" w:hAnsi="Verdana"/>
          <w:sz w:val="18"/>
          <w:szCs w:val="18"/>
        </w:rPr>
        <w:t xml:space="preserve">Załącznik nr </w:t>
      </w:r>
      <w:r w:rsidR="00012286" w:rsidRPr="000E6E31">
        <w:rPr>
          <w:rFonts w:ascii="Verdana" w:hAnsi="Verdana"/>
          <w:sz w:val="18"/>
          <w:szCs w:val="18"/>
        </w:rPr>
        <w:t>1</w:t>
      </w:r>
    </w:p>
    <w:p w:rsidR="008D2AB8" w:rsidRPr="000E6E3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>FORMULARZ OFERTY</w:t>
      </w:r>
    </w:p>
    <w:p w:rsidR="008D2AB8" w:rsidRPr="000E6E3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F5007D" w:rsidRPr="001C144F" w:rsidRDefault="00F5007D" w:rsidP="00A34E11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>
        <w:rPr>
          <w:rFonts w:ascii="Verdana" w:hAnsi="Verdana"/>
          <w:sz w:val="20"/>
          <w:szCs w:val="20"/>
        </w:rPr>
        <w:t xml:space="preserve"> </w:t>
      </w:r>
      <w:r w:rsidRPr="001C144F">
        <w:rPr>
          <w:rFonts w:ascii="Verdana" w:hAnsi="Verdana"/>
          <w:sz w:val="20"/>
          <w:szCs w:val="20"/>
        </w:rPr>
        <w:t>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……………………………………………..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ADRES:………………………………………………………………………………………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……………….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WOJEWÓDZTWO ……………………………...................................</w:t>
      </w:r>
      <w:r>
        <w:rPr>
          <w:rFonts w:ascii="Verdana" w:hAnsi="Verdana"/>
          <w:sz w:val="20"/>
          <w:szCs w:val="20"/>
        </w:rPr>
        <w:t>......................................</w:t>
      </w:r>
      <w:r w:rsidRPr="001C144F">
        <w:rPr>
          <w:rFonts w:ascii="Verdana" w:hAnsi="Verdana"/>
          <w:sz w:val="20"/>
          <w:szCs w:val="20"/>
        </w:rPr>
        <w:t>..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TEL.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</w:t>
      </w:r>
      <w:r w:rsidRPr="001C144F">
        <w:rPr>
          <w:rFonts w:ascii="Verdana" w:hAnsi="Verdana"/>
          <w:sz w:val="20"/>
          <w:szCs w:val="20"/>
        </w:rPr>
        <w:t>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 xml:space="preserve">FAX 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val="de-DE"/>
        </w:rPr>
        <w:t>…………………………………………..</w:t>
      </w:r>
      <w:r w:rsidRPr="001C144F">
        <w:rPr>
          <w:rFonts w:ascii="Verdana" w:hAnsi="Verdana"/>
          <w:sz w:val="20"/>
          <w:szCs w:val="20"/>
          <w:lang w:val="de-DE"/>
        </w:rPr>
        <w:t>…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  <w:lang w:val="de-DE"/>
        </w:rPr>
        <w:t>NIP………………………</w:t>
      </w:r>
      <w:bookmarkStart w:id="0" w:name="_GoBack"/>
      <w:bookmarkEnd w:id="0"/>
      <w:r w:rsidRPr="001C144F">
        <w:rPr>
          <w:rFonts w:ascii="Verdana" w:hAnsi="Verdana"/>
          <w:sz w:val="20"/>
          <w:szCs w:val="20"/>
          <w:lang w:val="de-DE"/>
        </w:rPr>
        <w:t xml:space="preserve">…………. </w:t>
      </w:r>
      <w:r w:rsidRPr="001C144F">
        <w:rPr>
          <w:rFonts w:ascii="Verdana" w:hAnsi="Verdana"/>
          <w:sz w:val="20"/>
          <w:szCs w:val="20"/>
        </w:rPr>
        <w:t>REGON:………………………………………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</w:t>
      </w:r>
    </w:p>
    <w:p w:rsidR="00F5007D" w:rsidRPr="001C144F" w:rsidRDefault="00F5007D" w:rsidP="00F500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BANK/ NR KONTA 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</w:t>
      </w:r>
    </w:p>
    <w:p w:rsidR="00F5007D" w:rsidRPr="001C144F" w:rsidRDefault="00F5007D" w:rsidP="00F500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F5007D" w:rsidRPr="001C144F" w:rsidRDefault="00F5007D" w:rsidP="00F5007D">
      <w:pPr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Do: Nazwa i siedziba Zamawiającego: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Akademia Górniczo - Hutnicza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im. Stanisława Staszica w Krakowie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:rsidR="008D2AB8" w:rsidRPr="000E6E3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0E6E3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E2E82" w:rsidRPr="000E6E31">
        <w:rPr>
          <w:rFonts w:ascii="Verdana" w:hAnsi="Verdana"/>
          <w:b/>
          <w:sz w:val="18"/>
          <w:szCs w:val="18"/>
        </w:rPr>
        <w:t xml:space="preserve">Zakup licencji aktywacyjnych (subskrypcje pakietu bezpieczeństwa) </w:t>
      </w:r>
      <w:proofErr w:type="spellStart"/>
      <w:r w:rsidR="005E2E82" w:rsidRPr="000E6E31">
        <w:rPr>
          <w:rFonts w:ascii="Verdana" w:hAnsi="Verdana"/>
          <w:b/>
          <w:sz w:val="18"/>
          <w:szCs w:val="18"/>
        </w:rPr>
        <w:t>FortiGuard</w:t>
      </w:r>
      <w:proofErr w:type="spellEnd"/>
      <w:r w:rsidR="005E2E82" w:rsidRPr="000E6E31">
        <w:rPr>
          <w:rFonts w:ascii="Verdana" w:hAnsi="Verdana"/>
          <w:b/>
          <w:sz w:val="18"/>
          <w:szCs w:val="18"/>
        </w:rPr>
        <w:t xml:space="preserve"> dla dwóch urządzeń </w:t>
      </w:r>
      <w:proofErr w:type="spellStart"/>
      <w:r w:rsidR="005E2E82" w:rsidRPr="000E6E31">
        <w:rPr>
          <w:rFonts w:ascii="Verdana" w:hAnsi="Verdana"/>
          <w:b/>
          <w:sz w:val="18"/>
          <w:szCs w:val="18"/>
        </w:rPr>
        <w:t>FortiGate</w:t>
      </w:r>
      <w:proofErr w:type="spellEnd"/>
      <w:r w:rsidR="005E2E82" w:rsidRPr="000E6E31">
        <w:rPr>
          <w:rFonts w:ascii="Verdana" w:hAnsi="Verdana"/>
          <w:b/>
          <w:sz w:val="18"/>
          <w:szCs w:val="18"/>
        </w:rPr>
        <w:t xml:space="preserve"> 500E (dla następujących numerów urządzeń: FG5H0E5819902347, FG5H0E5819902411) na okres 12 miesięcy- DE-dzp.272-359/24</w:t>
      </w:r>
      <w:r w:rsidRPr="000E6E31">
        <w:rPr>
          <w:rFonts w:ascii="Verdana" w:hAnsi="Verdana"/>
          <w:b/>
          <w:sz w:val="18"/>
          <w:szCs w:val="18"/>
        </w:rPr>
        <w:t xml:space="preserve">, </w:t>
      </w:r>
      <w:r w:rsidRPr="000E6E31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:rsidR="008D2AB8" w:rsidRPr="000E6E3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409"/>
        <w:gridCol w:w="1276"/>
        <w:gridCol w:w="709"/>
        <w:gridCol w:w="1559"/>
        <w:gridCol w:w="992"/>
        <w:gridCol w:w="851"/>
        <w:gridCol w:w="1615"/>
      </w:tblGrid>
      <w:tr w:rsidR="00F24EDC" w:rsidRPr="000E6E31" w:rsidTr="000E6E3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Nazwa elementu/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Rodzaju Licencji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Nazwa / 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0E6E31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23 [%]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[PLN]</w:t>
            </w:r>
          </w:p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F24EDC" w:rsidRPr="000E6E31" w:rsidTr="000E6E3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24EDC" w:rsidRPr="000E6E31" w:rsidRDefault="00F24EDC" w:rsidP="00156631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6E31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24EDC" w:rsidRPr="000E6E31" w:rsidTr="000E6E3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0E6E31">
              <w:rPr>
                <w:rFonts w:ascii="Verdana" w:hAnsi="Verdana"/>
                <w:b/>
                <w:sz w:val="16"/>
                <w:szCs w:val="16"/>
              </w:rPr>
              <w:t xml:space="preserve">Licencja aktywacyjna (kontynuacja subskrypcji pakietu bezpieczeństwa) dla urządzenia </w:t>
            </w:r>
            <w:proofErr w:type="spellStart"/>
            <w:r w:rsidRPr="000E6E31">
              <w:rPr>
                <w:rFonts w:ascii="Verdana" w:hAnsi="Verdana"/>
                <w:b/>
                <w:sz w:val="16"/>
                <w:szCs w:val="16"/>
              </w:rPr>
              <w:t>FortiGate</w:t>
            </w:r>
            <w:proofErr w:type="spellEnd"/>
            <w:r w:rsidRPr="000E6E31">
              <w:rPr>
                <w:rFonts w:ascii="Verdana" w:hAnsi="Verdana"/>
                <w:b/>
                <w:sz w:val="16"/>
                <w:szCs w:val="16"/>
              </w:rPr>
              <w:t xml:space="preserve"> 500E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24EDC" w:rsidRPr="000E6E31" w:rsidTr="000E6E31">
        <w:trPr>
          <w:trHeight w:val="544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 xml:space="preserve">    </w:t>
            </w:r>
          </w:p>
          <w:p w:rsidR="00F24EDC" w:rsidRPr="000E6E31" w:rsidRDefault="00F24EDC" w:rsidP="00156631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E6E31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:rsidR="00F24EDC" w:rsidRPr="000E6E31" w:rsidRDefault="00F24EDC" w:rsidP="00156631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24EDC" w:rsidRPr="000E6E31" w:rsidTr="000E6E31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:rsidR="00F24EDC" w:rsidRPr="000E6E31" w:rsidRDefault="00F24EDC" w:rsidP="00156631">
            <w:pPr>
              <w:rPr>
                <w:rFonts w:ascii="Verdana" w:hAnsi="Verdana"/>
                <w:sz w:val="16"/>
                <w:szCs w:val="16"/>
              </w:rPr>
            </w:pPr>
            <w:r w:rsidRPr="000E6E31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:rsidR="00F24EDC" w:rsidRPr="000E6E31" w:rsidRDefault="00F24EDC" w:rsidP="00156631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4EDC" w:rsidRPr="000E6E31" w:rsidRDefault="00F24EDC" w:rsidP="00156631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24EDC" w:rsidRPr="000E6E31" w:rsidRDefault="00F24ED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F24EDC" w:rsidRPr="000E6E31" w:rsidRDefault="00F24EDC" w:rsidP="00F24ED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0E6E31">
        <w:rPr>
          <w:rFonts w:ascii="Verdana" w:hAnsi="Verdana"/>
          <w:sz w:val="18"/>
          <w:szCs w:val="18"/>
        </w:rPr>
        <w:t xml:space="preserve">……… dni roboczych od daty podpisania umowy </w:t>
      </w:r>
      <w:r w:rsidRPr="000E6E31">
        <w:rPr>
          <w:rFonts w:ascii="Verdana" w:hAnsi="Verdana"/>
          <w:i/>
          <w:sz w:val="18"/>
          <w:szCs w:val="18"/>
        </w:rPr>
        <w:t>(</w:t>
      </w:r>
      <w:r w:rsidRPr="000E6E31">
        <w:rPr>
          <w:rFonts w:ascii="Verdana" w:hAnsi="Verdana"/>
          <w:i/>
          <w:sz w:val="18"/>
          <w:szCs w:val="18"/>
          <w:highlight w:val="yellow"/>
        </w:rPr>
        <w:t>kryterium oceny ofert</w:t>
      </w:r>
      <w:r w:rsidRPr="000E6E31">
        <w:rPr>
          <w:rFonts w:ascii="Verdana" w:hAnsi="Verdana"/>
          <w:i/>
          <w:sz w:val="18"/>
          <w:szCs w:val="18"/>
        </w:rPr>
        <w:t>)</w:t>
      </w:r>
    </w:p>
    <w:p w:rsidR="00F24EDC" w:rsidRPr="000E6E31" w:rsidRDefault="00F24EDC" w:rsidP="00F24ED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>Okres obowiązywania umowy:</w:t>
      </w:r>
      <w:r w:rsidRPr="000E6E31">
        <w:rPr>
          <w:rFonts w:ascii="Verdana" w:hAnsi="Verdana"/>
          <w:sz w:val="18"/>
          <w:szCs w:val="18"/>
        </w:rPr>
        <w:t xml:space="preserve"> </w:t>
      </w:r>
      <w:r w:rsidRPr="000E6E31">
        <w:rPr>
          <w:rFonts w:ascii="Verdana" w:hAnsi="Verdana"/>
          <w:b/>
          <w:bCs/>
          <w:sz w:val="18"/>
          <w:szCs w:val="18"/>
        </w:rPr>
        <w:t>12 miesięcy</w:t>
      </w:r>
    </w:p>
    <w:p w:rsidR="000E6E31" w:rsidRDefault="000E6E31" w:rsidP="00F24ED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F24EDC" w:rsidRPr="000E6E31" w:rsidRDefault="00F24EDC" w:rsidP="00F24EDC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E6E31">
        <w:rPr>
          <w:rFonts w:ascii="Verdana" w:hAnsi="Verdana"/>
          <w:b/>
          <w:sz w:val="18"/>
          <w:szCs w:val="18"/>
        </w:rPr>
        <w:t xml:space="preserve"> TAK/NIE</w:t>
      </w:r>
    </w:p>
    <w:p w:rsidR="00F5007D" w:rsidRPr="00F5007D" w:rsidRDefault="00F5007D" w:rsidP="00F5007D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5007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F5007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5007D" w:rsidRDefault="00F5007D" w:rsidP="00F24EDC">
      <w:pPr>
        <w:autoSpaceDE w:val="0"/>
        <w:autoSpaceDN w:val="0"/>
        <w:adjustRightInd w:val="0"/>
        <w:spacing w:after="153"/>
        <w:jc w:val="both"/>
        <w:rPr>
          <w:rFonts w:ascii="Verdana" w:hAnsi="Verdana"/>
          <w:b/>
          <w:sz w:val="18"/>
          <w:szCs w:val="18"/>
          <w:u w:val="single"/>
        </w:rPr>
      </w:pPr>
    </w:p>
    <w:p w:rsidR="00F24EDC" w:rsidRPr="000E6E31" w:rsidRDefault="00F24EDC" w:rsidP="00F24EDC">
      <w:pPr>
        <w:autoSpaceDE w:val="0"/>
        <w:autoSpaceDN w:val="0"/>
        <w:adjustRightInd w:val="0"/>
        <w:spacing w:after="153"/>
        <w:jc w:val="both"/>
        <w:rPr>
          <w:rFonts w:ascii="Verdana" w:eastAsia="Calibri" w:hAnsi="Verdana"/>
          <w:strike/>
          <w:color w:val="000000"/>
          <w:sz w:val="18"/>
          <w:szCs w:val="18"/>
          <w:lang w:eastAsia="en-US"/>
        </w:rPr>
      </w:pPr>
      <w:r w:rsidRPr="000E6E3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F24EDC" w:rsidRPr="000E6E31" w:rsidRDefault="00F24EDC" w:rsidP="00F24ED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F24EDC" w:rsidRPr="000E6E31" w:rsidRDefault="00F24EDC" w:rsidP="00F24E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E6E31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E6E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24EDC" w:rsidRPr="000E6E31" w:rsidRDefault="00F24EDC" w:rsidP="00F24ED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4EDC" w:rsidRPr="000E6E31" w:rsidRDefault="00F24EDC" w:rsidP="00F24ED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4EDC" w:rsidRPr="000E6E31" w:rsidRDefault="00F24EDC" w:rsidP="00F24ED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4EDC" w:rsidRPr="000E6E31" w:rsidTr="001566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Nazwa podwykonawcy</w:t>
            </w:r>
            <w:r w:rsidRPr="000E6E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24EDC" w:rsidRPr="000E6E31" w:rsidTr="001566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24EDC" w:rsidRPr="000E6E31" w:rsidTr="001566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F24EDC" w:rsidRPr="000E6E31" w:rsidRDefault="00F24EDC" w:rsidP="00F24EDC">
      <w:pPr>
        <w:pStyle w:val="Nagwek1"/>
        <w:rPr>
          <w:rFonts w:ascii="Verdana" w:hAnsi="Verdana" w:cs="Times New Roman"/>
          <w:sz w:val="18"/>
          <w:szCs w:val="18"/>
        </w:rPr>
      </w:pPr>
      <w:r w:rsidRPr="000E6E31">
        <w:rPr>
          <w:rFonts w:ascii="Verdana" w:hAnsi="Verdana" w:cs="Times New Roman"/>
          <w:sz w:val="18"/>
          <w:szCs w:val="18"/>
        </w:rPr>
        <w:tab/>
        <w:t>Imię i Nazwisko</w:t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</w:p>
    <w:p w:rsidR="00F24EDC" w:rsidRPr="000E6E31" w:rsidRDefault="00F24EDC" w:rsidP="00F24ED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:rsidR="00F24EDC" w:rsidRPr="000E6E31" w:rsidRDefault="00F24EDC" w:rsidP="00F24ED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E6E31">
        <w:rPr>
          <w:rFonts w:ascii="Verdana" w:hAnsi="Verdana"/>
          <w:sz w:val="18"/>
          <w:szCs w:val="18"/>
        </w:rPr>
        <w:t>ych</w:t>
      </w:r>
      <w:proofErr w:type="spellEnd"/>
      <w:r w:rsidRPr="000E6E31">
        <w:rPr>
          <w:rFonts w:ascii="Verdana" w:hAnsi="Verdana"/>
          <w:sz w:val="18"/>
          <w:szCs w:val="18"/>
        </w:rPr>
        <w:t>) dokumentu(ów)</w:t>
      </w:r>
    </w:p>
    <w:p w:rsidR="00F24EDC" w:rsidRPr="000E6E31" w:rsidRDefault="00F24EDC" w:rsidP="00F24EDC">
      <w:p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załącznikami do niniejszej oferty są: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:rsidR="00F24EDC" w:rsidRPr="000E6E31" w:rsidRDefault="00F24EDC" w:rsidP="000E6E31">
      <w:pPr>
        <w:tabs>
          <w:tab w:val="left" w:pos="0"/>
        </w:tabs>
        <w:ind w:left="426" w:right="1"/>
        <w:contextualSpacing/>
        <w:jc w:val="center"/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</w:p>
    <w:p w:rsidR="00F24EDC" w:rsidRPr="000E6E31" w:rsidRDefault="00F24EDC" w:rsidP="000E6E31">
      <w:pPr>
        <w:jc w:val="center"/>
        <w:rPr>
          <w:rFonts w:ascii="Verdana" w:hAnsi="Verdana"/>
          <w:b/>
          <w:i/>
          <w:sz w:val="18"/>
          <w:szCs w:val="18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podpisem elektronicznym lub podpisem zaufanym lub elektronicznym podpisem osobistym</w:t>
      </w:r>
    </w:p>
    <w:p w:rsidR="00FE545C" w:rsidRPr="000E6E3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0E6E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8CE" w:rsidRDefault="005458CE">
      <w:r>
        <w:separator/>
      </w:r>
    </w:p>
  </w:endnote>
  <w:endnote w:type="continuationSeparator" w:id="0">
    <w:p w:rsidR="005458CE" w:rsidRDefault="0054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8CE" w:rsidRDefault="005458CE">
      <w:r>
        <w:separator/>
      </w:r>
    </w:p>
  </w:footnote>
  <w:footnote w:type="continuationSeparator" w:id="0">
    <w:p w:rsidR="005458CE" w:rsidRDefault="00545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8CE"/>
    <w:rsid w:val="00012286"/>
    <w:rsid w:val="000704FC"/>
    <w:rsid w:val="00071CCC"/>
    <w:rsid w:val="000B731D"/>
    <w:rsid w:val="000D6134"/>
    <w:rsid w:val="000E09C7"/>
    <w:rsid w:val="000E6E31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58CE"/>
    <w:rsid w:val="00595C87"/>
    <w:rsid w:val="005D2C65"/>
    <w:rsid w:val="005E2E82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4E11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4EDC"/>
    <w:rsid w:val="00F5007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2AFA5B"/>
  <w15:chartTrackingRefBased/>
  <w15:docId w15:val="{402CCF85-4C2D-48D1-B63B-669F542C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14019-C895-40BE-B220-08776043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531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2024-07-16T08:55:00Z</dcterms:created>
  <dcterms:modified xsi:type="dcterms:W3CDTF">2024-07-16T09:09:00Z</dcterms:modified>
</cp:coreProperties>
</file>