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606239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06239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465B67" w:rsidRPr="00606239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:rsidR="008F3D36" w:rsidRPr="00606239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:rsidR="008F3D36" w:rsidRPr="00606239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:rsidR="008F3D36" w:rsidRPr="00606239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:rsidR="008F3D36" w:rsidRPr="00606239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:rsidR="008F3D36" w:rsidRPr="00606239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:rsidR="008F3D36" w:rsidRPr="00606239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:rsidR="008F3D36" w:rsidRPr="00606239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</w:t>
      </w:r>
      <w:r w:rsidR="00606239">
        <w:rPr>
          <w:rFonts w:ascii="Verdana" w:eastAsia="Times New Roman" w:hAnsi="Verdana" w:cs="Calibri"/>
          <w:sz w:val="18"/>
          <w:szCs w:val="18"/>
          <w:lang w:eastAsia="pl-PL"/>
        </w:rPr>
        <w:t>……….</w:t>
      </w: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………………………………….</w:t>
      </w:r>
    </w:p>
    <w:p w:rsidR="008F3D36" w:rsidRPr="00606239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606239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606239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:rsidR="008F3D36" w:rsidRPr="00606239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:rsidR="008F3D36" w:rsidRPr="00606239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</w:t>
      </w:r>
      <w:r w:rsidR="00606239">
        <w:rPr>
          <w:rFonts w:ascii="Verdana" w:eastAsia="Times New Roman" w:hAnsi="Verdana" w:cs="Calibri"/>
          <w:sz w:val="18"/>
          <w:szCs w:val="18"/>
          <w:lang w:eastAsia="pl-PL"/>
        </w:rPr>
        <w:t>………</w:t>
      </w:r>
    </w:p>
    <w:p w:rsidR="008F3D36" w:rsidRPr="00606239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:rsidR="008F3D36" w:rsidRPr="00606239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606239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:rsidR="008F3D36" w:rsidRPr="00606239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:rsidR="008F3D36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:rsidR="00606239" w:rsidRPr="00606239" w:rsidRDefault="00606239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:rsidR="008F3D36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606239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</w:t>
      </w:r>
      <w:bookmarkStart w:id="0" w:name="_GoBack"/>
      <w:bookmarkEnd w:id="0"/>
      <w:r w:rsidRPr="00606239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UCZENIA Z POSTĘPOWANIA</w:t>
      </w:r>
    </w:p>
    <w:p w:rsidR="00606239" w:rsidRPr="00606239" w:rsidRDefault="00606239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</w:p>
    <w:p w:rsidR="008F3D36" w:rsidRPr="00606239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465B67"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Zakup licencji aktywacyjnych (subskrypcje pakietu bezpieczeństwa) </w:t>
      </w:r>
      <w:proofErr w:type="spellStart"/>
      <w:r w:rsidR="00465B67"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>FortiGuard</w:t>
      </w:r>
      <w:proofErr w:type="spellEnd"/>
      <w:r w:rsidR="00465B67"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dla dwóch urządzeń </w:t>
      </w:r>
      <w:proofErr w:type="spellStart"/>
      <w:r w:rsidR="00465B67"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>FortiGate</w:t>
      </w:r>
      <w:proofErr w:type="spellEnd"/>
      <w:r w:rsidR="00465B67"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500E (dla następujących numerów urządzeń: FG5H0E5819902347, FG5H0E5819902411) na okres 12 miesięcy- DE-dzp.272-359/24</w:t>
      </w: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606239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606239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:rsidR="008F3D36" w:rsidRPr="00606239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:rsidR="008F3D36" w:rsidRPr="0060623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:rsidR="008F3D36" w:rsidRPr="0060623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606239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:rsidR="008F3D36" w:rsidRPr="0060623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606239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606239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606239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:rsidR="008F3D36" w:rsidRPr="0060623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60623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8F3D36" w:rsidRPr="0060623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606239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:rsidR="008F3D36" w:rsidRPr="0060623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606239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60623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8F3D36" w:rsidRPr="00606239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/>
          <w:bCs/>
          <w:i/>
          <w:iCs/>
          <w:color w:val="FF0000"/>
          <w:sz w:val="16"/>
          <w:szCs w:val="16"/>
        </w:rPr>
      </w:pPr>
      <w:r w:rsidRPr="00606239">
        <w:rPr>
          <w:rFonts w:ascii="Verdana" w:hAnsi="Verdana" w:cs="Calibri"/>
          <w:b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</w:p>
    <w:p w:rsidR="008F3D36" w:rsidRPr="00606239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b/>
          <w:color w:val="FF0000"/>
          <w:sz w:val="16"/>
          <w:szCs w:val="16"/>
          <w:highlight w:val="yellow"/>
          <w:lang w:eastAsia="pl-PL"/>
        </w:rPr>
      </w:pPr>
      <w:r w:rsidRPr="00606239">
        <w:rPr>
          <w:rFonts w:ascii="Verdana" w:hAnsi="Verdana" w:cs="Calibri"/>
          <w:b/>
          <w:bCs/>
          <w:i/>
          <w:iCs/>
          <w:color w:val="FF0000"/>
          <w:sz w:val="16"/>
          <w:szCs w:val="16"/>
        </w:rPr>
        <w:t>podpisem elektronicznym lub podpisem zaufanym lub elektronicznym podpisem osobistym.</w:t>
      </w:r>
    </w:p>
    <w:p w:rsidR="005103B9" w:rsidRPr="00606239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60623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8CB" w:rsidRDefault="009908CB" w:rsidP="0038231F">
      <w:pPr>
        <w:spacing w:after="0" w:line="240" w:lineRule="auto"/>
      </w:pPr>
      <w:r>
        <w:separator/>
      </w:r>
    </w:p>
  </w:endnote>
  <w:endnote w:type="continuationSeparator" w:id="0">
    <w:p w:rsidR="009908CB" w:rsidRDefault="009908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67" w:rsidRDefault="00465B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67" w:rsidRDefault="00465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8CB" w:rsidRDefault="009908CB" w:rsidP="0038231F">
      <w:pPr>
        <w:spacing w:after="0" w:line="240" w:lineRule="auto"/>
      </w:pPr>
      <w:r>
        <w:separator/>
      </w:r>
    </w:p>
  </w:footnote>
  <w:footnote w:type="continuationSeparator" w:id="0">
    <w:p w:rsidR="009908CB" w:rsidRDefault="009908C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67" w:rsidRDefault="00465B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67" w:rsidRDefault="00465B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67" w:rsidRDefault="00465B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8C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5B67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623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08CB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E073D3"/>
  <w15:chartTrackingRefBased/>
  <w15:docId w15:val="{3F3FA9FF-D3E5-429F-9A02-48DB9603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BF81-9713-4DE3-98E7-CAD9828CB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2024-07-16T09:00:00Z</dcterms:created>
  <dcterms:modified xsi:type="dcterms:W3CDTF">2024-07-16T09:02:00Z</dcterms:modified>
</cp:coreProperties>
</file>