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65C97" w14:textId="77777777" w:rsidR="00FF279B" w:rsidRPr="00DE70BF" w:rsidRDefault="00FF279B" w:rsidP="00DE70BF">
      <w:pPr>
        <w:contextualSpacing/>
        <w:jc w:val="right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</w:rPr>
        <w:t>Załącznik nr 1</w:t>
      </w:r>
    </w:p>
    <w:p w14:paraId="689ACA5F" w14:textId="77777777" w:rsidR="00FF279B" w:rsidRDefault="00FF279B" w:rsidP="00DE70BF">
      <w:pPr>
        <w:tabs>
          <w:tab w:val="left" w:pos="694"/>
          <w:tab w:val="right" w:pos="9000"/>
        </w:tabs>
        <w:contextualSpacing/>
        <w:jc w:val="center"/>
        <w:rPr>
          <w:rFonts w:ascii="Verdana" w:hAnsi="Verdana"/>
          <w:b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</w:rPr>
        <w:t>FORMULARZ OFERTY</w:t>
      </w:r>
    </w:p>
    <w:p w14:paraId="3AF7EAD7" w14:textId="77777777" w:rsidR="00DE70BF" w:rsidRPr="00DE70BF" w:rsidRDefault="00DE70BF" w:rsidP="00DE70BF">
      <w:pPr>
        <w:tabs>
          <w:tab w:val="left" w:pos="694"/>
          <w:tab w:val="right" w:pos="9000"/>
        </w:tabs>
        <w:contextualSpacing/>
        <w:jc w:val="center"/>
        <w:rPr>
          <w:rFonts w:ascii="Verdana" w:hAnsi="Verdana"/>
          <w:sz w:val="20"/>
          <w:szCs w:val="20"/>
        </w:rPr>
      </w:pPr>
    </w:p>
    <w:p w14:paraId="15527D39" w14:textId="77777777" w:rsidR="00FF279B" w:rsidRPr="00DE70BF" w:rsidRDefault="00FF279B" w:rsidP="00DE70BF">
      <w:pPr>
        <w:tabs>
          <w:tab w:val="right" w:pos="9000"/>
        </w:tabs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NAZWA WYKONAWCY lub Wykonawców w przypadku oferty wspólnej:……………………………………………………………………</w:t>
      </w:r>
    </w:p>
    <w:p w14:paraId="189ABDF7" w14:textId="77777777" w:rsidR="00FF279B" w:rsidRPr="00DE70BF" w:rsidRDefault="00FF279B" w:rsidP="00DE70BF">
      <w:pPr>
        <w:tabs>
          <w:tab w:val="right" w:pos="9000"/>
        </w:tabs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FORMA PROWADZONEJ DZIAŁALNOŚCI: ......................................................................</w:t>
      </w:r>
    </w:p>
    <w:p w14:paraId="0376606F" w14:textId="77777777" w:rsidR="00FF279B" w:rsidRPr="00DE70BF" w:rsidRDefault="00FF279B" w:rsidP="00DE70BF">
      <w:pPr>
        <w:tabs>
          <w:tab w:val="right" w:pos="9000"/>
        </w:tabs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ADRES:……………………………………………………………………………………….</w:t>
      </w:r>
    </w:p>
    <w:p w14:paraId="6F5E4289" w14:textId="77777777" w:rsidR="00FF279B" w:rsidRPr="00DE70BF" w:rsidRDefault="00FF279B" w:rsidP="00DE70BF">
      <w:pPr>
        <w:tabs>
          <w:tab w:val="right" w:pos="9000"/>
        </w:tabs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POWIAT:…………………………………WOJEWÓDZTWO …………………………….</w:t>
      </w:r>
    </w:p>
    <w:p w14:paraId="0E2B752A" w14:textId="77777777" w:rsidR="00FF279B" w:rsidRPr="00DE70BF" w:rsidRDefault="00FF279B" w:rsidP="00DE70BF">
      <w:pPr>
        <w:tabs>
          <w:tab w:val="right" w:pos="9000"/>
        </w:tabs>
        <w:contextualSpacing/>
        <w:rPr>
          <w:rFonts w:ascii="Verdana" w:hAnsi="Verdana"/>
          <w:sz w:val="20"/>
          <w:szCs w:val="20"/>
          <w:lang w:val="en-US"/>
        </w:rPr>
      </w:pPr>
      <w:r w:rsidRPr="00DE70BF">
        <w:rPr>
          <w:rFonts w:ascii="Verdana" w:hAnsi="Verdana"/>
          <w:sz w:val="20"/>
          <w:szCs w:val="20"/>
          <w:lang w:val="de-DE"/>
        </w:rPr>
        <w:t>TEL./FAX/ E-MAIL…………………………………………………………………………..</w:t>
      </w:r>
    </w:p>
    <w:p w14:paraId="343A753F" w14:textId="77777777" w:rsidR="00FF279B" w:rsidRPr="00DE70BF" w:rsidRDefault="00FF279B" w:rsidP="00DE70BF">
      <w:pPr>
        <w:tabs>
          <w:tab w:val="right" w:pos="9000"/>
        </w:tabs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E70BF">
        <w:rPr>
          <w:rFonts w:ascii="Verdana" w:hAnsi="Verdana"/>
          <w:sz w:val="20"/>
          <w:szCs w:val="20"/>
        </w:rPr>
        <w:t>REGON:………………………………………………</w:t>
      </w:r>
    </w:p>
    <w:p w14:paraId="41B0B313" w14:textId="77777777" w:rsidR="00FF279B" w:rsidRPr="00DE70BF" w:rsidRDefault="00FF279B" w:rsidP="00DE70BF">
      <w:pPr>
        <w:tabs>
          <w:tab w:val="right" w:pos="9000"/>
        </w:tabs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BANK/ NR KONTA ………………………………………………………………………….</w:t>
      </w:r>
    </w:p>
    <w:p w14:paraId="32D2BACB" w14:textId="77777777" w:rsidR="00FF279B" w:rsidRPr="00DE70BF" w:rsidRDefault="00FF279B" w:rsidP="00DE70BF">
      <w:pPr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Do: Nazwa i siedziba Zamawiającego:</w:t>
      </w:r>
    </w:p>
    <w:p w14:paraId="120F642A" w14:textId="77777777" w:rsidR="00DE70BF" w:rsidRDefault="00DE70BF" w:rsidP="00DE70BF">
      <w:pPr>
        <w:ind w:right="-110"/>
        <w:contextualSpacing/>
        <w:rPr>
          <w:rFonts w:ascii="Verdana" w:hAnsi="Verdana"/>
          <w:b/>
          <w:sz w:val="20"/>
          <w:szCs w:val="20"/>
        </w:rPr>
      </w:pPr>
    </w:p>
    <w:p w14:paraId="23057386" w14:textId="7BDEEA69" w:rsidR="00FF279B" w:rsidRPr="00DE70BF" w:rsidRDefault="00FF279B" w:rsidP="00DE70BF">
      <w:pPr>
        <w:ind w:right="-110"/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</w:rPr>
        <w:t xml:space="preserve">Akademia Górniczo </w:t>
      </w:r>
      <w:r w:rsidR="00DE70BF">
        <w:rPr>
          <w:rFonts w:ascii="Verdana" w:hAnsi="Verdana"/>
          <w:b/>
          <w:sz w:val="20"/>
          <w:szCs w:val="20"/>
        </w:rPr>
        <w:t>–</w:t>
      </w:r>
      <w:r w:rsidRPr="00DE70BF">
        <w:rPr>
          <w:rFonts w:ascii="Verdana" w:hAnsi="Verdana"/>
          <w:b/>
          <w:sz w:val="20"/>
          <w:szCs w:val="20"/>
        </w:rPr>
        <w:t xml:space="preserve"> Hutnicza</w:t>
      </w:r>
      <w:r w:rsidR="00DE70BF">
        <w:rPr>
          <w:rFonts w:ascii="Verdana" w:hAnsi="Verdana"/>
          <w:sz w:val="20"/>
          <w:szCs w:val="20"/>
        </w:rPr>
        <w:t xml:space="preserve"> </w:t>
      </w:r>
      <w:r w:rsidRPr="00DE70BF">
        <w:rPr>
          <w:rFonts w:ascii="Verdana" w:hAnsi="Verdana"/>
          <w:b/>
          <w:sz w:val="20"/>
          <w:szCs w:val="20"/>
        </w:rPr>
        <w:t>im. Stanisława Staszica w Krakowie</w:t>
      </w:r>
    </w:p>
    <w:p w14:paraId="232DAF27" w14:textId="77777777" w:rsidR="00FF279B" w:rsidRPr="00DE70BF" w:rsidRDefault="00FF279B" w:rsidP="00DE70BF">
      <w:pPr>
        <w:ind w:right="-110"/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D951A98" w14:textId="67D34811" w:rsidR="00FF279B" w:rsidRPr="00DE70BF" w:rsidRDefault="00FF279B" w:rsidP="00DE70BF">
      <w:pPr>
        <w:ind w:right="-110"/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</w:rPr>
        <w:t>Al. Mickiewicza 30</w:t>
      </w:r>
      <w:r w:rsidR="00DE70BF">
        <w:rPr>
          <w:rFonts w:ascii="Verdana" w:hAnsi="Verdana"/>
          <w:b/>
          <w:sz w:val="20"/>
          <w:szCs w:val="20"/>
        </w:rPr>
        <w:t xml:space="preserve">, </w:t>
      </w:r>
      <w:r w:rsidRPr="00DE70BF">
        <w:rPr>
          <w:rFonts w:ascii="Verdana" w:hAnsi="Verdana"/>
          <w:b/>
          <w:sz w:val="20"/>
          <w:szCs w:val="20"/>
        </w:rPr>
        <w:t xml:space="preserve">30-059 Kraków,  </w:t>
      </w:r>
    </w:p>
    <w:p w14:paraId="7C2A0DF6" w14:textId="77777777" w:rsidR="00FF279B" w:rsidRPr="00DE70BF" w:rsidRDefault="00FF279B" w:rsidP="00DE70BF">
      <w:pPr>
        <w:widowControl w:val="0"/>
        <w:ind w:right="1"/>
        <w:contextualSpacing/>
        <w:rPr>
          <w:rFonts w:ascii="Verdana" w:hAnsi="Verdana"/>
          <w:b/>
          <w:sz w:val="20"/>
          <w:szCs w:val="20"/>
        </w:rPr>
      </w:pPr>
    </w:p>
    <w:p w14:paraId="746680EA" w14:textId="73E30975" w:rsidR="00FF279B" w:rsidRPr="00DE70BF" w:rsidRDefault="00FF279B" w:rsidP="00DE70BF">
      <w:pPr>
        <w:contextualSpacing/>
        <w:jc w:val="both"/>
        <w:rPr>
          <w:rFonts w:ascii="Verdana" w:hAnsi="Verdana"/>
          <w:b/>
          <w:bCs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Przystępując do postępowania o udzielenie zamówienia publicznego, której przedmiotem jest</w:t>
      </w:r>
      <w:r w:rsidRPr="00DE70BF">
        <w:rPr>
          <w:rFonts w:ascii="Verdana" w:hAnsi="Verdana"/>
          <w:b/>
          <w:sz w:val="20"/>
          <w:szCs w:val="20"/>
        </w:rPr>
        <w:t xml:space="preserve"> </w:t>
      </w:r>
      <w:r w:rsidR="00DD798F" w:rsidRPr="00DE70BF">
        <w:rPr>
          <w:rFonts w:ascii="Verdana" w:hAnsi="Verdana"/>
          <w:b/>
          <w:bCs/>
          <w:sz w:val="20"/>
          <w:szCs w:val="20"/>
        </w:rPr>
        <w:t>Wykonywanie drobnych prac budowlanych w obiektach MS AGH w Krakowie wynikających z zaistniałych awarii oraz konieczności utrzymania obiektów i</w:t>
      </w:r>
      <w:r w:rsidR="00DE70BF">
        <w:rPr>
          <w:rFonts w:ascii="Verdana" w:hAnsi="Verdana"/>
          <w:b/>
          <w:bCs/>
          <w:sz w:val="20"/>
          <w:szCs w:val="20"/>
        </w:rPr>
        <w:t> </w:t>
      </w:r>
      <w:r w:rsidR="00DD798F" w:rsidRPr="00DE70BF">
        <w:rPr>
          <w:rFonts w:ascii="Verdana" w:hAnsi="Verdana"/>
          <w:b/>
          <w:bCs/>
          <w:sz w:val="20"/>
          <w:szCs w:val="20"/>
        </w:rPr>
        <w:t>infrastruktury w pełnej sprawności technicznej - DE-dzp.272-370/24</w:t>
      </w:r>
      <w:r w:rsidRPr="00DE70BF">
        <w:rPr>
          <w:rFonts w:ascii="Verdana" w:hAnsi="Verdana"/>
          <w:b/>
          <w:iCs/>
          <w:sz w:val="20"/>
          <w:szCs w:val="20"/>
          <w:lang w:eastAsia="pl-PL"/>
        </w:rPr>
        <w:t>,</w:t>
      </w:r>
      <w:r w:rsidRPr="00DE70BF">
        <w:rPr>
          <w:rFonts w:ascii="Verdana" w:hAnsi="Verdana"/>
          <w:b/>
          <w:sz w:val="20"/>
          <w:szCs w:val="20"/>
        </w:rPr>
        <w:t xml:space="preserve"> </w:t>
      </w:r>
      <w:r w:rsidRPr="00DE70BF">
        <w:rPr>
          <w:rFonts w:ascii="Verdana" w:hAnsi="Verdana"/>
          <w:sz w:val="20"/>
          <w:szCs w:val="20"/>
        </w:rPr>
        <w:t>oferuję realizację przedmiotu zamówienia, zgodnie z zasadami określonymi w specyfikacji warunków zamówienia.</w:t>
      </w:r>
    </w:p>
    <w:p w14:paraId="1B6C763D" w14:textId="77777777" w:rsidR="00FF279B" w:rsidRPr="00DE70BF" w:rsidRDefault="00FF279B" w:rsidP="00DE70BF">
      <w:pPr>
        <w:widowControl w:val="0"/>
        <w:suppressAutoHyphens w:val="0"/>
        <w:ind w:right="1"/>
        <w:contextualSpacing/>
        <w:rPr>
          <w:rFonts w:ascii="Verdana" w:hAnsi="Verdana"/>
          <w:b/>
          <w:sz w:val="20"/>
          <w:szCs w:val="20"/>
          <w:lang w:eastAsia="pl-PL"/>
        </w:rPr>
      </w:pPr>
    </w:p>
    <w:p w14:paraId="2B00C4EC" w14:textId="77777777" w:rsidR="00FF279B" w:rsidRPr="00DE70BF" w:rsidRDefault="00FF279B" w:rsidP="00DE70BF">
      <w:pPr>
        <w:widowControl w:val="0"/>
        <w:ind w:right="1"/>
        <w:contextualSpacing/>
        <w:rPr>
          <w:rFonts w:ascii="Verdana" w:hAnsi="Verdana"/>
          <w:b/>
          <w:sz w:val="20"/>
          <w:szCs w:val="20"/>
          <w:lang w:eastAsia="pl-PL"/>
        </w:rPr>
      </w:pPr>
      <w:r w:rsidRPr="00DE70BF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578F6581" w14:textId="77777777" w:rsidR="00FF279B" w:rsidRPr="00DE70BF" w:rsidRDefault="00FF279B" w:rsidP="00DE70BF">
      <w:pPr>
        <w:widowControl w:val="0"/>
        <w:ind w:right="1"/>
        <w:contextualSpacing/>
        <w:rPr>
          <w:rFonts w:ascii="Verdana" w:hAnsi="Verdana"/>
          <w:b/>
          <w:sz w:val="20"/>
          <w:szCs w:val="20"/>
        </w:rPr>
      </w:pPr>
    </w:p>
    <w:p w14:paraId="3335E28D" w14:textId="77777777" w:rsidR="00FF279B" w:rsidRPr="00DE70BF" w:rsidRDefault="00FF279B" w:rsidP="00DE70BF">
      <w:pPr>
        <w:widowControl w:val="0"/>
        <w:ind w:right="1"/>
        <w:contextualSpacing/>
        <w:rPr>
          <w:rFonts w:ascii="Verdana" w:hAnsi="Verdana"/>
          <w:b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35410926" w14:textId="77777777" w:rsidR="00FF279B" w:rsidRPr="00DE70BF" w:rsidRDefault="00FF279B" w:rsidP="00DE70BF">
      <w:pPr>
        <w:widowControl w:val="0"/>
        <w:ind w:right="1"/>
        <w:contextualSpacing/>
        <w:jc w:val="both"/>
        <w:rPr>
          <w:rFonts w:ascii="Verdana" w:hAnsi="Verdana"/>
          <w:b/>
          <w:sz w:val="20"/>
          <w:szCs w:val="20"/>
        </w:rPr>
      </w:pPr>
    </w:p>
    <w:p w14:paraId="1B08CD0D" w14:textId="77777777" w:rsidR="00FF279B" w:rsidRPr="00DE70BF" w:rsidRDefault="00FF279B" w:rsidP="00DE70BF">
      <w:pPr>
        <w:pStyle w:val="Tekstpodstawowy"/>
        <w:spacing w:line="240" w:lineRule="auto"/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 xml:space="preserve">Powyższa cena zawiera podatek VAT w wysokości </w:t>
      </w:r>
      <w:r w:rsidRPr="00DE70BF">
        <w:rPr>
          <w:rFonts w:ascii="Verdana" w:hAnsi="Verdana"/>
          <w:color w:val="FF0000"/>
          <w:sz w:val="20"/>
          <w:szCs w:val="20"/>
        </w:rPr>
        <w:t>8%</w:t>
      </w:r>
      <w:r w:rsidRPr="00DE70BF">
        <w:rPr>
          <w:rFonts w:ascii="Verdana" w:hAnsi="Verdana"/>
          <w:sz w:val="20"/>
          <w:szCs w:val="20"/>
        </w:rPr>
        <w:t xml:space="preserve"> tj. ……………………. PLN</w:t>
      </w:r>
    </w:p>
    <w:p w14:paraId="3BAF21D2" w14:textId="77777777" w:rsidR="00FF279B" w:rsidRPr="00DE70BF" w:rsidRDefault="00FF279B" w:rsidP="00DE70BF">
      <w:pPr>
        <w:widowControl w:val="0"/>
        <w:ind w:right="1"/>
        <w:contextualSpacing/>
        <w:jc w:val="both"/>
        <w:rPr>
          <w:rFonts w:ascii="Verdana" w:hAnsi="Verdana"/>
          <w:sz w:val="20"/>
          <w:szCs w:val="20"/>
          <w:u w:val="single"/>
        </w:rPr>
      </w:pPr>
    </w:p>
    <w:p w14:paraId="48B154AC" w14:textId="77777777" w:rsidR="00FF279B" w:rsidRPr="00DE70BF" w:rsidRDefault="00FF279B" w:rsidP="00DE70BF">
      <w:pPr>
        <w:widowControl w:val="0"/>
        <w:ind w:right="1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</w:rPr>
        <w:t xml:space="preserve">Termin realizacji umowy: </w:t>
      </w:r>
      <w:r w:rsidRPr="00DE70BF">
        <w:rPr>
          <w:rFonts w:ascii="Verdana" w:hAnsi="Verdana"/>
          <w:sz w:val="20"/>
          <w:szCs w:val="20"/>
        </w:rPr>
        <w:t>sukcesywnie 12 miesięcy od podpisania umowy.</w:t>
      </w:r>
    </w:p>
    <w:p w14:paraId="560A2D17" w14:textId="77777777" w:rsidR="00FF279B" w:rsidRPr="00DE70BF" w:rsidRDefault="00FF279B" w:rsidP="00DE70BF">
      <w:pPr>
        <w:widowControl w:val="0"/>
        <w:ind w:right="1"/>
        <w:contextualSpacing/>
        <w:jc w:val="both"/>
        <w:rPr>
          <w:rFonts w:ascii="Verdana" w:hAnsi="Verdana"/>
          <w:b/>
          <w:sz w:val="20"/>
          <w:szCs w:val="20"/>
        </w:rPr>
      </w:pPr>
    </w:p>
    <w:p w14:paraId="5F70A6B1" w14:textId="77777777" w:rsidR="00FF279B" w:rsidRPr="00DE70BF" w:rsidRDefault="00FF279B" w:rsidP="00DE70BF">
      <w:pPr>
        <w:widowControl w:val="0"/>
        <w:ind w:right="1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 xml:space="preserve">Okres udzielonej gwarancji wynosi: …………………. </w:t>
      </w:r>
      <w:r w:rsidRPr="00DE70BF"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7FB7BE3F" w14:textId="18E94EDF" w:rsidR="00FF279B" w:rsidRPr="00DE70BF" w:rsidRDefault="00FF279B" w:rsidP="00DE70BF">
      <w:pPr>
        <w:widowControl w:val="0"/>
        <w:ind w:right="1"/>
        <w:contextualSpacing/>
        <w:jc w:val="both"/>
        <w:rPr>
          <w:rFonts w:ascii="Verdana" w:hAnsi="Verdana"/>
          <w:i/>
          <w:sz w:val="16"/>
          <w:szCs w:val="16"/>
        </w:rPr>
      </w:pPr>
      <w:r w:rsidRPr="00DE70BF">
        <w:rPr>
          <w:rFonts w:ascii="Verdana" w:hAnsi="Verdana"/>
          <w:i/>
          <w:sz w:val="16"/>
          <w:szCs w:val="16"/>
        </w:rPr>
        <w:t xml:space="preserve">*W przypadku niewpisania terminu gwarancji Zamawiający przyjmie minimalny termin gwarancji. </w:t>
      </w:r>
    </w:p>
    <w:p w14:paraId="470A70F2" w14:textId="77777777" w:rsidR="00FF279B" w:rsidRPr="00DE70BF" w:rsidRDefault="00FF279B" w:rsidP="00DE70BF">
      <w:pPr>
        <w:widowControl w:val="0"/>
        <w:ind w:right="1"/>
        <w:contextualSpacing/>
        <w:jc w:val="both"/>
        <w:rPr>
          <w:rFonts w:ascii="Verdana" w:hAnsi="Verdana"/>
          <w:sz w:val="20"/>
          <w:szCs w:val="20"/>
        </w:rPr>
      </w:pPr>
    </w:p>
    <w:p w14:paraId="769BC9B4" w14:textId="77777777" w:rsidR="00FF279B" w:rsidRPr="00DE70BF" w:rsidRDefault="00FF279B" w:rsidP="00DE70BF">
      <w:pPr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/>
          <w:bCs/>
          <w:sz w:val="20"/>
          <w:szCs w:val="20"/>
        </w:rPr>
        <w:t>C</w:t>
      </w:r>
      <w:r w:rsidRPr="00DE70BF">
        <w:rPr>
          <w:rFonts w:ascii="Verdana" w:hAnsi="Verdana"/>
          <w:b/>
          <w:sz w:val="20"/>
          <w:szCs w:val="20"/>
        </w:rPr>
        <w:t xml:space="preserve">ena (stawka) roboczogodziny brutto: </w:t>
      </w:r>
      <w:r w:rsidRPr="00DE70BF">
        <w:rPr>
          <w:rFonts w:ascii="Verdana" w:hAnsi="Verdana"/>
          <w:sz w:val="20"/>
          <w:szCs w:val="20"/>
        </w:rPr>
        <w:t>wyliczona zgodnie z pkt. 21.13 SWZ wynosi</w:t>
      </w:r>
    </w:p>
    <w:p w14:paraId="5195FDC5" w14:textId="77777777" w:rsidR="00FF279B" w:rsidRPr="00DE70BF" w:rsidRDefault="00FF279B" w:rsidP="00DE70BF">
      <w:pPr>
        <w:contextualSpacing/>
        <w:jc w:val="both"/>
        <w:rPr>
          <w:rFonts w:ascii="Verdana" w:hAnsi="Verdana"/>
          <w:sz w:val="20"/>
          <w:szCs w:val="20"/>
        </w:rPr>
      </w:pPr>
    </w:p>
    <w:p w14:paraId="02354051" w14:textId="77777777" w:rsidR="00FF279B" w:rsidRPr="00DE70BF" w:rsidRDefault="00FF279B" w:rsidP="00DE70BF">
      <w:pPr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 xml:space="preserve">CRG = ………………………………… zł </w:t>
      </w:r>
      <w:r w:rsidRPr="00DE70BF">
        <w:rPr>
          <w:rFonts w:ascii="Verdana" w:hAnsi="Verdana"/>
          <w:sz w:val="20"/>
          <w:szCs w:val="20"/>
          <w:highlight w:val="yellow"/>
        </w:rPr>
        <w:t>(kryterium oceny ofert)</w:t>
      </w:r>
      <w:r w:rsidRPr="00DE70BF">
        <w:rPr>
          <w:rFonts w:ascii="Verdana" w:hAnsi="Verdana"/>
          <w:sz w:val="20"/>
          <w:szCs w:val="20"/>
        </w:rPr>
        <w:t>.</w:t>
      </w:r>
    </w:p>
    <w:p w14:paraId="4FF11D6B" w14:textId="77777777" w:rsidR="00FF279B" w:rsidRPr="00DE70BF" w:rsidRDefault="00FF279B" w:rsidP="00DE70BF">
      <w:pPr>
        <w:contextualSpacing/>
        <w:jc w:val="both"/>
        <w:rPr>
          <w:rFonts w:ascii="Verdana" w:hAnsi="Verdana"/>
          <w:sz w:val="20"/>
          <w:szCs w:val="20"/>
        </w:rPr>
      </w:pPr>
    </w:p>
    <w:p w14:paraId="70028257" w14:textId="77777777" w:rsidR="00FF279B" w:rsidRPr="00DE70BF" w:rsidRDefault="00FF279B" w:rsidP="00DE70BF">
      <w:pPr>
        <w:ind w:right="-47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  <w:lang w:eastAsia="pl-PL"/>
        </w:rPr>
        <w:t xml:space="preserve">Termin płatności: </w:t>
      </w:r>
      <w:r w:rsidRPr="00DE70BF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2B4F26BD" w14:textId="77777777" w:rsidR="00FF279B" w:rsidRPr="00DE70BF" w:rsidRDefault="00FF279B" w:rsidP="00DE70BF">
      <w:pPr>
        <w:ind w:right="-47"/>
        <w:contextualSpacing/>
        <w:jc w:val="both"/>
        <w:rPr>
          <w:rFonts w:ascii="Verdana" w:hAnsi="Verdana"/>
          <w:sz w:val="20"/>
          <w:szCs w:val="20"/>
        </w:rPr>
      </w:pPr>
    </w:p>
    <w:p w14:paraId="168DE021" w14:textId="77777777" w:rsidR="00FF279B" w:rsidRPr="00DE70BF" w:rsidRDefault="00FF279B" w:rsidP="00DE70BF">
      <w:pPr>
        <w:contextualSpacing/>
        <w:rPr>
          <w:rFonts w:ascii="Verdana" w:hAnsi="Verdana"/>
          <w:sz w:val="20"/>
          <w:szCs w:val="20"/>
          <w:lang w:eastAsia="pl-PL"/>
        </w:rPr>
      </w:pPr>
      <w:r w:rsidRPr="00DE70BF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5BDBFFB1" w14:textId="77777777" w:rsidR="00FF279B" w:rsidRPr="00DE70BF" w:rsidRDefault="00FF279B" w:rsidP="00DE70BF">
      <w:pPr>
        <w:numPr>
          <w:ilvl w:val="0"/>
          <w:numId w:val="5"/>
        </w:numPr>
        <w:tabs>
          <w:tab w:val="num" w:pos="360"/>
        </w:tabs>
        <w:ind w:left="357" w:hanging="357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DE70BF">
        <w:rPr>
          <w:rFonts w:ascii="Verdana" w:hAnsi="Verdana"/>
          <w:sz w:val="20"/>
          <w:szCs w:val="20"/>
        </w:rPr>
        <w:t xml:space="preserve"> </w:t>
      </w:r>
    </w:p>
    <w:p w14:paraId="21ED21DD" w14:textId="77777777" w:rsidR="00FF279B" w:rsidRPr="00DE70BF" w:rsidRDefault="00FF279B" w:rsidP="00DE70BF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ind w:left="357" w:hanging="357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DE70BF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E70BF">
        <w:rPr>
          <w:rFonts w:ascii="Verdana" w:hAnsi="Verdana"/>
          <w:sz w:val="20"/>
          <w:szCs w:val="20"/>
          <w:lang w:eastAsia="ar-SA"/>
        </w:rPr>
        <w:t>zamawiającego</w:t>
      </w:r>
      <w:r w:rsidRPr="00DE70BF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138D8BB" w14:textId="77777777" w:rsidR="00FF279B" w:rsidRPr="00DE70BF" w:rsidRDefault="00FF279B" w:rsidP="00DE70BF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ind w:left="357" w:hanging="357"/>
        <w:contextualSpacing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DE70BF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DE70BF">
        <w:rPr>
          <w:rFonts w:ascii="Verdana" w:hAnsi="Verdana"/>
          <w:b/>
          <w:sz w:val="20"/>
          <w:szCs w:val="20"/>
        </w:rPr>
        <w:t>*</w:t>
      </w:r>
    </w:p>
    <w:p w14:paraId="1CDF2F50" w14:textId="77777777" w:rsidR="00FF279B" w:rsidRPr="00DE70BF" w:rsidRDefault="00FF279B" w:rsidP="00DE70BF">
      <w:pPr>
        <w:numPr>
          <w:ilvl w:val="0"/>
          <w:numId w:val="5"/>
        </w:numPr>
        <w:tabs>
          <w:tab w:val="left" w:pos="0"/>
          <w:tab w:val="num" w:pos="360"/>
        </w:tabs>
        <w:ind w:left="360" w:right="1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lastRenderedPageBreak/>
        <w:t xml:space="preserve">Oświadczamy, że oferta została sporządzona na podstawie: SWZ, Projektu, dokumentacji przetargowej, </w:t>
      </w:r>
      <w:proofErr w:type="spellStart"/>
      <w:r w:rsidRPr="00DE70BF">
        <w:rPr>
          <w:rFonts w:ascii="Verdana" w:hAnsi="Verdana"/>
          <w:sz w:val="20"/>
          <w:szCs w:val="20"/>
        </w:rPr>
        <w:t>STWiORB</w:t>
      </w:r>
      <w:proofErr w:type="spellEnd"/>
      <w:r w:rsidRPr="00DE70BF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</w:t>
      </w:r>
      <w:r w:rsidRPr="00DE70BF">
        <w:rPr>
          <w:rFonts w:ascii="Verdana" w:hAnsi="Verdana"/>
          <w:sz w:val="20"/>
          <w:szCs w:val="20"/>
          <w:lang w:eastAsia="ar-SA"/>
        </w:rPr>
        <w:t>.</w:t>
      </w:r>
    </w:p>
    <w:p w14:paraId="3926DE70" w14:textId="77777777" w:rsidR="00FF279B" w:rsidRPr="00DE70BF" w:rsidRDefault="00FF279B" w:rsidP="00DE70BF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 xml:space="preserve">W przypadku prac wymagających szybkiej interwencji i pilnej naprawy wykonawca wykona kosztorysy i przystąpimy do jej wykonania nie później niż w ciągu 1 dnia roboczego od momentu zgłoszenia przez Zamawiającego. </w:t>
      </w:r>
    </w:p>
    <w:p w14:paraId="23304861" w14:textId="77777777" w:rsidR="00FF279B" w:rsidRPr="00DE70BF" w:rsidRDefault="00FF279B" w:rsidP="00DE70BF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 xml:space="preserve">Oświadczamy, że oferta została sporządzona na podstawie: opisu przedmiotu zamówienia, kosztorysu cenowego/przedmiaru robót. </w:t>
      </w:r>
    </w:p>
    <w:p w14:paraId="0E5574FA" w14:textId="77777777" w:rsidR="00FF279B" w:rsidRPr="00DE70BF" w:rsidRDefault="00FF279B" w:rsidP="00DE70BF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DE70BF">
        <w:rPr>
          <w:rFonts w:ascii="Verdana" w:hAnsi="Verdana"/>
          <w:sz w:val="20"/>
          <w:szCs w:val="20"/>
        </w:rPr>
        <w:t>Oświadczmy, że materiały będące podstawą do wyliczenia oferowanej przez nas ceny będą posiadały parametry nie gorsze niż wskazane w dokumentacji przetargowej.</w:t>
      </w:r>
    </w:p>
    <w:p w14:paraId="7F755616" w14:textId="77777777" w:rsidR="00FF279B" w:rsidRPr="00DE70BF" w:rsidRDefault="00FF279B" w:rsidP="00DE70BF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Oświadczamy, że w przypadku robót towarzyszących świadczonych na rzecz Zamawiającego stosowane  będą nośniki cenowe nie wyższe niż :</w:t>
      </w:r>
    </w:p>
    <w:p w14:paraId="53747DD5" w14:textId="77777777" w:rsidR="00FF279B" w:rsidRPr="00DE70BF" w:rsidRDefault="00FF279B" w:rsidP="00DE70BF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contextualSpacing/>
        <w:jc w:val="both"/>
        <w:rPr>
          <w:rFonts w:ascii="Verdana" w:hAnsi="Verdana"/>
          <w:i/>
          <w:sz w:val="20"/>
          <w:szCs w:val="20"/>
        </w:rPr>
      </w:pPr>
      <w:r w:rsidRPr="00DE70BF">
        <w:rPr>
          <w:rFonts w:ascii="Verdana" w:hAnsi="Verdana"/>
          <w:i/>
          <w:sz w:val="20"/>
          <w:szCs w:val="20"/>
        </w:rPr>
        <w:t>stawka roboczogodziny (netto) bez narzutów - ................ zł</w:t>
      </w:r>
    </w:p>
    <w:p w14:paraId="370C2753" w14:textId="77777777" w:rsidR="00FF279B" w:rsidRPr="00DE70BF" w:rsidRDefault="00FF279B" w:rsidP="00DE70BF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contextualSpacing/>
        <w:jc w:val="both"/>
        <w:rPr>
          <w:rFonts w:ascii="Verdana" w:hAnsi="Verdana"/>
          <w:i/>
          <w:sz w:val="20"/>
          <w:szCs w:val="20"/>
        </w:rPr>
      </w:pPr>
      <w:r w:rsidRPr="00DE70BF">
        <w:rPr>
          <w:rFonts w:ascii="Verdana" w:hAnsi="Verdana"/>
          <w:i/>
          <w:sz w:val="20"/>
          <w:szCs w:val="20"/>
        </w:rPr>
        <w:t>koszty pośrednie - ............%</w:t>
      </w:r>
    </w:p>
    <w:p w14:paraId="684D77E9" w14:textId="77777777" w:rsidR="00FF279B" w:rsidRPr="00DE70BF" w:rsidRDefault="00FF279B" w:rsidP="00DE70BF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i/>
          <w:sz w:val="20"/>
          <w:szCs w:val="20"/>
        </w:rPr>
        <w:t>zysk -.................%</w:t>
      </w:r>
    </w:p>
    <w:p w14:paraId="7EFE20E6" w14:textId="77777777" w:rsidR="00FF279B" w:rsidRPr="00DE70BF" w:rsidRDefault="00FF279B" w:rsidP="00DE70BF">
      <w:pPr>
        <w:numPr>
          <w:ilvl w:val="0"/>
          <w:numId w:val="5"/>
        </w:numPr>
        <w:tabs>
          <w:tab w:val="left" w:pos="0"/>
          <w:tab w:val="num" w:pos="360"/>
        </w:tabs>
        <w:ind w:left="357" w:right="1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DE70BF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DE70BF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DE70BF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DE70BF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DE70BF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76411009" w14:textId="77777777" w:rsidR="00FF279B" w:rsidRPr="00DE70BF" w:rsidRDefault="00FF279B" w:rsidP="00DE70BF">
      <w:pPr>
        <w:tabs>
          <w:tab w:val="left" w:pos="1440"/>
        </w:tabs>
        <w:ind w:left="357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Cs/>
          <w:iCs/>
          <w:sz w:val="20"/>
          <w:szCs w:val="20"/>
        </w:rPr>
        <w:t>a.</w:t>
      </w:r>
      <w:r w:rsidRPr="00DE70BF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39112C78" w14:textId="77777777" w:rsidR="00FF279B" w:rsidRPr="00DE70BF" w:rsidRDefault="00FF279B" w:rsidP="00DE70BF">
      <w:pPr>
        <w:tabs>
          <w:tab w:val="left" w:pos="1440"/>
        </w:tabs>
        <w:ind w:left="357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Cs/>
          <w:iCs/>
          <w:sz w:val="20"/>
          <w:szCs w:val="20"/>
        </w:rPr>
        <w:t>b.</w:t>
      </w:r>
      <w:r w:rsidRPr="00DE70BF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62E3D387" w14:textId="77777777" w:rsidR="00FF279B" w:rsidRPr="00DE70BF" w:rsidRDefault="00FF279B" w:rsidP="00DE70BF">
      <w:pPr>
        <w:tabs>
          <w:tab w:val="left" w:pos="1440"/>
        </w:tabs>
        <w:ind w:left="357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Cs/>
          <w:iCs/>
          <w:sz w:val="20"/>
          <w:szCs w:val="20"/>
        </w:rPr>
        <w:t>c.</w:t>
      </w:r>
      <w:r w:rsidRPr="00DE70BF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5936DD60" w14:textId="77777777" w:rsidR="00FF279B" w:rsidRPr="00DE70BF" w:rsidRDefault="00FF279B" w:rsidP="00DE70BF">
      <w:pPr>
        <w:tabs>
          <w:tab w:val="left" w:pos="1440"/>
        </w:tabs>
        <w:ind w:left="357"/>
        <w:contextualSpacing/>
        <w:jc w:val="both"/>
        <w:rPr>
          <w:rFonts w:ascii="Verdana" w:hAnsi="Verdana"/>
          <w:bCs/>
          <w:iCs/>
          <w:sz w:val="20"/>
          <w:szCs w:val="20"/>
        </w:rPr>
      </w:pPr>
      <w:r w:rsidRPr="00DE70BF">
        <w:rPr>
          <w:rFonts w:ascii="Verdana" w:hAnsi="Verdana"/>
          <w:bCs/>
          <w:iCs/>
          <w:sz w:val="20"/>
          <w:szCs w:val="20"/>
        </w:rPr>
        <w:t xml:space="preserve">d. </w:t>
      </w:r>
      <w:r w:rsidRPr="00DE70BF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28D784F7" w14:textId="77777777" w:rsidR="00FF279B" w:rsidRPr="00DE70BF" w:rsidRDefault="00FF279B" w:rsidP="00DE70BF">
      <w:pPr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bCs/>
          <w:iCs/>
          <w:sz w:val="20"/>
          <w:szCs w:val="20"/>
        </w:rPr>
        <w:t xml:space="preserve">7. </w:t>
      </w:r>
      <w:r w:rsidRPr="00DE70BF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DE70BF">
        <w:rPr>
          <w:rFonts w:ascii="Verdana" w:hAnsi="Verdana"/>
          <w:sz w:val="20"/>
          <w:szCs w:val="20"/>
        </w:rPr>
        <w:t>*</w:t>
      </w:r>
      <w:r w:rsidRPr="00DE70BF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DE70BF">
        <w:rPr>
          <w:rFonts w:ascii="Verdana" w:hAnsi="Verdana"/>
          <w:sz w:val="20"/>
          <w:szCs w:val="20"/>
        </w:rPr>
        <w:t>od których dane osobowe bezpośrednio lub pośrednio pozyskałem</w:t>
      </w:r>
      <w:r w:rsidRPr="00DE70BF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DE70BF">
        <w:rPr>
          <w:rFonts w:ascii="Verdana" w:hAnsi="Verdana"/>
          <w:sz w:val="20"/>
          <w:szCs w:val="20"/>
        </w:rPr>
        <w:t xml:space="preserve">.* * </w:t>
      </w:r>
    </w:p>
    <w:p w14:paraId="6F14D071" w14:textId="77777777" w:rsidR="00FF279B" w:rsidRPr="00DE70BF" w:rsidRDefault="00FF279B" w:rsidP="00DE70BF">
      <w:pPr>
        <w:pStyle w:val="Tekstprzypisudolnego"/>
        <w:contextualSpacing/>
        <w:jc w:val="both"/>
        <w:rPr>
          <w:rFonts w:ascii="Verdana" w:hAnsi="Verdana"/>
          <w:sz w:val="16"/>
          <w:szCs w:val="16"/>
        </w:rPr>
      </w:pPr>
      <w:r w:rsidRPr="00DE70BF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8D81A7" w14:textId="77777777" w:rsidR="00FF279B" w:rsidRPr="00DE70BF" w:rsidRDefault="00FF279B" w:rsidP="00DE70BF">
      <w:pPr>
        <w:pStyle w:val="NormalnyWeb"/>
        <w:ind w:left="142" w:hanging="142"/>
        <w:contextualSpacing/>
        <w:jc w:val="both"/>
        <w:rPr>
          <w:rFonts w:ascii="Verdana" w:hAnsi="Verdana"/>
          <w:sz w:val="16"/>
          <w:szCs w:val="16"/>
        </w:rPr>
      </w:pPr>
      <w:r w:rsidRPr="00DE70BF">
        <w:rPr>
          <w:rFonts w:ascii="Verdana" w:hAnsi="Verdana"/>
          <w:sz w:val="16"/>
          <w:szCs w:val="16"/>
        </w:rPr>
        <w:t>**</w:t>
      </w:r>
      <w:r w:rsidRPr="00DE70BF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DE70BF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B3AE39" w14:textId="77777777" w:rsidR="00FF279B" w:rsidRPr="00DE70BF" w:rsidRDefault="00FF279B" w:rsidP="00DE70BF">
      <w:pPr>
        <w:pStyle w:val="NormalnyWeb"/>
        <w:ind w:left="142" w:hanging="142"/>
        <w:contextualSpacing/>
        <w:jc w:val="both"/>
        <w:rPr>
          <w:rFonts w:ascii="Verdana" w:hAnsi="Verdana"/>
          <w:sz w:val="20"/>
          <w:szCs w:val="20"/>
        </w:rPr>
      </w:pPr>
    </w:p>
    <w:p w14:paraId="272F9048" w14:textId="77777777" w:rsidR="00FF279B" w:rsidRPr="00DE70BF" w:rsidRDefault="00FF279B" w:rsidP="00DE70BF">
      <w:pPr>
        <w:numPr>
          <w:ilvl w:val="0"/>
          <w:numId w:val="6"/>
        </w:numPr>
        <w:tabs>
          <w:tab w:val="left" w:pos="0"/>
        </w:tabs>
        <w:ind w:left="714" w:hanging="357"/>
        <w:contextualSpacing/>
        <w:jc w:val="both"/>
        <w:rPr>
          <w:rFonts w:ascii="Verdana" w:hAnsi="Verdana"/>
          <w:b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DE70BF">
        <w:rPr>
          <w:rFonts w:ascii="Verdana" w:hAnsi="Verdana"/>
          <w:b/>
          <w:sz w:val="20"/>
          <w:szCs w:val="20"/>
        </w:rPr>
        <w:t>ppkt</w:t>
      </w:r>
      <w:proofErr w:type="spellEnd"/>
      <w:r w:rsidRPr="00DE70BF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DE70BF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DE70BF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6BEF03F" w14:textId="77777777" w:rsidR="00FF279B" w:rsidRPr="00DE70BF" w:rsidRDefault="00FF279B" w:rsidP="00DE70BF">
      <w:pPr>
        <w:numPr>
          <w:ilvl w:val="0"/>
          <w:numId w:val="6"/>
        </w:numPr>
        <w:tabs>
          <w:tab w:val="left" w:pos="0"/>
        </w:tabs>
        <w:ind w:left="714" w:hanging="357"/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F279B" w:rsidRPr="00DE70BF" w14:paraId="29B1CA93" w14:textId="77777777" w:rsidTr="00FF27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61395C6" w14:textId="77777777" w:rsidR="00FF279B" w:rsidRPr="00DE70BF" w:rsidRDefault="00FF279B" w:rsidP="00DE70BF">
            <w:pPr>
              <w:autoSpaceDE w:val="0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DE70B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865B48D" w14:textId="77777777" w:rsidR="00FF279B" w:rsidRPr="00DE70BF" w:rsidRDefault="00FF279B" w:rsidP="00DE70BF">
            <w:pPr>
              <w:autoSpaceDE w:val="0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DE70BF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0CC8D71" w14:textId="77777777" w:rsidR="00FF279B" w:rsidRPr="00DE70BF" w:rsidRDefault="00FF279B" w:rsidP="00DE70BF">
            <w:pPr>
              <w:autoSpaceDE w:val="0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DE70BF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B0A94" w14:textId="77777777" w:rsidR="00FF279B" w:rsidRPr="00DE70BF" w:rsidRDefault="00FF279B" w:rsidP="00DE70BF">
            <w:pPr>
              <w:autoSpaceDE w:val="0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DE70BF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FF279B" w:rsidRPr="00DE70BF" w14:paraId="163B9DCE" w14:textId="77777777" w:rsidTr="00FF27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4B53827" w14:textId="77777777" w:rsidR="00FF279B" w:rsidRPr="00DE70BF" w:rsidRDefault="00FF279B" w:rsidP="00DE70BF">
            <w:pPr>
              <w:autoSpaceDE w:val="0"/>
              <w:snapToGrid w:val="0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380656" w14:textId="77777777" w:rsidR="00FF279B" w:rsidRPr="00DE70BF" w:rsidRDefault="00FF279B" w:rsidP="00DE70BF">
            <w:pPr>
              <w:autoSpaceDE w:val="0"/>
              <w:snapToGrid w:val="0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7E6BD" w14:textId="77777777" w:rsidR="00FF279B" w:rsidRPr="00DE70BF" w:rsidRDefault="00FF279B" w:rsidP="00DE70BF">
            <w:pPr>
              <w:autoSpaceDE w:val="0"/>
              <w:snapToGrid w:val="0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821A3B5" w14:textId="77777777" w:rsidR="00FF279B" w:rsidRPr="00DE70BF" w:rsidRDefault="00FF279B" w:rsidP="00DE70BF">
      <w:pPr>
        <w:numPr>
          <w:ilvl w:val="0"/>
          <w:numId w:val="6"/>
        </w:numPr>
        <w:tabs>
          <w:tab w:val="left" w:pos="0"/>
        </w:tabs>
        <w:ind w:right="1"/>
        <w:contextualSpacing/>
        <w:jc w:val="both"/>
        <w:rPr>
          <w:rFonts w:ascii="Verdana" w:hAnsi="Verdana"/>
          <w:b/>
          <w:sz w:val="20"/>
          <w:szCs w:val="20"/>
        </w:rPr>
      </w:pPr>
      <w:r w:rsidRPr="00DE70BF">
        <w:rPr>
          <w:rFonts w:ascii="Verdana" w:hAnsi="Verdana"/>
          <w:b/>
          <w:sz w:val="20"/>
          <w:szCs w:val="20"/>
        </w:rPr>
        <w:t xml:space="preserve">Oświadczenie, w przypadku </w:t>
      </w:r>
      <w:r w:rsidRPr="00DE70BF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DE70BF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F279B" w:rsidRPr="00DE70BF" w14:paraId="419F8457" w14:textId="77777777" w:rsidTr="00FF27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D920F41" w14:textId="77777777" w:rsidR="00FF279B" w:rsidRPr="00DE70BF" w:rsidRDefault="00FF279B" w:rsidP="00DE70BF">
            <w:pPr>
              <w:autoSpaceDE w:val="0"/>
              <w:contextualSpacing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E70BF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75FE271" w14:textId="77777777" w:rsidR="00FF279B" w:rsidRPr="00DE70BF" w:rsidRDefault="00FF279B" w:rsidP="00DE70BF">
            <w:pPr>
              <w:autoSpaceDE w:val="0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DE70BF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7EDADF" w14:textId="77777777" w:rsidR="00FF279B" w:rsidRPr="00DE70BF" w:rsidRDefault="00FF279B" w:rsidP="00DE70BF">
            <w:pPr>
              <w:autoSpaceDE w:val="0"/>
              <w:contextualSpacing/>
              <w:jc w:val="center"/>
              <w:rPr>
                <w:rFonts w:ascii="Verdana" w:hAnsi="Verdana"/>
                <w:sz w:val="20"/>
                <w:szCs w:val="20"/>
              </w:rPr>
            </w:pPr>
            <w:r w:rsidRPr="00DE70BF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FF279B" w:rsidRPr="00DE70BF" w14:paraId="40F9CB4C" w14:textId="77777777" w:rsidTr="00FF27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A4C3AA" w14:textId="77777777" w:rsidR="00FF279B" w:rsidRPr="00DE70BF" w:rsidRDefault="00FF279B" w:rsidP="00DE70BF">
            <w:pPr>
              <w:autoSpaceDE w:val="0"/>
              <w:snapToGrid w:val="0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DE70BF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F3243B" w14:textId="77777777" w:rsidR="00FF279B" w:rsidRPr="00DE70BF" w:rsidRDefault="00FF279B" w:rsidP="00DE70BF">
            <w:pPr>
              <w:autoSpaceDE w:val="0"/>
              <w:snapToGrid w:val="0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1AC40" w14:textId="77777777" w:rsidR="00FF279B" w:rsidRPr="00DE70BF" w:rsidRDefault="00FF279B" w:rsidP="00DE70BF">
            <w:pPr>
              <w:autoSpaceDE w:val="0"/>
              <w:snapToGrid w:val="0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</w:tr>
      <w:tr w:rsidR="00FF279B" w:rsidRPr="00DE70BF" w14:paraId="63C7B422" w14:textId="77777777" w:rsidTr="00FF279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9F8F75A" w14:textId="77777777" w:rsidR="00FF279B" w:rsidRPr="00DE70BF" w:rsidRDefault="00FF279B" w:rsidP="00DE70BF">
            <w:pPr>
              <w:autoSpaceDE w:val="0"/>
              <w:snapToGrid w:val="0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DE70BF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36223E" w14:textId="77777777" w:rsidR="00FF279B" w:rsidRPr="00DE70BF" w:rsidRDefault="00FF279B" w:rsidP="00DE70BF">
            <w:pPr>
              <w:autoSpaceDE w:val="0"/>
              <w:snapToGrid w:val="0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C899B" w14:textId="77777777" w:rsidR="00FF279B" w:rsidRPr="00DE70BF" w:rsidRDefault="00FF279B" w:rsidP="00DE70BF">
            <w:pPr>
              <w:autoSpaceDE w:val="0"/>
              <w:snapToGrid w:val="0"/>
              <w:contextualSpacing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F56585C" w14:textId="77777777" w:rsidR="00FF279B" w:rsidRPr="00DE70BF" w:rsidRDefault="00FF279B" w:rsidP="00DE70BF">
      <w:pPr>
        <w:numPr>
          <w:ilvl w:val="0"/>
          <w:numId w:val="6"/>
        </w:numPr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E88C3B9" w14:textId="77777777" w:rsidR="00FF279B" w:rsidRPr="00DE70BF" w:rsidRDefault="00FF279B" w:rsidP="00DE70BF">
      <w:pPr>
        <w:pStyle w:val="Nagwek1"/>
        <w:numPr>
          <w:ilvl w:val="0"/>
          <w:numId w:val="7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contextualSpacing/>
        <w:jc w:val="both"/>
        <w:rPr>
          <w:rFonts w:ascii="Verdana" w:hAnsi="Verdana" w:cs="Times New Roman"/>
          <w:sz w:val="20"/>
          <w:szCs w:val="20"/>
          <w:lang w:eastAsia="pl-PL"/>
        </w:rPr>
      </w:pPr>
      <w:r w:rsidRPr="00DE70BF">
        <w:rPr>
          <w:rFonts w:ascii="Verdana" w:hAnsi="Verdana" w:cs="Times New Roman"/>
          <w:sz w:val="20"/>
          <w:szCs w:val="20"/>
        </w:rPr>
        <w:lastRenderedPageBreak/>
        <w:tab/>
      </w:r>
    </w:p>
    <w:p w14:paraId="4FC96540" w14:textId="481CA749" w:rsidR="00FF279B" w:rsidRPr="00DE70BF" w:rsidRDefault="00FF279B" w:rsidP="00DE70BF">
      <w:pPr>
        <w:pStyle w:val="Nagwek1"/>
        <w:numPr>
          <w:ilvl w:val="0"/>
          <w:numId w:val="7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contextualSpacing/>
        <w:jc w:val="both"/>
        <w:rPr>
          <w:rFonts w:ascii="Verdana" w:hAnsi="Verdana" w:cs="Times New Roman"/>
          <w:sz w:val="20"/>
          <w:szCs w:val="20"/>
        </w:rPr>
      </w:pPr>
      <w:r w:rsidRPr="00DE70BF">
        <w:rPr>
          <w:rFonts w:ascii="Verdana" w:hAnsi="Verdana" w:cs="Times New Roman"/>
          <w:sz w:val="20"/>
          <w:szCs w:val="20"/>
        </w:rPr>
        <w:t xml:space="preserve">Imię i Nazwisko......................................................................................... </w:t>
      </w:r>
      <w:r w:rsidRPr="00DE70BF">
        <w:rPr>
          <w:rFonts w:ascii="Verdana" w:hAnsi="Verdana" w:cs="Times New Roman"/>
          <w:sz w:val="20"/>
          <w:szCs w:val="20"/>
        </w:rPr>
        <w:tab/>
      </w:r>
    </w:p>
    <w:p w14:paraId="7C3E284E" w14:textId="77777777" w:rsidR="00FF279B" w:rsidRPr="00DE70BF" w:rsidRDefault="00FF279B" w:rsidP="00DE70BF">
      <w:pPr>
        <w:pStyle w:val="Nagwek1"/>
        <w:numPr>
          <w:ilvl w:val="0"/>
          <w:numId w:val="7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contextualSpacing/>
        <w:jc w:val="both"/>
        <w:rPr>
          <w:rFonts w:ascii="Verdana" w:hAnsi="Verdana" w:cs="Times New Roman"/>
          <w:sz w:val="20"/>
          <w:szCs w:val="20"/>
        </w:rPr>
      </w:pPr>
      <w:r w:rsidRPr="00DE70BF">
        <w:rPr>
          <w:rFonts w:ascii="Verdana" w:hAnsi="Verdana" w:cs="Times New Roman"/>
          <w:sz w:val="20"/>
          <w:szCs w:val="20"/>
        </w:rPr>
        <w:tab/>
        <w:t xml:space="preserve"> </w:t>
      </w:r>
    </w:p>
    <w:p w14:paraId="64C5A0EE" w14:textId="1925B3AB" w:rsidR="00FF279B" w:rsidRPr="00DE70BF" w:rsidRDefault="00FF279B" w:rsidP="00341F98">
      <w:pPr>
        <w:numPr>
          <w:ilvl w:val="0"/>
          <w:numId w:val="6"/>
        </w:numPr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E70BF">
        <w:rPr>
          <w:rFonts w:ascii="Verdana" w:hAnsi="Verdana"/>
          <w:sz w:val="20"/>
          <w:szCs w:val="20"/>
        </w:rPr>
        <w:t>ych</w:t>
      </w:r>
      <w:proofErr w:type="spellEnd"/>
      <w:r w:rsidRPr="00DE70BF">
        <w:rPr>
          <w:rFonts w:ascii="Verdana" w:hAnsi="Verdana"/>
          <w:sz w:val="20"/>
          <w:szCs w:val="20"/>
        </w:rPr>
        <w:t>) dokumentu(ów)</w:t>
      </w:r>
      <w:r w:rsidR="00DE70BF">
        <w:rPr>
          <w:rFonts w:ascii="Verdana" w:hAnsi="Verdana"/>
          <w:sz w:val="20"/>
          <w:szCs w:val="20"/>
        </w:rPr>
        <w:t xml:space="preserve"> </w:t>
      </w:r>
      <w:r w:rsidRPr="00DE70BF">
        <w:rPr>
          <w:rFonts w:ascii="Verdana" w:hAnsi="Verdana"/>
          <w:sz w:val="20"/>
          <w:szCs w:val="20"/>
        </w:rPr>
        <w:t>………………...</w:t>
      </w:r>
      <w:r w:rsidR="00DE70BF">
        <w:rPr>
          <w:rFonts w:ascii="Verdana" w:hAnsi="Verdana"/>
          <w:sz w:val="20"/>
          <w:szCs w:val="20"/>
        </w:rPr>
        <w:t xml:space="preserve">......................, </w:t>
      </w:r>
      <w:r w:rsidRPr="00DE70BF">
        <w:rPr>
          <w:rFonts w:ascii="Verdana" w:hAnsi="Verdana"/>
          <w:sz w:val="20"/>
          <w:szCs w:val="20"/>
        </w:rPr>
        <w:t>które dołączamy do oferty.</w:t>
      </w:r>
    </w:p>
    <w:p w14:paraId="0CBBBED4" w14:textId="77777777" w:rsidR="00FF279B" w:rsidRPr="00DE70BF" w:rsidRDefault="00FF279B" w:rsidP="00DE70BF">
      <w:pPr>
        <w:contextualSpacing/>
        <w:jc w:val="both"/>
        <w:rPr>
          <w:rFonts w:ascii="Verdana" w:hAnsi="Verdana"/>
          <w:sz w:val="20"/>
          <w:szCs w:val="20"/>
        </w:rPr>
      </w:pPr>
    </w:p>
    <w:p w14:paraId="199481DE" w14:textId="77777777" w:rsidR="00FF279B" w:rsidRPr="00DE70BF" w:rsidRDefault="00FF279B" w:rsidP="00DE70BF">
      <w:pPr>
        <w:numPr>
          <w:ilvl w:val="0"/>
          <w:numId w:val="6"/>
        </w:numPr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załącznikami do niniejszej oferty są:</w:t>
      </w:r>
    </w:p>
    <w:p w14:paraId="7146D39F" w14:textId="77777777" w:rsidR="00FF279B" w:rsidRPr="00DE70BF" w:rsidRDefault="00FF279B" w:rsidP="00DE70BF">
      <w:pPr>
        <w:numPr>
          <w:ilvl w:val="1"/>
          <w:numId w:val="8"/>
        </w:numPr>
        <w:tabs>
          <w:tab w:val="num" w:pos="1440"/>
        </w:tabs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53180E2" w14:textId="77777777" w:rsidR="00FF279B" w:rsidRPr="00DE70BF" w:rsidRDefault="00FF279B" w:rsidP="00DE70BF">
      <w:pPr>
        <w:numPr>
          <w:ilvl w:val="1"/>
          <w:numId w:val="8"/>
        </w:numPr>
        <w:tabs>
          <w:tab w:val="num" w:pos="1440"/>
        </w:tabs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72A3D57" w14:textId="77777777" w:rsidR="00FF279B" w:rsidRPr="00DE70BF" w:rsidRDefault="00FF279B" w:rsidP="00DE70BF">
      <w:pPr>
        <w:numPr>
          <w:ilvl w:val="1"/>
          <w:numId w:val="8"/>
        </w:numPr>
        <w:tabs>
          <w:tab w:val="num" w:pos="1440"/>
        </w:tabs>
        <w:contextualSpacing/>
        <w:jc w:val="both"/>
        <w:rPr>
          <w:rFonts w:ascii="Verdana" w:hAnsi="Verdana"/>
          <w:sz w:val="20"/>
          <w:szCs w:val="20"/>
        </w:rPr>
      </w:pPr>
      <w:r w:rsidRPr="00DE70BF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A7FE0E9" w14:textId="77777777" w:rsidR="00FF279B" w:rsidRPr="00DE70BF" w:rsidRDefault="00FF279B" w:rsidP="00DE70BF">
      <w:pPr>
        <w:ind w:left="786"/>
        <w:contextualSpacing/>
        <w:jc w:val="both"/>
        <w:rPr>
          <w:rFonts w:ascii="Verdana" w:hAnsi="Verdana"/>
          <w:sz w:val="20"/>
          <w:szCs w:val="20"/>
        </w:rPr>
      </w:pPr>
    </w:p>
    <w:p w14:paraId="26E42E3A" w14:textId="77777777" w:rsidR="00FF279B" w:rsidRPr="00DE70BF" w:rsidRDefault="00FF279B" w:rsidP="00DE70BF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DE70BF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1ACE29E9" w14:textId="77777777" w:rsidR="00FF279B" w:rsidRPr="00DE70BF" w:rsidRDefault="00FF279B" w:rsidP="00DE70BF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DE70BF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722A8404" w14:textId="77777777" w:rsidR="00FF279B" w:rsidRPr="00DE70BF" w:rsidRDefault="00FF279B" w:rsidP="00DE70BF">
      <w:pPr>
        <w:contextualSpacing/>
        <w:rPr>
          <w:rFonts w:ascii="Verdana" w:hAnsi="Verdana"/>
          <w:sz w:val="20"/>
          <w:szCs w:val="20"/>
        </w:rPr>
      </w:pPr>
    </w:p>
    <w:p w14:paraId="64178C61" w14:textId="77777777" w:rsidR="00FF279B" w:rsidRPr="00DE70BF" w:rsidRDefault="00FF279B" w:rsidP="00DE70BF">
      <w:pPr>
        <w:contextualSpacing/>
        <w:rPr>
          <w:rFonts w:ascii="Verdana" w:hAnsi="Verdana"/>
          <w:sz w:val="20"/>
          <w:szCs w:val="20"/>
          <w:lang w:eastAsia="pl-PL"/>
        </w:rPr>
      </w:pPr>
    </w:p>
    <w:p w14:paraId="76715A0C" w14:textId="77777777" w:rsidR="00FF279B" w:rsidRPr="00DE70BF" w:rsidRDefault="00FF279B" w:rsidP="00DE70BF">
      <w:pPr>
        <w:contextualSpacing/>
        <w:rPr>
          <w:rFonts w:ascii="Verdana" w:hAnsi="Verdana"/>
          <w:sz w:val="20"/>
          <w:szCs w:val="20"/>
        </w:rPr>
      </w:pPr>
    </w:p>
    <w:p w14:paraId="3B4B56B2" w14:textId="77777777" w:rsidR="00FE545C" w:rsidRPr="00DE70BF" w:rsidRDefault="00FE545C" w:rsidP="00DE70BF">
      <w:pPr>
        <w:contextualSpacing/>
        <w:rPr>
          <w:rFonts w:ascii="Verdana" w:hAnsi="Verdana"/>
          <w:sz w:val="20"/>
          <w:szCs w:val="20"/>
        </w:rPr>
      </w:pPr>
    </w:p>
    <w:sectPr w:rsidR="00FE545C" w:rsidRPr="00DE70B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BEE6DC" w14:textId="77777777" w:rsidR="009960DE" w:rsidRDefault="009960DE">
      <w:r>
        <w:separator/>
      </w:r>
    </w:p>
  </w:endnote>
  <w:endnote w:type="continuationSeparator" w:id="0">
    <w:p w14:paraId="7D0C7BFF" w14:textId="77777777" w:rsidR="009960DE" w:rsidRDefault="00996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3E5A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51C78" w14:textId="77777777" w:rsidR="009960DE" w:rsidRDefault="009960DE">
      <w:r>
        <w:separator/>
      </w:r>
    </w:p>
  </w:footnote>
  <w:footnote w:type="continuationSeparator" w:id="0">
    <w:p w14:paraId="37B38A96" w14:textId="77777777" w:rsidR="009960DE" w:rsidRDefault="009960DE">
      <w:r>
        <w:continuationSeparator/>
      </w:r>
    </w:p>
  </w:footnote>
  <w:footnote w:id="1">
    <w:p w14:paraId="75988561" w14:textId="77777777" w:rsidR="00FF279B" w:rsidRDefault="00FF279B" w:rsidP="00FF279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741C05D" w14:textId="77777777" w:rsidR="00FF279B" w:rsidRDefault="00FF279B" w:rsidP="00FF279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7FA202D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FB3189"/>
    <w:multiLevelType w:val="singleLevel"/>
    <w:tmpl w:val="00000004"/>
    <w:lvl w:ilvl="0">
      <w:start w:val="1"/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2"/>
        <w:szCs w:val="22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0CAA1316"/>
    <w:lvl w:ilvl="0" w:tplc="A962C70C">
      <w:start w:val="8"/>
      <w:numFmt w:val="decimal"/>
      <w:lvlText w:val="%1."/>
      <w:lvlJc w:val="left"/>
      <w:pPr>
        <w:ind w:left="720" w:hanging="360"/>
      </w:pPr>
      <w:rPr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91402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51312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5461478">
    <w:abstractNumId w:val="3"/>
  </w:num>
  <w:num w:numId="4" w16cid:durableId="1320383202">
    <w:abstractNumId w:val="5"/>
  </w:num>
  <w:num w:numId="5" w16cid:durableId="1012294787">
    <w:abstractNumId w:val="2"/>
    <w:lvlOverride w:ilvl="0">
      <w:startOverride w:val="1"/>
    </w:lvlOverride>
  </w:num>
  <w:num w:numId="6" w16cid:durableId="357394654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265314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742982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60DE"/>
    <w:rsid w:val="00012286"/>
    <w:rsid w:val="000704FC"/>
    <w:rsid w:val="00071CCC"/>
    <w:rsid w:val="000B731D"/>
    <w:rsid w:val="000D6134"/>
    <w:rsid w:val="000E09C7"/>
    <w:rsid w:val="000E7CDB"/>
    <w:rsid w:val="000F3524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20BE"/>
    <w:rsid w:val="007A4321"/>
    <w:rsid w:val="00833933"/>
    <w:rsid w:val="00853083"/>
    <w:rsid w:val="008B2F0C"/>
    <w:rsid w:val="008B4928"/>
    <w:rsid w:val="008D2AB8"/>
    <w:rsid w:val="008F1C66"/>
    <w:rsid w:val="00910177"/>
    <w:rsid w:val="00970FE4"/>
    <w:rsid w:val="009960DE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D798F"/>
    <w:rsid w:val="00DE454A"/>
    <w:rsid w:val="00DE70BF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1D7311"/>
  <w15:chartTrackingRefBased/>
  <w15:docId w15:val="{C104C73E-7915-45A6-958C-C7FD96F2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279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F279B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741</Words>
  <Characters>5585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2024-07-15T07:26:00Z</dcterms:created>
  <dcterms:modified xsi:type="dcterms:W3CDTF">2024-07-15T10:50:00Z</dcterms:modified>
</cp:coreProperties>
</file>