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AD2B5A" w14:textId="77777777" w:rsidR="00D64136" w:rsidRPr="00353FDC" w:rsidRDefault="008D28DC" w:rsidP="00CA379C">
      <w:pPr>
        <w:jc w:val="right"/>
        <w:rPr>
          <w:rFonts w:ascii="Arial" w:hAnsi="Arial" w:cs="Arial"/>
        </w:rPr>
      </w:pPr>
      <w:bookmarkStart w:id="0" w:name="_Hlk53520193"/>
      <w:r w:rsidRPr="008D28DC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8D28DC">
        <w:rPr>
          <w:rFonts w:ascii="Arial" w:hAnsi="Arial" w:cs="Arial"/>
        </w:rPr>
        <w:t>2024-07-15</w:t>
      </w:r>
    </w:p>
    <w:p w14:paraId="2464CB47" w14:textId="77777777" w:rsidR="008D28DC" w:rsidRPr="008D28DC" w:rsidRDefault="008D28DC" w:rsidP="00CA379C">
      <w:pPr>
        <w:ind w:right="3969"/>
        <w:rPr>
          <w:rFonts w:ascii="Arial" w:hAnsi="Arial" w:cs="Arial"/>
          <w:b/>
          <w:bCs/>
        </w:rPr>
      </w:pPr>
      <w:r w:rsidRPr="008D28DC">
        <w:rPr>
          <w:rFonts w:ascii="Arial" w:hAnsi="Arial" w:cs="Arial"/>
          <w:b/>
          <w:bCs/>
        </w:rPr>
        <w:t>Szpital Wojewódzki w Poznaniu</w:t>
      </w:r>
    </w:p>
    <w:p w14:paraId="49D72362" w14:textId="77777777" w:rsidR="00D64136" w:rsidRPr="00353FDC" w:rsidRDefault="008D28DC" w:rsidP="00CA379C">
      <w:pPr>
        <w:ind w:right="3969"/>
        <w:rPr>
          <w:rFonts w:ascii="Arial" w:hAnsi="Arial" w:cs="Arial"/>
          <w:b/>
          <w:bCs/>
        </w:rPr>
      </w:pPr>
      <w:r w:rsidRPr="008D28DC">
        <w:rPr>
          <w:rFonts w:ascii="Arial" w:hAnsi="Arial" w:cs="Arial"/>
          <w:b/>
          <w:bCs/>
        </w:rPr>
        <w:t>Dział Zamówień Publicznych</w:t>
      </w:r>
    </w:p>
    <w:p w14:paraId="5D75301B" w14:textId="77777777" w:rsidR="00D64136" w:rsidRPr="00353FDC" w:rsidRDefault="008D28DC" w:rsidP="00CA379C">
      <w:pPr>
        <w:ind w:right="3969"/>
        <w:rPr>
          <w:rFonts w:ascii="Arial" w:hAnsi="Arial" w:cs="Arial"/>
        </w:rPr>
      </w:pPr>
      <w:r w:rsidRPr="008D28DC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8D28DC">
        <w:rPr>
          <w:rFonts w:ascii="Arial" w:hAnsi="Arial" w:cs="Arial"/>
        </w:rPr>
        <w:t>7/19</w:t>
      </w:r>
    </w:p>
    <w:p w14:paraId="73C35CEA" w14:textId="77777777" w:rsidR="00D64136" w:rsidRPr="00353FDC" w:rsidRDefault="008D28DC" w:rsidP="00CA379C">
      <w:pPr>
        <w:ind w:right="3969"/>
        <w:rPr>
          <w:rFonts w:ascii="Arial" w:hAnsi="Arial" w:cs="Arial"/>
        </w:rPr>
      </w:pPr>
      <w:r w:rsidRPr="008D28DC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8D28DC">
        <w:rPr>
          <w:rFonts w:ascii="Arial" w:hAnsi="Arial" w:cs="Arial"/>
        </w:rPr>
        <w:t>Poznań</w:t>
      </w:r>
    </w:p>
    <w:p w14:paraId="53A6DB61" w14:textId="4A715A3E" w:rsidR="009F463B" w:rsidRDefault="009F463B" w:rsidP="00CA379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433B09E8" w14:textId="77777777" w:rsidR="00D64136" w:rsidRDefault="009F463B" w:rsidP="00CA379C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2A9ACA82" w14:textId="77777777" w:rsidR="00CA379C" w:rsidRPr="009F463B" w:rsidRDefault="00CA379C" w:rsidP="00CA379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42BB3678" w14:textId="77777777" w:rsidTr="005E0D0A">
        <w:tc>
          <w:tcPr>
            <w:tcW w:w="10065" w:type="dxa"/>
            <w:shd w:val="clear" w:color="auto" w:fill="F2F2F2"/>
            <w:hideMark/>
          </w:tcPr>
          <w:p w14:paraId="4AF7D1D0" w14:textId="77777777" w:rsidR="00D64136" w:rsidRPr="00353FDC" w:rsidRDefault="00D64136" w:rsidP="00CA379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EF0C20E" w14:textId="77777777" w:rsidR="00D64136" w:rsidRDefault="00D64136" w:rsidP="00CA379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2038EBCF" w14:textId="21CB3B7A" w:rsidR="00030CA4" w:rsidRPr="00353FDC" w:rsidRDefault="00030CA4" w:rsidP="00CA379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zadań nr 2 i 3.</w:t>
            </w:r>
          </w:p>
        </w:tc>
      </w:tr>
    </w:tbl>
    <w:p w14:paraId="2325845E" w14:textId="77777777" w:rsidR="00D64136" w:rsidRPr="00353FDC" w:rsidRDefault="00D64136" w:rsidP="00CA379C">
      <w:pPr>
        <w:keepNext/>
        <w:outlineLvl w:val="0"/>
        <w:rPr>
          <w:rFonts w:ascii="Arial" w:hAnsi="Arial" w:cs="Arial"/>
          <w:b/>
        </w:rPr>
      </w:pPr>
    </w:p>
    <w:p w14:paraId="7153DDC4" w14:textId="77777777" w:rsidR="00D64136" w:rsidRPr="00353FDC" w:rsidRDefault="00D64136" w:rsidP="00CA379C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4ABA3695" w14:textId="77777777" w:rsidTr="005E0D0A">
        <w:tc>
          <w:tcPr>
            <w:tcW w:w="2269" w:type="dxa"/>
            <w:shd w:val="clear" w:color="auto" w:fill="auto"/>
          </w:tcPr>
          <w:p w14:paraId="396F9D51" w14:textId="77777777" w:rsidR="00D64136" w:rsidRPr="00353FDC" w:rsidRDefault="00D64136" w:rsidP="00CA379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F302AC" w14:textId="77777777" w:rsidR="00D64136" w:rsidRPr="00353FDC" w:rsidRDefault="008D28DC" w:rsidP="00CA379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D28DC">
              <w:rPr>
                <w:rFonts w:ascii="Arial" w:hAnsi="Arial" w:cs="Arial"/>
                <w:bCs/>
              </w:rPr>
              <w:t>Kompleksowa modernizacja mediów Wielkopolskiego Centrum Specjalistycznego</w:t>
            </w:r>
          </w:p>
        </w:tc>
      </w:tr>
      <w:tr w:rsidR="008D28DC" w:rsidRPr="00353FDC" w14:paraId="13996681" w14:textId="77777777" w:rsidTr="007E4600">
        <w:tc>
          <w:tcPr>
            <w:tcW w:w="2269" w:type="dxa"/>
            <w:shd w:val="clear" w:color="auto" w:fill="auto"/>
          </w:tcPr>
          <w:p w14:paraId="64CCD183" w14:textId="77777777" w:rsidR="008D28DC" w:rsidRPr="00353FDC" w:rsidRDefault="008D28DC" w:rsidP="00CA379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8E7133" w14:textId="77777777" w:rsidR="008D28DC" w:rsidRPr="00353FDC" w:rsidRDefault="008D28DC" w:rsidP="00CA379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D28DC">
              <w:rPr>
                <w:rFonts w:ascii="Arial" w:hAnsi="Arial" w:cs="Arial"/>
                <w:bCs/>
              </w:rPr>
              <w:t>SZW/DZP/49/2024</w:t>
            </w:r>
          </w:p>
        </w:tc>
      </w:tr>
    </w:tbl>
    <w:p w14:paraId="7EFE2672" w14:textId="77777777" w:rsidR="00D64136" w:rsidRPr="00E1738E" w:rsidRDefault="00D64136" w:rsidP="00CA379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CDE40C1" w14:textId="487D4988" w:rsidR="00D64136" w:rsidRDefault="00D64136" w:rsidP="00CA379C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8D28DC" w:rsidRPr="008D28DC">
        <w:rPr>
          <w:rFonts w:ascii="Arial" w:hAnsi="Arial" w:cs="Arial"/>
          <w:b/>
        </w:rPr>
        <w:t>Szpital Wojewódzki w Poznaniu</w:t>
      </w:r>
      <w:r w:rsidR="00CA379C">
        <w:rPr>
          <w:rFonts w:ascii="Arial" w:hAnsi="Arial" w:cs="Arial"/>
          <w:b/>
        </w:rPr>
        <w:t xml:space="preserve">, </w:t>
      </w:r>
      <w:r w:rsidR="008D28DC" w:rsidRPr="008D28DC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8D28DC" w:rsidRPr="008D28DC">
        <w:rPr>
          <w:rFonts w:ascii="Arial" w:hAnsi="Arial" w:cs="Arial"/>
        </w:rPr>
        <w:t>(</w:t>
      </w:r>
      <w:proofErr w:type="spellStart"/>
      <w:r w:rsidR="008D28DC" w:rsidRPr="008D28DC">
        <w:rPr>
          <w:rFonts w:ascii="Arial" w:hAnsi="Arial" w:cs="Arial"/>
        </w:rPr>
        <w:t>t.j</w:t>
      </w:r>
      <w:proofErr w:type="spellEnd"/>
      <w:r w:rsidR="008D28DC" w:rsidRPr="008D28DC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46DD2F29" w14:textId="77777777" w:rsidR="00CA379C" w:rsidRDefault="00CA379C" w:rsidP="00CA379C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D28DC" w14:paraId="66435C8F" w14:textId="77777777" w:rsidTr="007E46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6DED8" w14:textId="77777777" w:rsidR="008D28DC" w:rsidRPr="00F245C5" w:rsidRDefault="008D28DC" w:rsidP="00CA379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D28DC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D28DC">
              <w:rPr>
                <w:rFonts w:ascii="Arial" w:hAnsi="Arial" w:cs="Arial"/>
              </w:rPr>
              <w:t>modernizacja instalacji elektro-energetycznej</w:t>
            </w:r>
          </w:p>
          <w:p w14:paraId="4268333F" w14:textId="77777777" w:rsidR="00CA379C" w:rsidRDefault="008D28DC" w:rsidP="00CA379C">
            <w:pPr>
              <w:jc w:val="both"/>
              <w:rPr>
                <w:rFonts w:ascii="Arial" w:hAnsi="Arial" w:cs="Arial"/>
                <w:b/>
              </w:rPr>
            </w:pPr>
            <w:r w:rsidRPr="008D28DC">
              <w:rPr>
                <w:rFonts w:ascii="Arial" w:hAnsi="Arial" w:cs="Arial"/>
                <w:b/>
              </w:rPr>
              <w:t xml:space="preserve">Przedsiębiorstwo Produkcyjno-Handlowo-Usługowe </w:t>
            </w:r>
          </w:p>
          <w:p w14:paraId="267FB6D3" w14:textId="2E670CF1" w:rsidR="008D28DC" w:rsidRPr="00F245C5" w:rsidRDefault="008D28DC" w:rsidP="00CA379C">
            <w:pPr>
              <w:jc w:val="both"/>
              <w:rPr>
                <w:rFonts w:ascii="Arial" w:hAnsi="Arial" w:cs="Arial"/>
                <w:b/>
              </w:rPr>
            </w:pPr>
            <w:r w:rsidRPr="008D28DC">
              <w:rPr>
                <w:rFonts w:ascii="Arial" w:hAnsi="Arial" w:cs="Arial"/>
                <w:b/>
              </w:rPr>
              <w:t xml:space="preserve">TEL-POŻ-SYSTEM "ISKRA" Sp. z </w:t>
            </w:r>
            <w:proofErr w:type="spellStart"/>
            <w:r w:rsidRPr="008D28DC">
              <w:rPr>
                <w:rFonts w:ascii="Arial" w:hAnsi="Arial" w:cs="Arial"/>
                <w:b/>
              </w:rPr>
              <w:t>o.o</w:t>
            </w:r>
            <w:proofErr w:type="spellEnd"/>
          </w:p>
          <w:p w14:paraId="0C957287" w14:textId="77777777" w:rsidR="008D28DC" w:rsidRPr="00F245C5" w:rsidRDefault="008D28DC" w:rsidP="00CA379C">
            <w:pPr>
              <w:jc w:val="both"/>
              <w:rPr>
                <w:rFonts w:ascii="Arial" w:hAnsi="Arial" w:cs="Arial"/>
                <w:bCs/>
              </w:rPr>
            </w:pPr>
            <w:r w:rsidRPr="008D28DC">
              <w:rPr>
                <w:rFonts w:ascii="Arial" w:hAnsi="Arial" w:cs="Arial"/>
                <w:bCs/>
              </w:rPr>
              <w:t>Krańcowa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D28DC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C576F85" w14:textId="77777777" w:rsidR="008D28DC" w:rsidRPr="00F245C5" w:rsidRDefault="008D28DC" w:rsidP="00CA379C">
            <w:pPr>
              <w:jc w:val="both"/>
              <w:rPr>
                <w:rFonts w:ascii="Arial" w:hAnsi="Arial" w:cs="Arial"/>
                <w:bCs/>
              </w:rPr>
            </w:pPr>
            <w:r w:rsidRPr="008D28DC">
              <w:rPr>
                <w:rFonts w:ascii="Arial" w:hAnsi="Arial" w:cs="Arial"/>
                <w:bCs/>
              </w:rPr>
              <w:t>61-022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D28DC">
              <w:rPr>
                <w:rFonts w:ascii="Arial" w:hAnsi="Arial" w:cs="Arial"/>
                <w:bCs/>
              </w:rPr>
              <w:t>Poznań</w:t>
            </w:r>
          </w:p>
          <w:p w14:paraId="215E304A" w14:textId="77777777" w:rsidR="008D28DC" w:rsidRPr="00F245C5" w:rsidRDefault="008D28DC" w:rsidP="00CA379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D28DC">
              <w:rPr>
                <w:rFonts w:ascii="Arial" w:hAnsi="Arial" w:cs="Arial"/>
                <w:b/>
              </w:rPr>
              <w:t>8 506 065.00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56F3ABC" w14:textId="77777777" w:rsidR="008D28DC" w:rsidRPr="00F245C5" w:rsidRDefault="008D28DC" w:rsidP="00CA379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72D0C73" w14:textId="77777777" w:rsidR="008D28DC" w:rsidRPr="00F245C5" w:rsidRDefault="008D28DC" w:rsidP="00CA379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8D28DC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8D28DC" w14:paraId="10E6ABC0" w14:textId="77777777" w:rsidTr="007E4600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2D069" w14:textId="77777777" w:rsidR="008D28DC" w:rsidRPr="00F245C5" w:rsidRDefault="008D28DC" w:rsidP="00CA379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D28DC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D28DC">
              <w:rPr>
                <w:rFonts w:ascii="Arial" w:hAnsi="Arial" w:cs="Arial"/>
              </w:rPr>
              <w:t>modernizacja instalacji gazów medycznych</w:t>
            </w:r>
          </w:p>
          <w:p w14:paraId="3B422CA7" w14:textId="77777777" w:rsidR="008D28DC" w:rsidRPr="00F245C5" w:rsidRDefault="008D28DC" w:rsidP="00CA379C">
            <w:pPr>
              <w:jc w:val="both"/>
              <w:rPr>
                <w:rFonts w:ascii="Arial" w:hAnsi="Arial" w:cs="Arial"/>
                <w:b/>
              </w:rPr>
            </w:pPr>
            <w:r w:rsidRPr="008D28DC">
              <w:rPr>
                <w:rFonts w:ascii="Arial" w:hAnsi="Arial" w:cs="Arial"/>
                <w:b/>
              </w:rPr>
              <w:t>INMED S.A.</w:t>
            </w:r>
          </w:p>
          <w:p w14:paraId="74B7DAB5" w14:textId="77777777" w:rsidR="008D28DC" w:rsidRPr="00F245C5" w:rsidRDefault="008D28DC" w:rsidP="00CA379C">
            <w:pPr>
              <w:jc w:val="both"/>
              <w:rPr>
                <w:rFonts w:ascii="Arial" w:hAnsi="Arial" w:cs="Arial"/>
                <w:bCs/>
              </w:rPr>
            </w:pPr>
            <w:r w:rsidRPr="008D28DC">
              <w:rPr>
                <w:rFonts w:ascii="Arial" w:hAnsi="Arial" w:cs="Arial"/>
                <w:bCs/>
              </w:rPr>
              <w:t>KWIATOWA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D28DC">
              <w:rPr>
                <w:rFonts w:ascii="Arial" w:hAnsi="Arial" w:cs="Arial"/>
                <w:bCs/>
              </w:rPr>
              <w:t>32A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C4E3C00" w14:textId="77777777" w:rsidR="008D28DC" w:rsidRPr="00F245C5" w:rsidRDefault="008D28DC" w:rsidP="00CA379C">
            <w:pPr>
              <w:jc w:val="both"/>
              <w:rPr>
                <w:rFonts w:ascii="Arial" w:hAnsi="Arial" w:cs="Arial"/>
                <w:bCs/>
              </w:rPr>
            </w:pPr>
            <w:r w:rsidRPr="008D28DC">
              <w:rPr>
                <w:rFonts w:ascii="Arial" w:hAnsi="Arial" w:cs="Arial"/>
                <w:bCs/>
              </w:rPr>
              <w:t>55-330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D28DC">
              <w:rPr>
                <w:rFonts w:ascii="Arial" w:hAnsi="Arial" w:cs="Arial"/>
                <w:bCs/>
              </w:rPr>
              <w:t>KRĘPICE</w:t>
            </w:r>
          </w:p>
          <w:p w14:paraId="7060BBB7" w14:textId="77777777" w:rsidR="008D28DC" w:rsidRPr="00F245C5" w:rsidRDefault="008D28DC" w:rsidP="00CA379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D28DC">
              <w:rPr>
                <w:rFonts w:ascii="Arial" w:hAnsi="Arial" w:cs="Arial"/>
                <w:b/>
              </w:rPr>
              <w:t>15 693 444.06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A0E5504" w14:textId="77777777" w:rsidR="008D28DC" w:rsidRPr="00F245C5" w:rsidRDefault="008D28DC" w:rsidP="00CA379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2E045E8" w14:textId="77777777" w:rsidR="008D28DC" w:rsidRPr="00F245C5" w:rsidRDefault="008D28DC" w:rsidP="00CA379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8D28DC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5EEB674B" w14:textId="77777777" w:rsidR="00CA379C" w:rsidRDefault="00CA379C" w:rsidP="00CA379C">
      <w:pPr>
        <w:jc w:val="both"/>
        <w:rPr>
          <w:rFonts w:ascii="Arial" w:hAnsi="Arial" w:cs="Arial"/>
          <w:b/>
          <w:bCs/>
          <w:color w:val="000000"/>
        </w:rPr>
      </w:pPr>
    </w:p>
    <w:p w14:paraId="7C57AFC0" w14:textId="3282CC7B" w:rsidR="00D64136" w:rsidRDefault="00D64136" w:rsidP="00CA379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3118"/>
        <w:gridCol w:w="1276"/>
      </w:tblGrid>
      <w:tr w:rsidR="00D64136" w14:paraId="4D188B66" w14:textId="77777777" w:rsidTr="00CA37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FE5222" w14:textId="77777777" w:rsidR="00D64136" w:rsidRPr="00F245C5" w:rsidRDefault="00D64136" w:rsidP="00CA379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A1C615" w14:textId="77777777" w:rsidR="00D64136" w:rsidRPr="00F245C5" w:rsidRDefault="00D64136" w:rsidP="00CA379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38E466" w14:textId="77777777" w:rsidR="00D64136" w:rsidRPr="00F245C5" w:rsidRDefault="00D64136" w:rsidP="00CA379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9F15EB" w14:textId="77777777" w:rsidR="00D64136" w:rsidRPr="00F245C5" w:rsidRDefault="00D64136" w:rsidP="00CA379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D28DC" w14:paraId="55DC3098" w14:textId="77777777" w:rsidTr="00CA37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89648" w14:textId="77777777" w:rsidR="008D28DC" w:rsidRPr="007D7932" w:rsidRDefault="008D28DC" w:rsidP="00CA37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D28DC">
              <w:rPr>
                <w:rFonts w:ascii="Arial" w:hAnsi="Arial" w:cs="Arial"/>
                <w:sz w:val="22"/>
                <w:szCs w:val="22"/>
              </w:rPr>
              <w:t>modernizacja instalacji elektro-energetycznej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A13E8" w14:textId="77777777" w:rsidR="008D28DC" w:rsidRPr="007D7932" w:rsidRDefault="008D28DC" w:rsidP="00CA379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28D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Przedsiębiorstwo Produkcyjno-Handlowo-Usługowe TEL-POŻ-SYSTEM "ISKRA" Sp. z </w:t>
            </w:r>
            <w:proofErr w:type="spellStart"/>
            <w:r w:rsidRPr="008D28DC">
              <w:rPr>
                <w:rFonts w:ascii="Arial" w:hAnsi="Arial" w:cs="Arial"/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60FA9D9F" w14:textId="77777777" w:rsidR="008D28DC" w:rsidRPr="007D7932" w:rsidRDefault="008D28DC" w:rsidP="00CA379C">
            <w:pPr>
              <w:rPr>
                <w:rFonts w:ascii="Arial" w:hAnsi="Arial" w:cs="Arial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Krańcowa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28DC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097DBDCC" w14:textId="77777777" w:rsidR="008D28DC" w:rsidRPr="007D7932" w:rsidRDefault="008D28DC" w:rsidP="00CA37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61-022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28DC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6F734" w14:textId="77777777" w:rsidR="008D28DC" w:rsidRPr="008D28DC" w:rsidRDefault="008D28DC" w:rsidP="00CA379C">
            <w:pPr>
              <w:rPr>
                <w:rFonts w:ascii="Arial" w:hAnsi="Arial" w:cs="Arial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2A6534B" w14:textId="77777777" w:rsidR="008D28DC" w:rsidRPr="008D28DC" w:rsidRDefault="008D28DC" w:rsidP="00CA379C">
            <w:pPr>
              <w:rPr>
                <w:rFonts w:ascii="Arial" w:hAnsi="Arial" w:cs="Arial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2 - Okres gwarancji - 10.00</w:t>
            </w:r>
          </w:p>
          <w:p w14:paraId="31D63013" w14:textId="77777777" w:rsidR="008D28DC" w:rsidRPr="007D7932" w:rsidRDefault="008D28DC" w:rsidP="00CA37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3 - Doświadczenie kierownika robót - 20.00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F1BDA" w14:textId="77777777" w:rsidR="008D28DC" w:rsidRPr="007D7932" w:rsidRDefault="008D28DC" w:rsidP="00CA37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  <w:tr w:rsidR="008D28DC" w14:paraId="2714E18A" w14:textId="77777777" w:rsidTr="00CA37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10C1C" w14:textId="77777777" w:rsidR="008D28DC" w:rsidRPr="007D7932" w:rsidRDefault="008D28DC" w:rsidP="00CA37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D28DC">
              <w:rPr>
                <w:rFonts w:ascii="Arial" w:hAnsi="Arial" w:cs="Arial"/>
                <w:sz w:val="22"/>
                <w:szCs w:val="22"/>
              </w:rPr>
              <w:t>modernizacja instalacji elektro-energetycznej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A9220" w14:textId="77777777" w:rsidR="008D28DC" w:rsidRPr="007D7932" w:rsidRDefault="008D28DC" w:rsidP="00CA379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28DC">
              <w:rPr>
                <w:rFonts w:ascii="Arial" w:hAnsi="Arial" w:cs="Arial"/>
                <w:b/>
                <w:bCs/>
                <w:sz w:val="22"/>
                <w:szCs w:val="22"/>
              </w:rPr>
              <w:t>GK-Elektro Sp. z o.o.</w:t>
            </w:r>
          </w:p>
          <w:p w14:paraId="3E448428" w14:textId="77777777" w:rsidR="008D28DC" w:rsidRPr="007D7932" w:rsidRDefault="008D28DC" w:rsidP="00CA379C">
            <w:pPr>
              <w:rPr>
                <w:rFonts w:ascii="Arial" w:hAnsi="Arial" w:cs="Arial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Gdyńska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28DC">
              <w:rPr>
                <w:rFonts w:ascii="Arial" w:hAnsi="Arial" w:cs="Arial"/>
                <w:sz w:val="22"/>
                <w:szCs w:val="22"/>
              </w:rPr>
              <w:t>83</w:t>
            </w:r>
          </w:p>
          <w:p w14:paraId="658EC4A7" w14:textId="77777777" w:rsidR="008D28DC" w:rsidRPr="007D7932" w:rsidRDefault="008D28DC" w:rsidP="00CA37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62-004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28DC">
              <w:rPr>
                <w:rFonts w:ascii="Arial" w:hAnsi="Arial" w:cs="Arial"/>
                <w:sz w:val="22"/>
                <w:szCs w:val="22"/>
              </w:rPr>
              <w:t>Czerwonak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B1781" w14:textId="77777777" w:rsidR="008D28DC" w:rsidRPr="008D28DC" w:rsidRDefault="008D28DC" w:rsidP="00CA379C">
            <w:pPr>
              <w:rPr>
                <w:rFonts w:ascii="Arial" w:hAnsi="Arial" w:cs="Arial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1 - Cena - 44.84</w:t>
            </w:r>
          </w:p>
          <w:p w14:paraId="77618BB9" w14:textId="77777777" w:rsidR="008D28DC" w:rsidRPr="008D28DC" w:rsidRDefault="008D28DC" w:rsidP="00CA379C">
            <w:pPr>
              <w:rPr>
                <w:rFonts w:ascii="Arial" w:hAnsi="Arial" w:cs="Arial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2 - Okres gwarancji - 20.00</w:t>
            </w:r>
          </w:p>
          <w:p w14:paraId="743A2C91" w14:textId="77777777" w:rsidR="008D28DC" w:rsidRPr="007D7932" w:rsidRDefault="008D28DC" w:rsidP="00CA37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3 - Doświadczenie kierownika robót - 20.00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CBA52" w14:textId="77777777" w:rsidR="008D28DC" w:rsidRPr="007D7932" w:rsidRDefault="008D28DC" w:rsidP="00CA37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 xml:space="preserve">  84,84</w:t>
            </w:r>
          </w:p>
        </w:tc>
      </w:tr>
      <w:tr w:rsidR="008D28DC" w14:paraId="10C67EAC" w14:textId="77777777" w:rsidTr="00CA37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D2773" w14:textId="77777777" w:rsidR="008D28DC" w:rsidRPr="007D7932" w:rsidRDefault="008D28DC" w:rsidP="00CA37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D28DC">
              <w:rPr>
                <w:rFonts w:ascii="Arial" w:hAnsi="Arial" w:cs="Arial"/>
                <w:sz w:val="22"/>
                <w:szCs w:val="22"/>
              </w:rPr>
              <w:t>modernizacja instalacji gazów medycznych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F4915" w14:textId="77777777" w:rsidR="008D28DC" w:rsidRPr="007D7932" w:rsidRDefault="008D28DC" w:rsidP="00CA379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D28DC">
              <w:rPr>
                <w:rFonts w:ascii="Arial" w:hAnsi="Arial" w:cs="Arial"/>
                <w:b/>
                <w:bCs/>
                <w:sz w:val="22"/>
                <w:szCs w:val="22"/>
              </w:rPr>
              <w:t>INMED S.A.</w:t>
            </w:r>
          </w:p>
          <w:p w14:paraId="02239076" w14:textId="77777777" w:rsidR="008D28DC" w:rsidRPr="007D7932" w:rsidRDefault="008D28DC" w:rsidP="00CA379C">
            <w:pPr>
              <w:rPr>
                <w:rFonts w:ascii="Arial" w:hAnsi="Arial" w:cs="Arial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KWIATOWA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28DC">
              <w:rPr>
                <w:rFonts w:ascii="Arial" w:hAnsi="Arial" w:cs="Arial"/>
                <w:sz w:val="22"/>
                <w:szCs w:val="22"/>
              </w:rPr>
              <w:t>32A</w:t>
            </w:r>
          </w:p>
          <w:p w14:paraId="2969AC93" w14:textId="77777777" w:rsidR="008D28DC" w:rsidRPr="007D7932" w:rsidRDefault="008D28DC" w:rsidP="00CA37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55-330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D28DC">
              <w:rPr>
                <w:rFonts w:ascii="Arial" w:hAnsi="Arial" w:cs="Arial"/>
                <w:sz w:val="22"/>
                <w:szCs w:val="22"/>
              </w:rPr>
              <w:t>KRĘPICE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E559A" w14:textId="77777777" w:rsidR="008D28DC" w:rsidRPr="008D28DC" w:rsidRDefault="008D28DC" w:rsidP="00CA379C">
            <w:pPr>
              <w:rPr>
                <w:rFonts w:ascii="Arial" w:hAnsi="Arial" w:cs="Arial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EF6C963" w14:textId="77777777" w:rsidR="008D28DC" w:rsidRPr="008D28DC" w:rsidRDefault="008D28DC" w:rsidP="00CA379C">
            <w:pPr>
              <w:rPr>
                <w:rFonts w:ascii="Arial" w:hAnsi="Arial" w:cs="Arial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2 - Okres gwarancji - 10.00</w:t>
            </w:r>
          </w:p>
          <w:p w14:paraId="5C98D000" w14:textId="6AC0DE0E" w:rsidR="008D28DC" w:rsidRPr="007D7932" w:rsidRDefault="008D28DC" w:rsidP="00CA37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>3 - Doświadczenie kierownika robót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085B6" w14:textId="025C858E" w:rsidR="008D28DC" w:rsidRPr="007D7932" w:rsidRDefault="008D28DC" w:rsidP="00CA37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D28DC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6B6910">
              <w:rPr>
                <w:rFonts w:ascii="Arial" w:hAnsi="Arial" w:cs="Arial"/>
                <w:sz w:val="22"/>
                <w:szCs w:val="22"/>
              </w:rPr>
              <w:t>7</w:t>
            </w:r>
            <w:r w:rsidRPr="008D28D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29F64129" w14:textId="77777777" w:rsidR="00D64136" w:rsidRDefault="00D64136" w:rsidP="00CA379C">
      <w:pPr>
        <w:jc w:val="both"/>
        <w:rPr>
          <w:rFonts w:ascii="Arial" w:hAnsi="Arial" w:cs="Arial"/>
          <w:color w:val="000000"/>
        </w:rPr>
      </w:pPr>
    </w:p>
    <w:p w14:paraId="672E8FF8" w14:textId="77777777" w:rsidR="00D64136" w:rsidRDefault="00D64136" w:rsidP="00CA379C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02E610B7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0560147" w14:textId="77777777" w:rsidR="00D64136" w:rsidRPr="007D7932" w:rsidRDefault="00D64136" w:rsidP="00CA379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E7BAEA5" w14:textId="77777777" w:rsidR="00D64136" w:rsidRPr="007D7932" w:rsidRDefault="00D64136" w:rsidP="00CA379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9E7F670" w14:textId="77777777" w:rsidR="00D64136" w:rsidRPr="007D7932" w:rsidRDefault="00D64136" w:rsidP="00CA379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34D0415F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F1BF0C8" w14:textId="77777777" w:rsidR="00D64136" w:rsidRPr="007D7932" w:rsidRDefault="00D64136" w:rsidP="00CA379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DF0FA41" w14:textId="77777777" w:rsidR="00D64136" w:rsidRPr="007D7932" w:rsidRDefault="00D64136" w:rsidP="00CA379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0BD790A" w14:textId="77777777" w:rsidR="00D64136" w:rsidRPr="007D7932" w:rsidRDefault="00D64136" w:rsidP="00CA379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1FD93DFD" w14:textId="77777777" w:rsidR="00D64136" w:rsidRPr="007D7932" w:rsidRDefault="00D64136" w:rsidP="00CA379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2BE614" w14:textId="327C3BF4" w:rsidR="00D64136" w:rsidRDefault="00D64136" w:rsidP="00CA379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B267EEE" w14:textId="77777777" w:rsidR="00D64136" w:rsidRPr="0013621B" w:rsidRDefault="00D64136" w:rsidP="00CA379C">
            <w:pPr>
              <w:rPr>
                <w:rFonts w:ascii="Arial" w:hAnsi="Arial" w:cs="Arial"/>
                <w:sz w:val="12"/>
                <w:szCs w:val="12"/>
              </w:rPr>
            </w:pPr>
          </w:p>
          <w:p w14:paraId="3EE05F6E" w14:textId="77777777" w:rsidR="00D64136" w:rsidRPr="007D7932" w:rsidRDefault="00D64136" w:rsidP="00CA379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0B9D940" w14:textId="77777777" w:rsidR="00D64136" w:rsidRPr="007D7932" w:rsidRDefault="00D64136" w:rsidP="00CA379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689A2D" w14:textId="77777777" w:rsidR="00D64136" w:rsidRPr="00D64136" w:rsidRDefault="00D64136" w:rsidP="00CA379C">
      <w:pPr>
        <w:jc w:val="both"/>
        <w:rPr>
          <w:rFonts w:ascii="Arial" w:hAnsi="Arial" w:cs="Arial"/>
          <w:color w:val="000000"/>
        </w:rPr>
      </w:pPr>
    </w:p>
    <w:p w14:paraId="2BEF80D2" w14:textId="77777777" w:rsidR="009F0E5C" w:rsidRPr="00D64136" w:rsidRDefault="00D64136" w:rsidP="00CA379C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1E2DD547" w14:textId="77777777" w:rsidR="00F960D7" w:rsidRPr="00D64136" w:rsidRDefault="00A029B8" w:rsidP="00CA379C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>, zgodnie z art. 264 ust. 1 ustawy Pzp,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Pzp,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8D28DC" w:rsidRPr="00D64136">
        <w:rPr>
          <w:rFonts w:ascii="Arial" w:hAnsi="Arial" w:cs="Arial"/>
        </w:rPr>
        <w:t>nie krótszym niż 10 dni od dnia przesłania niniejsze</w:t>
      </w:r>
      <w:r w:rsidR="008D28DC">
        <w:rPr>
          <w:rFonts w:ascii="Arial" w:hAnsi="Arial" w:cs="Arial"/>
        </w:rPr>
        <w:t>j</w:t>
      </w:r>
      <w:r w:rsidR="008D28DC" w:rsidRPr="00D64136">
        <w:rPr>
          <w:rFonts w:ascii="Arial" w:hAnsi="Arial" w:cs="Arial"/>
        </w:rPr>
        <w:t xml:space="preserve"> </w:t>
      </w:r>
      <w:r w:rsidR="008D28DC">
        <w:rPr>
          <w:rFonts w:ascii="Arial" w:hAnsi="Arial" w:cs="Arial"/>
        </w:rPr>
        <w:t>informacji</w:t>
      </w:r>
      <w:r w:rsidR="008D28DC" w:rsidRPr="00D64136">
        <w:rPr>
          <w:rFonts w:ascii="Arial" w:hAnsi="Arial" w:cs="Arial"/>
        </w:rPr>
        <w:t xml:space="preserve"> o wyborze najkorzystniejszej oferty.</w:t>
      </w:r>
    </w:p>
    <w:p w14:paraId="5F5BC83A" w14:textId="77777777" w:rsidR="00F960D7" w:rsidRDefault="00D8427E" w:rsidP="00CA379C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P</w:t>
      </w:r>
      <w:r w:rsidR="004657DA" w:rsidRPr="00D64136">
        <w:rPr>
          <w:rFonts w:ascii="Arial" w:hAnsi="Arial" w:cs="Arial"/>
        </w:rPr>
        <w:t>zp</w:t>
      </w:r>
      <w:r w:rsidR="00F960D7" w:rsidRPr="00D64136">
        <w:rPr>
          <w:rFonts w:ascii="Arial" w:hAnsi="Arial" w:cs="Arial"/>
        </w:rPr>
        <w:t>.</w:t>
      </w:r>
    </w:p>
    <w:p w14:paraId="5F1D4531" w14:textId="77777777" w:rsidR="00D64136" w:rsidRPr="00C6247D" w:rsidRDefault="00D64136" w:rsidP="00CA379C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0F446C4" w14:textId="77777777" w:rsidR="00F960D7" w:rsidRPr="00D64136" w:rsidRDefault="00D64136" w:rsidP="00CA379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</w:p>
    <w:p w14:paraId="3A135C87" w14:textId="77777777" w:rsidR="006B6910" w:rsidRDefault="006B6910" w:rsidP="00CA379C">
      <w:pPr>
        <w:ind w:left="3119" w:firstLine="425"/>
        <w:jc w:val="right"/>
        <w:rPr>
          <w:rFonts w:ascii="Arial" w:hAnsi="Arial" w:cs="Arial"/>
          <w:i/>
        </w:rPr>
      </w:pPr>
    </w:p>
    <w:p w14:paraId="1D832CEC" w14:textId="77777777" w:rsidR="00E11236" w:rsidRDefault="00E11236" w:rsidP="00CA379C">
      <w:pPr>
        <w:ind w:left="3119" w:firstLine="425"/>
        <w:jc w:val="right"/>
        <w:rPr>
          <w:rFonts w:ascii="Arial" w:hAnsi="Arial" w:cs="Arial"/>
          <w:i/>
        </w:rPr>
      </w:pPr>
    </w:p>
    <w:p w14:paraId="364B7823" w14:textId="74849634" w:rsidR="00B464D3" w:rsidRDefault="00B464D3" w:rsidP="00CA379C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785F01B2" w14:textId="77777777" w:rsidR="00E11236" w:rsidRDefault="00E11236" w:rsidP="00CA379C">
      <w:pPr>
        <w:ind w:left="3119" w:firstLine="425"/>
        <w:jc w:val="right"/>
        <w:rPr>
          <w:rFonts w:ascii="Arial" w:hAnsi="Arial" w:cs="Arial"/>
          <w:i/>
        </w:rPr>
      </w:pPr>
    </w:p>
    <w:p w14:paraId="5D00B516" w14:textId="69CDE702" w:rsidR="00E11236" w:rsidRPr="00E11236" w:rsidRDefault="00E11236" w:rsidP="00E11236">
      <w:pPr>
        <w:ind w:left="3119" w:firstLine="425"/>
        <w:jc w:val="center"/>
        <w:rPr>
          <w:sz w:val="22"/>
          <w:szCs w:val="22"/>
        </w:rPr>
      </w:pPr>
      <w:r w:rsidRPr="00E11236">
        <w:rPr>
          <w:sz w:val="22"/>
          <w:szCs w:val="22"/>
        </w:rPr>
        <w:t>/-/ Z-ca Dyrektora ds. Pielęgniarstwa</w:t>
      </w:r>
    </w:p>
    <w:p w14:paraId="7F3003C0" w14:textId="1B2414DD" w:rsidR="00E11236" w:rsidRPr="00E11236" w:rsidRDefault="00E11236" w:rsidP="00E11236">
      <w:pPr>
        <w:ind w:left="3119" w:firstLine="425"/>
        <w:jc w:val="center"/>
        <w:rPr>
          <w:sz w:val="22"/>
          <w:szCs w:val="22"/>
        </w:rPr>
      </w:pPr>
      <w:r w:rsidRPr="00E11236">
        <w:rPr>
          <w:sz w:val="22"/>
          <w:szCs w:val="22"/>
        </w:rPr>
        <w:t>Szpitala Wojewódzkiego w Poznaniu</w:t>
      </w:r>
    </w:p>
    <w:p w14:paraId="700CD921" w14:textId="524133A8" w:rsidR="00E11236" w:rsidRPr="00E11236" w:rsidRDefault="00E11236" w:rsidP="00E11236">
      <w:pPr>
        <w:ind w:left="3119" w:firstLine="425"/>
        <w:jc w:val="center"/>
        <w:rPr>
          <w:sz w:val="22"/>
          <w:szCs w:val="22"/>
        </w:rPr>
      </w:pPr>
      <w:r w:rsidRPr="00E11236">
        <w:rPr>
          <w:sz w:val="22"/>
          <w:szCs w:val="22"/>
        </w:rPr>
        <w:t xml:space="preserve">Dr </w:t>
      </w:r>
      <w:proofErr w:type="spellStart"/>
      <w:r w:rsidRPr="00E11236">
        <w:rPr>
          <w:sz w:val="22"/>
          <w:szCs w:val="22"/>
        </w:rPr>
        <w:t>n.o</w:t>
      </w:r>
      <w:proofErr w:type="spellEnd"/>
      <w:r w:rsidRPr="00E11236">
        <w:rPr>
          <w:sz w:val="22"/>
          <w:szCs w:val="22"/>
        </w:rPr>
        <w:t xml:space="preserve"> </w:t>
      </w:r>
      <w:proofErr w:type="spellStart"/>
      <w:r w:rsidRPr="00E11236">
        <w:rPr>
          <w:sz w:val="22"/>
          <w:szCs w:val="22"/>
        </w:rPr>
        <w:t>zdr</w:t>
      </w:r>
      <w:proofErr w:type="spellEnd"/>
      <w:r w:rsidRPr="00E11236">
        <w:rPr>
          <w:sz w:val="22"/>
          <w:szCs w:val="22"/>
        </w:rPr>
        <w:t>. Violetta Magiera</w:t>
      </w:r>
    </w:p>
    <w:p w14:paraId="625225E3" w14:textId="77777777" w:rsidR="00030CA4" w:rsidRPr="00D64136" w:rsidRDefault="00030CA4" w:rsidP="00CA379C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030CA4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985AB" w14:textId="77777777" w:rsidR="005900D7" w:rsidRDefault="005900D7">
      <w:r>
        <w:separator/>
      </w:r>
    </w:p>
  </w:endnote>
  <w:endnote w:type="continuationSeparator" w:id="0">
    <w:p w14:paraId="64347ABD" w14:textId="77777777" w:rsidR="005900D7" w:rsidRDefault="00590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8145A" w14:textId="77777777" w:rsidR="008D28DC" w:rsidRDefault="008D28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5A299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F1BC47D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B94D6" w14:textId="77777777" w:rsidR="008D28DC" w:rsidRDefault="008D28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73B3E9" w14:textId="77777777" w:rsidR="005900D7" w:rsidRDefault="005900D7">
      <w:r>
        <w:separator/>
      </w:r>
    </w:p>
  </w:footnote>
  <w:footnote w:type="continuationSeparator" w:id="0">
    <w:p w14:paraId="225EF0E6" w14:textId="77777777" w:rsidR="005900D7" w:rsidRDefault="005900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4E333" w14:textId="77777777" w:rsidR="008D28DC" w:rsidRDefault="008D28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7E8C4" w14:textId="77777777" w:rsidR="008D28DC" w:rsidRDefault="008D28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B5F" w14:textId="77777777" w:rsidR="008D28DC" w:rsidRDefault="008D28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D7"/>
    <w:rsid w:val="00022322"/>
    <w:rsid w:val="00030CA4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85C40"/>
    <w:rsid w:val="004B2665"/>
    <w:rsid w:val="004C3459"/>
    <w:rsid w:val="004E324A"/>
    <w:rsid w:val="004E7234"/>
    <w:rsid w:val="0054734E"/>
    <w:rsid w:val="005900D7"/>
    <w:rsid w:val="00596EA3"/>
    <w:rsid w:val="00596FD7"/>
    <w:rsid w:val="005E0D0A"/>
    <w:rsid w:val="005E5BFF"/>
    <w:rsid w:val="00607F9B"/>
    <w:rsid w:val="00644DCB"/>
    <w:rsid w:val="00657C1E"/>
    <w:rsid w:val="006B6910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D28DC"/>
    <w:rsid w:val="008E5102"/>
    <w:rsid w:val="008F1FFF"/>
    <w:rsid w:val="00915B9E"/>
    <w:rsid w:val="00952256"/>
    <w:rsid w:val="0097748A"/>
    <w:rsid w:val="009F0E5C"/>
    <w:rsid w:val="009F463B"/>
    <w:rsid w:val="00A029B8"/>
    <w:rsid w:val="00A91321"/>
    <w:rsid w:val="00AA02AC"/>
    <w:rsid w:val="00B32D12"/>
    <w:rsid w:val="00B464D3"/>
    <w:rsid w:val="00B8185B"/>
    <w:rsid w:val="00BA0595"/>
    <w:rsid w:val="00BC6F7F"/>
    <w:rsid w:val="00BD2174"/>
    <w:rsid w:val="00C22098"/>
    <w:rsid w:val="00C423DD"/>
    <w:rsid w:val="00C60D7B"/>
    <w:rsid w:val="00C65E53"/>
    <w:rsid w:val="00CA0B33"/>
    <w:rsid w:val="00CA3511"/>
    <w:rsid w:val="00CA379C"/>
    <w:rsid w:val="00CE4B39"/>
    <w:rsid w:val="00D01E5B"/>
    <w:rsid w:val="00D04203"/>
    <w:rsid w:val="00D26ED6"/>
    <w:rsid w:val="00D42C90"/>
    <w:rsid w:val="00D64136"/>
    <w:rsid w:val="00D8427E"/>
    <w:rsid w:val="00E11236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B2FD59"/>
  <w15:chartTrackingRefBased/>
  <w15:docId w15:val="{D1937559-E218-411D-AD88-C3152790C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3</cp:revision>
  <cp:lastPrinted>2024-07-15T10:43:00Z</cp:lastPrinted>
  <dcterms:created xsi:type="dcterms:W3CDTF">2024-07-15T10:44:00Z</dcterms:created>
  <dcterms:modified xsi:type="dcterms:W3CDTF">2024-07-16T07:57:00Z</dcterms:modified>
</cp:coreProperties>
</file>