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62014B" w14:textId="77777777" w:rsidR="000261C2" w:rsidRDefault="000261C2" w:rsidP="000261C2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Verdana" w:hAnsi="Verdana"/>
          <w:sz w:val="20"/>
          <w:szCs w:val="20"/>
        </w:rPr>
        <w:t>Załącznik nr 1</w:t>
      </w:r>
    </w:p>
    <w:p w14:paraId="50D86938" w14:textId="77777777" w:rsidR="000261C2" w:rsidRDefault="000261C2" w:rsidP="000261C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1949746B" w14:textId="77777777" w:rsidR="000261C2" w:rsidRDefault="000261C2" w:rsidP="000261C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OFERTY</w:t>
      </w:r>
    </w:p>
    <w:p w14:paraId="3203F601" w14:textId="77777777" w:rsidR="000261C2" w:rsidRDefault="000261C2" w:rsidP="000261C2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5D0142A1" w14:textId="77777777" w:rsidR="000261C2" w:rsidRDefault="000261C2" w:rsidP="000261C2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465F228" w14:textId="77777777" w:rsidR="000261C2" w:rsidRDefault="000261C2" w:rsidP="000261C2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2607AFF1" w14:textId="77777777" w:rsidR="000261C2" w:rsidRDefault="000261C2" w:rsidP="000261C2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0FF56800" w14:textId="77777777" w:rsidR="000261C2" w:rsidRDefault="000261C2" w:rsidP="000261C2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4A38B5C" w14:textId="77777777" w:rsidR="000261C2" w:rsidRDefault="000261C2" w:rsidP="000261C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21262D94" w14:textId="77777777" w:rsidR="000261C2" w:rsidRDefault="000261C2" w:rsidP="000261C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50AF427C" w14:textId="77777777" w:rsidR="000261C2" w:rsidRDefault="000261C2" w:rsidP="000261C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E965FF8" w14:textId="77777777" w:rsidR="000261C2" w:rsidRDefault="000261C2" w:rsidP="000261C2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19EC8D87" w14:textId="77777777" w:rsidR="000261C2" w:rsidRDefault="000261C2" w:rsidP="000261C2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22FE4531" w14:textId="77777777" w:rsidR="000261C2" w:rsidRDefault="000261C2" w:rsidP="000261C2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0FB137C7" w14:textId="77777777" w:rsidR="000261C2" w:rsidRDefault="000261C2" w:rsidP="000261C2">
      <w:pPr>
        <w:ind w:right="-110"/>
        <w:rPr>
          <w:rFonts w:ascii="Verdana" w:hAnsi="Verdana"/>
          <w:b/>
          <w:sz w:val="20"/>
          <w:szCs w:val="20"/>
        </w:rPr>
      </w:pPr>
    </w:p>
    <w:p w14:paraId="1CB59201" w14:textId="77777777" w:rsidR="000261C2" w:rsidRDefault="000261C2" w:rsidP="000261C2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7CAEF97D" w14:textId="77777777" w:rsidR="000261C2" w:rsidRDefault="000261C2" w:rsidP="000261C2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5FA63B67" w14:textId="77777777" w:rsidR="000261C2" w:rsidRDefault="000261C2" w:rsidP="000261C2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0741B62A" w14:textId="77777777" w:rsidR="000261C2" w:rsidRDefault="000261C2" w:rsidP="000261C2">
      <w:pPr>
        <w:ind w:firstLine="3969"/>
        <w:rPr>
          <w:rFonts w:ascii="Verdana" w:hAnsi="Verdana"/>
          <w:b/>
          <w:sz w:val="20"/>
          <w:szCs w:val="20"/>
        </w:rPr>
      </w:pPr>
    </w:p>
    <w:p w14:paraId="7EF61144" w14:textId="07640931" w:rsidR="000261C2" w:rsidRDefault="000261C2" w:rsidP="000261C2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BD64A9" w:rsidRPr="00BD64A9">
        <w:rPr>
          <w:rFonts w:ascii="Verdana" w:hAnsi="Verdana"/>
          <w:b/>
          <w:sz w:val="20"/>
          <w:szCs w:val="20"/>
        </w:rPr>
        <w:t>dostawa przenośnej kamery termowizyjnej oraz dodatkowych obiektywów - DE-dzp.272-367/24</w:t>
      </w:r>
      <w:r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oferuję realizację przedmiotu zamówienia, zgodnie z zasadami określonymi w specyfikacji warunków zamówienia.</w:t>
      </w:r>
    </w:p>
    <w:p w14:paraId="41015DC1" w14:textId="77777777" w:rsidR="000261C2" w:rsidRDefault="000261C2" w:rsidP="000261C2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2268"/>
        <w:gridCol w:w="1559"/>
        <w:gridCol w:w="765"/>
        <w:gridCol w:w="1276"/>
        <w:gridCol w:w="851"/>
        <w:gridCol w:w="708"/>
        <w:gridCol w:w="1984"/>
      </w:tblGrid>
      <w:tr w:rsidR="000261C2" w14:paraId="27C10AEF" w14:textId="77777777" w:rsidTr="000261C2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69F49" w14:textId="77777777" w:rsidR="000261C2" w:rsidRDefault="000261C2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C99C1F" w14:textId="77777777" w:rsidR="000261C2" w:rsidRDefault="000261C2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Nazwa elementu</w:t>
            </w:r>
          </w:p>
          <w:p w14:paraId="5A771A9D" w14:textId="77777777" w:rsidR="000261C2" w:rsidRDefault="000261C2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(lub usługi)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44F292" w14:textId="77777777" w:rsidR="000261C2" w:rsidRDefault="000261C2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Producent/model</w:t>
            </w: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1A9658" w14:textId="77777777" w:rsidR="000261C2" w:rsidRDefault="000261C2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Liczba szt.</w:t>
            </w:r>
          </w:p>
          <w:p w14:paraId="1D067680" w14:textId="77777777" w:rsidR="000261C2" w:rsidRDefault="000261C2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FCDFBF" w14:textId="77777777" w:rsidR="000261C2" w:rsidRDefault="000261C2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rFonts w:ascii="Verdana" w:hAnsi="Verdana"/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2074A8" w14:textId="77777777" w:rsidR="000261C2" w:rsidRDefault="000261C2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Wartość netto</w:t>
            </w:r>
          </w:p>
          <w:p w14:paraId="2B283BCE" w14:textId="77777777" w:rsidR="000261C2" w:rsidRDefault="000261C2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8B2175" w14:textId="77777777" w:rsidR="000261C2" w:rsidRDefault="000261C2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VAT</w:t>
            </w:r>
          </w:p>
          <w:p w14:paraId="118F5442" w14:textId="77777777" w:rsidR="000261C2" w:rsidRDefault="000261C2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[%]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A017C8" w14:textId="77777777" w:rsidR="000261C2" w:rsidRDefault="000261C2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Wartość brutto </w:t>
            </w:r>
          </w:p>
          <w:p w14:paraId="12BD2927" w14:textId="77777777" w:rsidR="000261C2" w:rsidRDefault="000261C2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[PLN]</w:t>
            </w:r>
          </w:p>
          <w:p w14:paraId="7DE07A4E" w14:textId="77777777" w:rsidR="000261C2" w:rsidRDefault="000261C2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(z doliczonym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VAT)</w:t>
            </w:r>
          </w:p>
        </w:tc>
      </w:tr>
      <w:tr w:rsidR="000261C2" w14:paraId="36D2DD1A" w14:textId="77777777" w:rsidTr="000261C2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3CD2B65" w14:textId="77777777" w:rsidR="000261C2" w:rsidRDefault="000261C2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106A0D9" w14:textId="77777777" w:rsidR="000261C2" w:rsidRDefault="000261C2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65598E5" w14:textId="77777777" w:rsidR="000261C2" w:rsidRDefault="000261C2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CD770E5" w14:textId="77777777" w:rsidR="000261C2" w:rsidRDefault="000261C2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012C3A7" w14:textId="77777777" w:rsidR="000261C2" w:rsidRDefault="000261C2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AE8BBED" w14:textId="77777777" w:rsidR="000261C2" w:rsidRDefault="000261C2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D7E6044" w14:textId="77777777" w:rsidR="000261C2" w:rsidRDefault="000261C2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440037E" w14:textId="77777777" w:rsidR="000261C2" w:rsidRDefault="000261C2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8</w:t>
            </w:r>
          </w:p>
        </w:tc>
      </w:tr>
      <w:tr w:rsidR="000261C2" w14:paraId="2F536118" w14:textId="77777777" w:rsidTr="000261C2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279109A" w14:textId="77777777" w:rsidR="000261C2" w:rsidRDefault="000261C2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97EBBD7" w14:textId="04E65492" w:rsidR="000261C2" w:rsidRDefault="00BD64A9">
            <w:pPr>
              <w:suppressAutoHyphens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Kamera termowizyjna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F8DD0D" w14:textId="77777777" w:rsidR="000261C2" w:rsidRDefault="000261C2">
            <w:pPr>
              <w:suppressAutoHyphens/>
              <w:autoSpaceDN w:val="0"/>
              <w:textAlignment w:val="baseline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F453389" w14:textId="7D1ADF92" w:rsidR="000261C2" w:rsidRDefault="00BD64A9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D6D342" w14:textId="77777777" w:rsidR="000261C2" w:rsidRDefault="000261C2">
            <w:pPr>
              <w:suppressAutoHyphens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733F34" w14:textId="77777777" w:rsidR="000261C2" w:rsidRDefault="000261C2">
            <w:pPr>
              <w:suppressAutoHyphens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4C7884" w14:textId="77777777" w:rsidR="000261C2" w:rsidRDefault="000261C2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B85CDB" w14:textId="77777777" w:rsidR="000261C2" w:rsidRDefault="000261C2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  <w:p w14:paraId="33CF35E5" w14:textId="77777777" w:rsidR="000261C2" w:rsidRDefault="000261C2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  <w:tr w:rsidR="000261C2" w14:paraId="6869945A" w14:textId="77777777" w:rsidTr="000261C2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CC09376" w14:textId="77777777" w:rsidR="000261C2" w:rsidRDefault="000261C2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2E5E31E" w14:textId="33FD1797" w:rsidR="000261C2" w:rsidRDefault="00BD64A9">
            <w:pPr>
              <w:suppressAutoHyphens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Obiektyw szerokokątny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46DA26" w14:textId="77777777" w:rsidR="000261C2" w:rsidRDefault="000261C2">
            <w:pPr>
              <w:suppressAutoHyphens/>
              <w:autoSpaceDN w:val="0"/>
              <w:textAlignment w:val="baseline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12BE581" w14:textId="0BDF4D1F" w:rsidR="000261C2" w:rsidRDefault="00BD64A9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106FE4" w14:textId="77777777" w:rsidR="000261C2" w:rsidRDefault="000261C2">
            <w:pPr>
              <w:suppressAutoHyphens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A13221" w14:textId="77777777" w:rsidR="000261C2" w:rsidRDefault="000261C2">
            <w:pPr>
              <w:suppressAutoHyphens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0CED95" w14:textId="77777777" w:rsidR="000261C2" w:rsidRDefault="000261C2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0365EA" w14:textId="77777777" w:rsidR="000261C2" w:rsidRDefault="000261C2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  <w:tr w:rsidR="000261C2" w14:paraId="426F6618" w14:textId="77777777" w:rsidTr="000261C2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56D3270" w14:textId="77777777" w:rsidR="000261C2" w:rsidRDefault="000261C2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934C230" w14:textId="163F6A6A" w:rsidR="000261C2" w:rsidRDefault="00BD64A9">
            <w:pPr>
              <w:suppressAutoHyphens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Teleobiektyw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0A7A90" w14:textId="77777777" w:rsidR="000261C2" w:rsidRDefault="000261C2">
            <w:pPr>
              <w:suppressAutoHyphens/>
              <w:autoSpaceDN w:val="0"/>
              <w:textAlignment w:val="baseline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50CB8F6" w14:textId="11491586" w:rsidR="000261C2" w:rsidRDefault="00BD64A9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207641" w14:textId="77777777" w:rsidR="000261C2" w:rsidRDefault="000261C2">
            <w:pPr>
              <w:suppressAutoHyphens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6580FD" w14:textId="77777777" w:rsidR="000261C2" w:rsidRDefault="000261C2">
            <w:pPr>
              <w:suppressAutoHyphens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1260E5" w14:textId="77777777" w:rsidR="000261C2" w:rsidRDefault="000261C2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1C1C1E" w14:textId="77777777" w:rsidR="000261C2" w:rsidRDefault="000261C2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  <w:tr w:rsidR="000261C2" w14:paraId="329A8F88" w14:textId="77777777" w:rsidTr="000261C2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AC6D3A" w14:textId="77777777" w:rsidR="000261C2" w:rsidRDefault="000261C2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  <w:p w14:paraId="5FE720FC" w14:textId="77777777" w:rsidR="000261C2" w:rsidRDefault="000261C2">
            <w:pPr>
              <w:suppressAutoHyphens/>
              <w:autoSpaceDN w:val="0"/>
              <w:ind w:right="425"/>
              <w:jc w:val="right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E9585C" w14:textId="77777777" w:rsidR="000261C2" w:rsidRDefault="000261C2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EFA214" w14:textId="77777777" w:rsidR="000261C2" w:rsidRDefault="000261C2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29BF3E" w14:textId="77777777" w:rsidR="000261C2" w:rsidRDefault="000261C2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  <w:tr w:rsidR="000261C2" w14:paraId="08A54193" w14:textId="77777777" w:rsidTr="000261C2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E811E5C" w14:textId="77777777" w:rsidR="000261C2" w:rsidRDefault="000261C2">
            <w:pPr>
              <w:suppressAutoHyphens/>
              <w:autoSpaceDN w:val="0"/>
              <w:textAlignment w:val="baseline"/>
              <w:rPr>
                <w:rFonts w:ascii="Verdana" w:hAnsi="Verdana"/>
                <w:i/>
                <w:iCs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6A7693F9" w14:textId="77777777" w:rsidR="000261C2" w:rsidRDefault="000261C2">
            <w:pPr>
              <w:suppressAutoHyphens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17AEAB" w14:textId="77777777" w:rsidR="000261C2" w:rsidRDefault="000261C2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94AF96" w14:textId="77777777" w:rsidR="000261C2" w:rsidRDefault="000261C2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20E2B1" w14:textId="77777777" w:rsidR="000261C2" w:rsidRDefault="000261C2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6D14A64" w14:textId="77777777" w:rsidR="000261C2" w:rsidRDefault="000261C2" w:rsidP="000261C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61FCA10" w14:textId="474DC94E" w:rsidR="000261C2" w:rsidRDefault="000261C2" w:rsidP="000261C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umowy: </w:t>
      </w:r>
      <w:r>
        <w:rPr>
          <w:rFonts w:ascii="Verdana" w:hAnsi="Verdana"/>
          <w:b/>
          <w:bCs/>
          <w:sz w:val="20"/>
          <w:szCs w:val="20"/>
        </w:rPr>
        <w:t>do ………. dni od daty podpisania umowy</w:t>
      </w:r>
    </w:p>
    <w:p w14:paraId="6C97C05F" w14:textId="77777777" w:rsidR="000261C2" w:rsidRDefault="000261C2" w:rsidP="000261C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E308224" w14:textId="77777777" w:rsidR="00BD64A9" w:rsidRDefault="000261C2" w:rsidP="00BD64A9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Okres udzielonej gwarancji na zaoferowane urządzenie wynosi: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bCs/>
          <w:sz w:val="20"/>
          <w:szCs w:val="20"/>
        </w:rPr>
        <w:t>……… miesięcy</w:t>
      </w:r>
      <w:r w:rsidR="00BD64A9">
        <w:rPr>
          <w:rFonts w:ascii="Verdana" w:hAnsi="Verdana"/>
          <w:i/>
          <w:sz w:val="20"/>
          <w:szCs w:val="20"/>
        </w:rPr>
        <w:t>.</w:t>
      </w:r>
      <w:r w:rsidR="00BD64A9">
        <w:rPr>
          <w:rFonts w:ascii="Verdana" w:hAnsi="Verdana"/>
          <w:sz w:val="20"/>
          <w:szCs w:val="20"/>
          <w:highlight w:val="yellow"/>
        </w:rPr>
        <w:t xml:space="preserve"> (</w:t>
      </w:r>
      <w:r w:rsidR="00BD64A9">
        <w:rPr>
          <w:rFonts w:ascii="Verdana" w:hAnsi="Verdana"/>
          <w:i/>
          <w:sz w:val="20"/>
          <w:szCs w:val="20"/>
          <w:highlight w:val="yellow"/>
        </w:rPr>
        <w:t>kryterium oceny ofert)</w:t>
      </w:r>
      <w:r w:rsidR="00BD64A9">
        <w:rPr>
          <w:rFonts w:ascii="Verdana" w:hAnsi="Verdana"/>
          <w:i/>
          <w:sz w:val="20"/>
          <w:szCs w:val="20"/>
        </w:rPr>
        <w:t>.</w:t>
      </w:r>
    </w:p>
    <w:p w14:paraId="69999593" w14:textId="77777777" w:rsidR="000B477C" w:rsidRDefault="000B477C" w:rsidP="000B477C">
      <w:pPr>
        <w:pStyle w:val="Tekstpodstawowy"/>
        <w:suppressAutoHyphens/>
        <w:autoSpaceDN w:val="0"/>
        <w:spacing w:line="240" w:lineRule="auto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*W przypadku nie podania okresu gwarancji, Zamawiający przyjmie minimalny okres gwarancji wskazany w SWZ</w:t>
      </w:r>
    </w:p>
    <w:p w14:paraId="6786222A" w14:textId="77777777" w:rsidR="000B477C" w:rsidRDefault="000B477C" w:rsidP="00BD64A9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</w:p>
    <w:p w14:paraId="787D1644" w14:textId="46A56874" w:rsidR="000B477C" w:rsidRDefault="000B477C" w:rsidP="00BD64A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0B477C">
        <w:rPr>
          <w:rFonts w:ascii="Verdana" w:hAnsi="Verdana"/>
          <w:b/>
          <w:sz w:val="20"/>
          <w:szCs w:val="20"/>
        </w:rPr>
        <w:t>Oprogramowanie dedykowane do analizy obrazów: ………………………………………</w:t>
      </w:r>
    </w:p>
    <w:p w14:paraId="5133CFFB" w14:textId="77777777" w:rsidR="00D25749" w:rsidRDefault="00D25749" w:rsidP="00BD64A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C3FDD57" w14:textId="0706BAAE" w:rsidR="00D25749" w:rsidRDefault="00D25749" w:rsidP="00BD64A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Platforma do wsparcia technicznego: …………………………….</w:t>
      </w:r>
    </w:p>
    <w:p w14:paraId="14BBE052" w14:textId="1BE98B81" w:rsidR="000261C2" w:rsidRDefault="000261C2" w:rsidP="000261C2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</w:p>
    <w:p w14:paraId="06995B2C" w14:textId="77777777" w:rsidR="000261C2" w:rsidRDefault="000261C2" w:rsidP="000261C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444B4EFF" w14:textId="77777777" w:rsidR="000261C2" w:rsidRDefault="000261C2" w:rsidP="000261C2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20"/>
          <w:szCs w:val="20"/>
        </w:rPr>
        <w:t xml:space="preserve"> TAK/NIE</w:t>
      </w:r>
    </w:p>
    <w:p w14:paraId="18226654" w14:textId="77777777" w:rsidR="000261C2" w:rsidRDefault="000261C2" w:rsidP="000261C2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7ABC683F" w14:textId="77777777" w:rsidR="000261C2" w:rsidRDefault="000261C2" w:rsidP="000261C2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8F840E2" w14:textId="77777777" w:rsidR="000261C2" w:rsidRDefault="000261C2" w:rsidP="000261C2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56DDEBA7" w14:textId="77777777" w:rsidR="000261C2" w:rsidRDefault="000261C2" w:rsidP="000261C2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1AA63F6F" w14:textId="77777777" w:rsidR="000261C2" w:rsidRDefault="000261C2" w:rsidP="000261C2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76DC5006" w14:textId="77777777" w:rsidR="000261C2" w:rsidRDefault="000261C2" w:rsidP="000261C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7CF6FA0D" w14:textId="77777777" w:rsidR="000261C2" w:rsidRDefault="000261C2" w:rsidP="000261C2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9E3B8F0" w14:textId="77777777" w:rsidR="000261C2" w:rsidRDefault="000261C2" w:rsidP="000261C2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03A9E8A" w14:textId="77777777" w:rsidR="000261C2" w:rsidRDefault="000261C2" w:rsidP="000261C2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E0D553" w14:textId="77777777" w:rsidR="000261C2" w:rsidRDefault="000261C2" w:rsidP="000261C2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261C2" w14:paraId="102D244F" w14:textId="77777777" w:rsidTr="000261C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6485AD" w14:textId="77777777" w:rsidR="000261C2" w:rsidRDefault="000261C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69245A" w14:textId="77777777" w:rsidR="000261C2" w:rsidRDefault="000261C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6A456C1" w14:textId="77777777" w:rsidR="000261C2" w:rsidRDefault="000261C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A0FD95" w14:textId="77777777" w:rsidR="000261C2" w:rsidRDefault="000261C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0261C2" w14:paraId="30379700" w14:textId="77777777" w:rsidTr="000261C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6A2BF" w14:textId="77777777" w:rsidR="000261C2" w:rsidRDefault="000261C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E4E21" w14:textId="77777777" w:rsidR="000261C2" w:rsidRDefault="000261C2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83289" w14:textId="77777777" w:rsidR="000261C2" w:rsidRDefault="000261C2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0261C2" w14:paraId="27D8ED25" w14:textId="77777777" w:rsidTr="000261C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89DAF" w14:textId="77777777" w:rsidR="000261C2" w:rsidRDefault="000261C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635BD" w14:textId="77777777" w:rsidR="000261C2" w:rsidRDefault="000261C2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87479" w14:textId="77777777" w:rsidR="000261C2" w:rsidRDefault="000261C2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80E7E35" w14:textId="77777777" w:rsidR="000261C2" w:rsidRDefault="000261C2" w:rsidP="000261C2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6F0C98F5" w14:textId="77777777" w:rsidR="000261C2" w:rsidRDefault="000261C2" w:rsidP="000261C2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5154E9D0" w14:textId="77777777" w:rsidR="000261C2" w:rsidRDefault="000261C2" w:rsidP="000261C2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</w:p>
    <w:p w14:paraId="419A9F50" w14:textId="77777777" w:rsidR="000261C2" w:rsidRDefault="000261C2" w:rsidP="000261C2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(ych) dokumentu(ów)</w:t>
      </w:r>
    </w:p>
    <w:p w14:paraId="63DE963A" w14:textId="77777777" w:rsidR="000261C2" w:rsidRDefault="000261C2" w:rsidP="000261C2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6D362AED" w14:textId="77777777" w:rsidR="000261C2" w:rsidRDefault="000261C2" w:rsidP="000261C2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5219A99A" w14:textId="77777777" w:rsidR="000261C2" w:rsidRDefault="000261C2" w:rsidP="000261C2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3D8C5B2D" w14:textId="77777777" w:rsidR="000261C2" w:rsidRDefault="000261C2" w:rsidP="000261C2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4C92AC35" w14:textId="77777777" w:rsidR="000261C2" w:rsidRDefault="000261C2" w:rsidP="000261C2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31E54572" w14:textId="77777777" w:rsidR="000261C2" w:rsidRDefault="000261C2" w:rsidP="000261C2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43A5F83C" w14:textId="77777777" w:rsidR="000261C2" w:rsidRDefault="000261C2" w:rsidP="000261C2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130FD1F" w14:textId="77777777" w:rsidR="000261C2" w:rsidRDefault="000261C2" w:rsidP="000261C2">
      <w:pPr>
        <w:ind w:left="1440"/>
        <w:jc w:val="both"/>
        <w:rPr>
          <w:rFonts w:ascii="Verdana" w:hAnsi="Verdana"/>
          <w:sz w:val="20"/>
          <w:szCs w:val="20"/>
        </w:rPr>
      </w:pPr>
    </w:p>
    <w:p w14:paraId="5F6B7A9B" w14:textId="77777777" w:rsidR="000261C2" w:rsidRDefault="000261C2" w:rsidP="000261C2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Oferta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powinna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>.</w:t>
      </w:r>
    </w:p>
    <w:p w14:paraId="394B7F2D" w14:textId="77777777" w:rsidR="000261C2" w:rsidRDefault="000261C2" w:rsidP="000261C2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205AA649" w14:textId="77777777" w:rsidR="000261C2" w:rsidRDefault="000261C2" w:rsidP="000261C2">
      <w:pPr>
        <w:rPr>
          <w:rFonts w:ascii="Verdana" w:hAnsi="Verdana"/>
          <w:sz w:val="20"/>
          <w:szCs w:val="20"/>
        </w:rPr>
      </w:pPr>
    </w:p>
    <w:p w14:paraId="50A9F631" w14:textId="77777777" w:rsidR="000261C2" w:rsidRDefault="000261C2" w:rsidP="000261C2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718E38B9" w14:textId="77777777" w:rsidR="00FE545C" w:rsidRPr="000261C2" w:rsidRDefault="00FE545C" w:rsidP="000261C2"/>
    <w:sectPr w:rsidR="00FE545C" w:rsidRPr="000261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5A6982" w14:textId="77777777" w:rsidR="004C3123" w:rsidRDefault="004C3123">
      <w:r>
        <w:separator/>
      </w:r>
    </w:p>
  </w:endnote>
  <w:endnote w:type="continuationSeparator" w:id="0">
    <w:p w14:paraId="2DC8D40F" w14:textId="77777777" w:rsidR="004C3123" w:rsidRDefault="004C3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9A6A94" w14:textId="77777777" w:rsidR="00265543" w:rsidRDefault="002655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34E55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DAE0F0" w14:textId="77777777" w:rsidR="00265543" w:rsidRDefault="002655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63830E" w14:textId="77777777" w:rsidR="004C3123" w:rsidRDefault="004C3123">
      <w:r>
        <w:separator/>
      </w:r>
    </w:p>
  </w:footnote>
  <w:footnote w:type="continuationSeparator" w:id="0">
    <w:p w14:paraId="2F828DD7" w14:textId="77777777" w:rsidR="004C3123" w:rsidRDefault="004C31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6B48D8" w14:textId="77777777" w:rsidR="00265543" w:rsidRDefault="002655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E3ECE7" w14:textId="18C3BF32" w:rsidR="00F53146" w:rsidRPr="000261C2" w:rsidRDefault="00F53146" w:rsidP="000261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0EBA0D" w14:textId="77777777" w:rsidR="00265543" w:rsidRDefault="002655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87297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792507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44462721">
    <w:abstractNumId w:val="0"/>
  </w:num>
  <w:num w:numId="4" w16cid:durableId="6731488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3123"/>
    <w:rsid w:val="00012286"/>
    <w:rsid w:val="000261C2"/>
    <w:rsid w:val="000704FC"/>
    <w:rsid w:val="00071CCC"/>
    <w:rsid w:val="00084594"/>
    <w:rsid w:val="000B477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5207A"/>
    <w:rsid w:val="00265543"/>
    <w:rsid w:val="002723B0"/>
    <w:rsid w:val="00315A4A"/>
    <w:rsid w:val="004326E3"/>
    <w:rsid w:val="004B7300"/>
    <w:rsid w:val="004C3123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E7FA6"/>
    <w:rsid w:val="00B774DC"/>
    <w:rsid w:val="00BD64A9"/>
    <w:rsid w:val="00C969A6"/>
    <w:rsid w:val="00CA7D36"/>
    <w:rsid w:val="00D24208"/>
    <w:rsid w:val="00D25749"/>
    <w:rsid w:val="00D60C38"/>
    <w:rsid w:val="00D66893"/>
    <w:rsid w:val="00D90ACB"/>
    <w:rsid w:val="00DC1500"/>
    <w:rsid w:val="00DE454A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4163C0"/>
  <w15:chartTrackingRefBased/>
  <w15:docId w15:val="{C732129D-84F1-4CB1-AC9B-84E2D8EA5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61C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6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529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2024-07-15T09:48:00Z</cp:lastPrinted>
  <dcterms:created xsi:type="dcterms:W3CDTF">2024-07-15T09:48:00Z</dcterms:created>
  <dcterms:modified xsi:type="dcterms:W3CDTF">2024-07-16T09:06:00Z</dcterms:modified>
</cp:coreProperties>
</file>