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AED988" w14:textId="77777777" w:rsidR="00FB7F50" w:rsidRPr="002245BE" w:rsidRDefault="007D2F0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D2F0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D2F0D">
        <w:rPr>
          <w:sz w:val="22"/>
          <w:szCs w:val="22"/>
        </w:rPr>
        <w:t>2024-07-17</w:t>
      </w:r>
    </w:p>
    <w:p w14:paraId="19DC127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ABE4EAE" w14:textId="77777777" w:rsidR="007D2F0D" w:rsidRPr="007D2F0D" w:rsidRDefault="007D2F0D" w:rsidP="00FB7F50">
      <w:pPr>
        <w:spacing w:after="40"/>
        <w:rPr>
          <w:b/>
          <w:bCs/>
          <w:sz w:val="22"/>
          <w:szCs w:val="22"/>
        </w:rPr>
      </w:pPr>
      <w:r w:rsidRPr="007D2F0D">
        <w:rPr>
          <w:b/>
          <w:bCs/>
          <w:sz w:val="22"/>
          <w:szCs w:val="22"/>
        </w:rPr>
        <w:t>Akademia Górniczo - Hutnicza</w:t>
      </w:r>
    </w:p>
    <w:p w14:paraId="61DD3A0F" w14:textId="77777777" w:rsidR="007D2F0D" w:rsidRPr="007D2F0D" w:rsidRDefault="007D2F0D" w:rsidP="00FB7F50">
      <w:pPr>
        <w:spacing w:after="40"/>
        <w:rPr>
          <w:b/>
          <w:bCs/>
          <w:sz w:val="22"/>
          <w:szCs w:val="22"/>
        </w:rPr>
      </w:pPr>
      <w:r w:rsidRPr="007D2F0D">
        <w:rPr>
          <w:b/>
          <w:bCs/>
          <w:sz w:val="22"/>
          <w:szCs w:val="22"/>
        </w:rPr>
        <w:t>im. Stanisława Staszica w Krakowie</w:t>
      </w:r>
    </w:p>
    <w:p w14:paraId="7F092AE9" w14:textId="77777777" w:rsidR="00FB7F50" w:rsidRPr="002245BE" w:rsidRDefault="007D2F0D" w:rsidP="00FB7F50">
      <w:pPr>
        <w:spacing w:after="40"/>
        <w:rPr>
          <w:b/>
          <w:bCs/>
          <w:sz w:val="22"/>
          <w:szCs w:val="22"/>
        </w:rPr>
      </w:pPr>
      <w:r w:rsidRPr="007D2F0D">
        <w:rPr>
          <w:b/>
          <w:bCs/>
          <w:sz w:val="22"/>
          <w:szCs w:val="22"/>
        </w:rPr>
        <w:t>Dział Zamówień Publicznych</w:t>
      </w:r>
    </w:p>
    <w:p w14:paraId="1DC02834" w14:textId="77777777" w:rsidR="00FB7F50" w:rsidRPr="002245BE" w:rsidRDefault="007D2F0D" w:rsidP="00FB7F50">
      <w:pPr>
        <w:rPr>
          <w:sz w:val="22"/>
          <w:szCs w:val="22"/>
        </w:rPr>
      </w:pPr>
      <w:r w:rsidRPr="007D2F0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D2F0D">
        <w:rPr>
          <w:sz w:val="22"/>
          <w:szCs w:val="22"/>
        </w:rPr>
        <w:t>30</w:t>
      </w:r>
    </w:p>
    <w:p w14:paraId="6FD31A98" w14:textId="77777777" w:rsidR="00FB7F50" w:rsidRPr="002245BE" w:rsidRDefault="007D2F0D" w:rsidP="00FB7F50">
      <w:pPr>
        <w:rPr>
          <w:sz w:val="22"/>
          <w:szCs w:val="22"/>
        </w:rPr>
      </w:pPr>
      <w:r w:rsidRPr="007D2F0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D2F0D">
        <w:rPr>
          <w:sz w:val="22"/>
          <w:szCs w:val="22"/>
        </w:rPr>
        <w:t>Kraków</w:t>
      </w:r>
    </w:p>
    <w:p w14:paraId="10B032E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29DA12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D2F0D" w:rsidRPr="00607F9B" w14:paraId="6A2472C4" w14:textId="77777777" w:rsidTr="00C3351F">
        <w:trPr>
          <w:trHeight w:val="638"/>
        </w:trPr>
        <w:tc>
          <w:tcPr>
            <w:tcW w:w="959" w:type="dxa"/>
            <w:shd w:val="clear" w:color="auto" w:fill="auto"/>
          </w:tcPr>
          <w:p w14:paraId="043C6230" w14:textId="77777777" w:rsidR="007D2F0D" w:rsidRPr="00607F9B" w:rsidRDefault="007D2F0D" w:rsidP="00C335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8F7912" w14:textId="75C3BD0C" w:rsidR="007D2F0D" w:rsidRPr="00607F9B" w:rsidRDefault="007D2F0D" w:rsidP="00C335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D2F0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D2F0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D2F0D">
              <w:rPr>
                <w:b/>
                <w:bCs/>
                <w:sz w:val="22"/>
                <w:szCs w:val="22"/>
              </w:rPr>
              <w:t xml:space="preserve">Dostawa przenośnego spektrometru </w:t>
            </w:r>
            <w:proofErr w:type="spellStart"/>
            <w:r w:rsidRPr="007D2F0D">
              <w:rPr>
                <w:b/>
                <w:bCs/>
                <w:sz w:val="22"/>
                <w:szCs w:val="22"/>
              </w:rPr>
              <w:t>Ramana</w:t>
            </w:r>
            <w:proofErr w:type="spellEnd"/>
            <w:r w:rsidRPr="007D2F0D">
              <w:rPr>
                <w:b/>
                <w:bCs/>
                <w:sz w:val="22"/>
                <w:szCs w:val="22"/>
              </w:rPr>
              <w:t xml:space="preserve"> dla WIMIC - DE-dzp.272-324/24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353B122" w14:textId="7138689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D2F0D" w14:paraId="0F443835" w14:textId="77777777" w:rsidTr="00C335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CBF165C" w14:textId="77777777" w:rsidR="007D2F0D" w:rsidRPr="00D26ED6" w:rsidRDefault="007D2F0D" w:rsidP="00C3351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D2F0D">
              <w:rPr>
                <w:b/>
                <w:sz w:val="22"/>
                <w:szCs w:val="22"/>
              </w:rPr>
              <w:t>Metrohm</w:t>
            </w:r>
            <w:proofErr w:type="spellEnd"/>
            <w:r w:rsidRPr="007D2F0D">
              <w:rPr>
                <w:b/>
                <w:sz w:val="22"/>
                <w:szCs w:val="22"/>
              </w:rPr>
              <w:t xml:space="preserve"> Polska Sp. z o.o.</w:t>
            </w:r>
          </w:p>
          <w:p w14:paraId="19C972F5" w14:textId="77777777" w:rsidR="007D2F0D" w:rsidRPr="009F0E5C" w:rsidRDefault="007D2F0D" w:rsidP="00C3351F">
            <w:pPr>
              <w:jc w:val="both"/>
              <w:rPr>
                <w:bCs/>
                <w:sz w:val="22"/>
                <w:szCs w:val="22"/>
              </w:rPr>
            </w:pPr>
            <w:r w:rsidRPr="007D2F0D">
              <w:rPr>
                <w:bCs/>
                <w:sz w:val="22"/>
                <w:szCs w:val="22"/>
              </w:rPr>
              <w:t>Opacz - Kolonia, Centralna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D2F0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D2F0D">
              <w:rPr>
                <w:bCs/>
                <w:sz w:val="22"/>
                <w:szCs w:val="22"/>
              </w:rPr>
              <w:t>/-</w:t>
            </w:r>
          </w:p>
          <w:p w14:paraId="604BE8EF" w14:textId="77777777" w:rsidR="007D2F0D" w:rsidRPr="009F0E5C" w:rsidRDefault="007D2F0D" w:rsidP="00C3351F">
            <w:pPr>
              <w:jc w:val="both"/>
              <w:rPr>
                <w:bCs/>
                <w:sz w:val="22"/>
                <w:szCs w:val="22"/>
              </w:rPr>
            </w:pPr>
            <w:r w:rsidRPr="007D2F0D">
              <w:rPr>
                <w:bCs/>
                <w:sz w:val="22"/>
                <w:szCs w:val="22"/>
              </w:rPr>
              <w:t>05-816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D2F0D">
              <w:rPr>
                <w:bCs/>
                <w:sz w:val="22"/>
                <w:szCs w:val="22"/>
              </w:rPr>
              <w:t>Michałowice</w:t>
            </w:r>
          </w:p>
          <w:p w14:paraId="5B34010C" w14:textId="77777777" w:rsidR="007D2F0D" w:rsidRPr="00D26ED6" w:rsidRDefault="007D2F0D" w:rsidP="00C3351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191C99" w14:textId="77777777" w:rsidR="007D2F0D" w:rsidRDefault="007D2F0D" w:rsidP="00C3351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D2F0D">
              <w:rPr>
                <w:sz w:val="22"/>
                <w:szCs w:val="22"/>
              </w:rPr>
              <w:t xml:space="preserve">Dostawa przenośnego spektrometru </w:t>
            </w:r>
            <w:proofErr w:type="spellStart"/>
            <w:r w:rsidRPr="007D2F0D">
              <w:rPr>
                <w:sz w:val="22"/>
                <w:szCs w:val="22"/>
              </w:rPr>
              <w:t>Ramana</w:t>
            </w:r>
            <w:proofErr w:type="spellEnd"/>
            <w:r w:rsidRPr="007D2F0D">
              <w:rPr>
                <w:sz w:val="22"/>
                <w:szCs w:val="22"/>
              </w:rPr>
              <w:t xml:space="preserve"> dla WIMIC - DE-dzp.272-324/24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F6B015B" w14:textId="77777777" w:rsidR="007D2F0D" w:rsidRPr="00D26ED6" w:rsidRDefault="007D2F0D" w:rsidP="00C3351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D2F0D">
              <w:rPr>
                <w:b/>
                <w:sz w:val="22"/>
                <w:szCs w:val="22"/>
              </w:rPr>
              <w:t>191 832.03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71FEFEE" w14:textId="77777777" w:rsidR="007D2F0D" w:rsidRDefault="007D2F0D" w:rsidP="00C3351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72D0C5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DA461B" w:rsidRPr="008567C7" w14:paraId="57BCC5F6" w14:textId="77777777" w:rsidTr="00DA461B">
        <w:trPr>
          <w:trHeight w:val="510"/>
        </w:trPr>
        <w:tc>
          <w:tcPr>
            <w:tcW w:w="595" w:type="pct"/>
            <w:vAlign w:val="center"/>
          </w:tcPr>
          <w:p w14:paraId="263E48B5" w14:textId="77777777" w:rsidR="00DA461B" w:rsidRPr="008567C7" w:rsidRDefault="00DA46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3E7813F5" w14:textId="77777777" w:rsidR="00DA461B" w:rsidRPr="008567C7" w:rsidRDefault="00DA46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FA26D6E" w14:textId="77777777" w:rsidR="00DA461B" w:rsidRPr="008567C7" w:rsidRDefault="00DA461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2F0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54CDD1E" w14:textId="77777777" w:rsidR="00DA461B" w:rsidRPr="008567C7" w:rsidRDefault="00DA461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2F0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715" w:type="pct"/>
            <w:vAlign w:val="center"/>
          </w:tcPr>
          <w:p w14:paraId="5303E6DE" w14:textId="77777777" w:rsidR="00DA461B" w:rsidRPr="008567C7" w:rsidRDefault="00DA46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A461B" w:rsidRPr="008567C7" w14:paraId="3B8EE8A3" w14:textId="77777777" w:rsidTr="00DA461B">
        <w:tc>
          <w:tcPr>
            <w:tcW w:w="595" w:type="pct"/>
            <w:vAlign w:val="center"/>
          </w:tcPr>
          <w:p w14:paraId="00035D1E" w14:textId="77777777" w:rsidR="00DA461B" w:rsidRPr="008567C7" w:rsidRDefault="00DA461B" w:rsidP="00C335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2F0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1C17E6D9" w14:textId="77777777" w:rsidR="00DA461B" w:rsidRPr="002B6761" w:rsidRDefault="00DA461B" w:rsidP="00C3351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D2F0D">
              <w:rPr>
                <w:rFonts w:ascii="Times New Roman" w:hAnsi="Times New Roman" w:cs="Times New Roman"/>
                <w:b/>
                <w:sz w:val="18"/>
                <w:szCs w:val="18"/>
              </w:rPr>
              <w:t>Metrohm</w:t>
            </w:r>
            <w:proofErr w:type="spellEnd"/>
            <w:r w:rsidRPr="007D2F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5BFFC6FB" w14:textId="77777777" w:rsidR="00DA461B" w:rsidRPr="008567C7" w:rsidRDefault="00DA461B" w:rsidP="00C3351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2F0D">
              <w:rPr>
                <w:rFonts w:ascii="Times New Roman" w:hAnsi="Times New Roman" w:cs="Times New Roman"/>
                <w:bCs/>
                <w:sz w:val="18"/>
                <w:szCs w:val="18"/>
              </w:rPr>
              <w:t>Opacz - Kolonia, Centralna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D2F0D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D2F0D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7E818307" w14:textId="77777777" w:rsidR="00DA461B" w:rsidRPr="001B7815" w:rsidRDefault="00DA461B" w:rsidP="00C335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2F0D">
              <w:rPr>
                <w:rFonts w:ascii="Times New Roman" w:hAnsi="Times New Roman" w:cs="Times New Roman"/>
                <w:bCs/>
                <w:sz w:val="18"/>
                <w:szCs w:val="18"/>
              </w:rPr>
              <w:t>05-816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D2F0D">
              <w:rPr>
                <w:rFonts w:ascii="Times New Roman" w:hAnsi="Times New Roman" w:cs="Times New Roman"/>
                <w:bCs/>
                <w:sz w:val="18"/>
                <w:szCs w:val="18"/>
              </w:rPr>
              <w:t>Michałowice</w:t>
            </w:r>
          </w:p>
        </w:tc>
        <w:tc>
          <w:tcPr>
            <w:tcW w:w="952" w:type="pct"/>
            <w:vAlign w:val="center"/>
          </w:tcPr>
          <w:p w14:paraId="498CA505" w14:textId="77777777" w:rsidR="00DA461B" w:rsidRPr="008567C7" w:rsidRDefault="00DA461B" w:rsidP="00C335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2F0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3A385DC" w14:textId="77777777" w:rsidR="00DA461B" w:rsidRPr="008567C7" w:rsidRDefault="00DA461B" w:rsidP="00C335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2F0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235F89A" w14:textId="77777777" w:rsidR="00DA461B" w:rsidRPr="008567C7" w:rsidRDefault="00DA461B" w:rsidP="00C335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2F0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47F93F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D5D953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A3281A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2D45B9" w14:textId="77777777" w:rsidR="00D1424F" w:rsidRDefault="00D1424F">
      <w:r>
        <w:separator/>
      </w:r>
    </w:p>
  </w:endnote>
  <w:endnote w:type="continuationSeparator" w:id="0">
    <w:p w14:paraId="269EEE9D" w14:textId="77777777" w:rsidR="00D1424F" w:rsidRDefault="00D14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CD0E6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2097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802216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C839F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0401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FF270" w14:textId="77777777" w:rsidR="00D1424F" w:rsidRDefault="00D1424F">
      <w:r>
        <w:separator/>
      </w:r>
    </w:p>
  </w:footnote>
  <w:footnote w:type="continuationSeparator" w:id="0">
    <w:p w14:paraId="19B6F216" w14:textId="77777777" w:rsidR="00D1424F" w:rsidRDefault="00D14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4930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4E1C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49AA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24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D2F0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1424F"/>
    <w:rsid w:val="00D26ED6"/>
    <w:rsid w:val="00D42C90"/>
    <w:rsid w:val="00D8427E"/>
    <w:rsid w:val="00DA461B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26D4F0"/>
  <w15:chartTrackingRefBased/>
  <w15:docId w15:val="{0C0357B8-D001-44B7-A9F4-DD7E2BB9F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2024-07-17T09:31:00Z</cp:lastPrinted>
  <dcterms:created xsi:type="dcterms:W3CDTF">2024-07-17T09:31:00Z</dcterms:created>
  <dcterms:modified xsi:type="dcterms:W3CDTF">2024-07-17T09:31:00Z</dcterms:modified>
</cp:coreProperties>
</file>