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C5D52" w14:textId="77777777" w:rsidR="00064BC3" w:rsidRDefault="00064BC3" w:rsidP="00064BC3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7614CB95" w14:textId="77777777" w:rsidR="00064BC3" w:rsidRDefault="00064BC3" w:rsidP="00064BC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6D30732" w14:textId="77777777" w:rsidR="00064BC3" w:rsidRDefault="00064BC3" w:rsidP="00064BC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38C7CA94" w14:textId="77777777" w:rsidR="00064BC3" w:rsidRPr="00F2689C" w:rsidRDefault="00064BC3" w:rsidP="00064BC3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3B35932" w14:textId="77777777" w:rsidR="00064BC3" w:rsidRPr="00F2689C" w:rsidRDefault="00064BC3" w:rsidP="00064BC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689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271AD4D" w14:textId="77777777" w:rsidR="00064BC3" w:rsidRPr="00F2689C" w:rsidRDefault="00064BC3" w:rsidP="00064BC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689C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0E125085" w14:textId="77777777" w:rsidR="00064BC3" w:rsidRPr="00F2689C" w:rsidRDefault="00064BC3" w:rsidP="00064BC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689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FA7C75E" w14:textId="77777777" w:rsidR="00064BC3" w:rsidRPr="00F2689C" w:rsidRDefault="00064BC3" w:rsidP="00064BC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689C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298652D" w14:textId="77777777" w:rsidR="00064BC3" w:rsidRPr="00F2689C" w:rsidRDefault="00064BC3" w:rsidP="00064BC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2689C">
        <w:rPr>
          <w:rFonts w:ascii="Verdana" w:hAnsi="Verdana"/>
          <w:sz w:val="20"/>
          <w:szCs w:val="20"/>
          <w:lang w:val="de-DE"/>
        </w:rPr>
        <w:t>TEL.</w:t>
      </w:r>
      <w:r w:rsidRPr="00F2689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B6E24EB" w14:textId="77777777" w:rsidR="00064BC3" w:rsidRPr="00F2689C" w:rsidRDefault="00064BC3" w:rsidP="00064BC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2689C">
        <w:rPr>
          <w:rFonts w:ascii="Verdana" w:hAnsi="Verdana"/>
          <w:sz w:val="20"/>
          <w:szCs w:val="20"/>
          <w:lang w:val="de-DE"/>
        </w:rPr>
        <w:t xml:space="preserve">FAX </w:t>
      </w:r>
      <w:r w:rsidRPr="00F2689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B8B46B4" w14:textId="77777777" w:rsidR="00064BC3" w:rsidRPr="00F2689C" w:rsidRDefault="00064BC3" w:rsidP="00064BC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2689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92440A2" w14:textId="77777777" w:rsidR="00064BC3" w:rsidRPr="00F2689C" w:rsidRDefault="00064BC3" w:rsidP="00064BC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689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2689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ED04724" w14:textId="77777777" w:rsidR="00064BC3" w:rsidRPr="00F2689C" w:rsidRDefault="00064BC3" w:rsidP="00064BC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689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7460412" w14:textId="77777777" w:rsidR="00064BC3" w:rsidRPr="00F2689C" w:rsidRDefault="00064BC3" w:rsidP="00064BC3">
      <w:pPr>
        <w:rPr>
          <w:rFonts w:ascii="Verdana" w:hAnsi="Verdana"/>
          <w:sz w:val="20"/>
          <w:szCs w:val="20"/>
        </w:rPr>
      </w:pPr>
      <w:r w:rsidRPr="00F2689C">
        <w:rPr>
          <w:rFonts w:ascii="Verdana" w:hAnsi="Verdana"/>
          <w:sz w:val="20"/>
          <w:szCs w:val="20"/>
        </w:rPr>
        <w:t>Do: Nazwa i siedziba Zamawiającego:</w:t>
      </w:r>
    </w:p>
    <w:p w14:paraId="34171822" w14:textId="77777777" w:rsidR="00064BC3" w:rsidRPr="00F2689C" w:rsidRDefault="00064BC3" w:rsidP="00064BC3">
      <w:pPr>
        <w:ind w:right="-110"/>
        <w:rPr>
          <w:rFonts w:ascii="Verdana" w:hAnsi="Verdana"/>
          <w:b/>
          <w:sz w:val="20"/>
          <w:szCs w:val="20"/>
        </w:rPr>
      </w:pPr>
    </w:p>
    <w:p w14:paraId="750591E9" w14:textId="77777777" w:rsidR="00064BC3" w:rsidRPr="00F2689C" w:rsidRDefault="00064BC3" w:rsidP="00064BC3">
      <w:pPr>
        <w:ind w:right="-110"/>
        <w:rPr>
          <w:rFonts w:ascii="Verdana" w:hAnsi="Verdana"/>
          <w:b/>
          <w:sz w:val="20"/>
          <w:szCs w:val="20"/>
        </w:rPr>
      </w:pPr>
      <w:r w:rsidRPr="00F2689C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71BB955F" w14:textId="77777777" w:rsidR="00064BC3" w:rsidRPr="00F2689C" w:rsidRDefault="00064BC3" w:rsidP="00064BC3">
      <w:pPr>
        <w:ind w:right="-110"/>
        <w:rPr>
          <w:rFonts w:ascii="Verdana" w:hAnsi="Verdana"/>
          <w:b/>
          <w:sz w:val="20"/>
          <w:szCs w:val="20"/>
        </w:rPr>
      </w:pPr>
      <w:r w:rsidRPr="00F2689C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445E55EC" w14:textId="77777777" w:rsidR="00064BC3" w:rsidRPr="00F2689C" w:rsidRDefault="00064BC3" w:rsidP="00064BC3">
      <w:pPr>
        <w:ind w:right="-110"/>
        <w:rPr>
          <w:rFonts w:ascii="Verdana" w:hAnsi="Verdana"/>
          <w:b/>
          <w:sz w:val="20"/>
          <w:szCs w:val="20"/>
        </w:rPr>
      </w:pPr>
      <w:r w:rsidRPr="00F2689C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21314AD" w14:textId="77777777" w:rsidR="00064BC3" w:rsidRPr="00F2689C" w:rsidRDefault="00064BC3" w:rsidP="00064BC3">
      <w:pPr>
        <w:ind w:firstLine="3969"/>
        <w:rPr>
          <w:rFonts w:ascii="Verdana" w:hAnsi="Verdana"/>
          <w:b/>
          <w:sz w:val="20"/>
          <w:szCs w:val="20"/>
        </w:rPr>
      </w:pPr>
    </w:p>
    <w:p w14:paraId="610D17CC" w14:textId="31E1E57E" w:rsidR="00064BC3" w:rsidRPr="00F2689C" w:rsidRDefault="00064BC3" w:rsidP="00064BC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2689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F2689C" w:rsidRPr="00F2689C">
        <w:rPr>
          <w:rFonts w:ascii="Verdana" w:hAnsi="Verdana"/>
          <w:b/>
          <w:sz w:val="20"/>
          <w:szCs w:val="20"/>
        </w:rPr>
        <w:t xml:space="preserve">dostawa mikroskopu metalograficznego wraz z wyposażeniem dla </w:t>
      </w:r>
      <w:proofErr w:type="spellStart"/>
      <w:r w:rsidR="00F2689C" w:rsidRPr="00F2689C">
        <w:rPr>
          <w:rFonts w:ascii="Verdana" w:hAnsi="Verdana"/>
          <w:b/>
          <w:sz w:val="20"/>
          <w:szCs w:val="20"/>
        </w:rPr>
        <w:t>WEiP</w:t>
      </w:r>
      <w:proofErr w:type="spellEnd"/>
      <w:r w:rsidR="00F2689C" w:rsidRPr="00F2689C">
        <w:rPr>
          <w:rFonts w:ascii="Verdana" w:hAnsi="Verdana"/>
          <w:b/>
          <w:sz w:val="20"/>
          <w:szCs w:val="20"/>
        </w:rPr>
        <w:t xml:space="preserve"> - DE-dzp.272-362/24</w:t>
      </w:r>
      <w:r w:rsidRPr="00F2689C">
        <w:rPr>
          <w:rFonts w:ascii="Verdana" w:hAnsi="Verdana"/>
          <w:b/>
          <w:sz w:val="20"/>
          <w:szCs w:val="20"/>
        </w:rPr>
        <w:t xml:space="preserve">, </w:t>
      </w:r>
      <w:r w:rsidRPr="00F2689C">
        <w:rPr>
          <w:rFonts w:ascii="Verdana" w:hAnsi="Verdana"/>
          <w:sz w:val="20"/>
          <w:szCs w:val="20"/>
        </w:rPr>
        <w:t>oferuję realizację przedmiotu zamówienia, zgodnie z zasadami określonymi w specyfikacji warunków zamówienia.</w:t>
      </w:r>
    </w:p>
    <w:p w14:paraId="4E56DD20" w14:textId="77777777" w:rsidR="00064BC3" w:rsidRPr="00F2689C" w:rsidRDefault="00064BC3" w:rsidP="00064BC3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20AC2E9" w14:textId="26130DF6" w:rsidR="00F2689C" w:rsidRPr="00F2689C" w:rsidRDefault="00F2689C" w:rsidP="00F2689C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F2689C">
        <w:rPr>
          <w:rFonts w:ascii="Verdana" w:hAnsi="Verdana"/>
          <w:b/>
          <w:sz w:val="20"/>
          <w:szCs w:val="20"/>
        </w:rPr>
        <w:t>Cena netto za całość przedmiotu zamówienia:   ...........................................PLN</w:t>
      </w:r>
    </w:p>
    <w:p w14:paraId="31E42FCC" w14:textId="77777777" w:rsidR="00F2689C" w:rsidRPr="00F2689C" w:rsidRDefault="00F2689C" w:rsidP="00F2689C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1A0A8612" w14:textId="2A997DF0" w:rsidR="00F2689C" w:rsidRPr="00F2689C" w:rsidRDefault="00F2689C" w:rsidP="00F2689C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F2689C">
        <w:rPr>
          <w:rFonts w:ascii="Verdana" w:hAnsi="Verdana"/>
          <w:b/>
          <w:sz w:val="20"/>
          <w:szCs w:val="20"/>
        </w:rPr>
        <w:t>Cena brutto za całość przedmiotu zamówienia: .............................................PLN</w:t>
      </w:r>
    </w:p>
    <w:p w14:paraId="20C615AA" w14:textId="77777777" w:rsidR="00F2689C" w:rsidRPr="00F2689C" w:rsidRDefault="00F2689C" w:rsidP="00F2689C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6A39EC47" w14:textId="5562C30E" w:rsidR="00F2689C" w:rsidRPr="00F2689C" w:rsidRDefault="00F2689C" w:rsidP="00F2689C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F2689C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:....................................................................................................</w:t>
      </w:r>
    </w:p>
    <w:p w14:paraId="4B2A519C" w14:textId="1BFA9905" w:rsidR="00F2689C" w:rsidRPr="00F2689C" w:rsidRDefault="00F2689C" w:rsidP="00F2689C">
      <w:pPr>
        <w:pStyle w:val="Tekstpodstawowy"/>
        <w:spacing w:before="120"/>
        <w:rPr>
          <w:rFonts w:ascii="Verdana" w:hAnsi="Verdana"/>
          <w:sz w:val="20"/>
          <w:szCs w:val="20"/>
        </w:rPr>
      </w:pPr>
      <w:r w:rsidRPr="00F2689C">
        <w:rPr>
          <w:rFonts w:ascii="Verdana" w:hAnsi="Verdana"/>
          <w:sz w:val="20"/>
          <w:szCs w:val="20"/>
        </w:rPr>
        <w:t>Powyższa cena zawiera podatek VAT w wysokości .......... % tj.……………….PLN</w:t>
      </w:r>
    </w:p>
    <w:p w14:paraId="7886D98E" w14:textId="23FE2FE2" w:rsidR="000D54CE" w:rsidRDefault="000D54CE" w:rsidP="00064BC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Producent/model mikroskopu: ………………………………………………………………..</w:t>
      </w:r>
    </w:p>
    <w:p w14:paraId="63C211F1" w14:textId="77777777" w:rsidR="000D54CE" w:rsidRDefault="000D54CE" w:rsidP="00064BC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4D8CDBA" w14:textId="697FB7FB" w:rsidR="00064BC3" w:rsidRPr="00F2689C" w:rsidRDefault="00F2689C" w:rsidP="00064BC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F2689C">
        <w:rPr>
          <w:rFonts w:ascii="Verdana" w:hAnsi="Verdana"/>
          <w:b/>
          <w:sz w:val="20"/>
          <w:szCs w:val="20"/>
        </w:rPr>
        <w:t>Oprogramowanie dedykowane do obsługi kamery: ……………………………………</w:t>
      </w:r>
    </w:p>
    <w:p w14:paraId="395F8A3D" w14:textId="77777777" w:rsidR="00F2689C" w:rsidRPr="00F2689C" w:rsidRDefault="00F2689C" w:rsidP="00064BC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C590D2C" w14:textId="7240C201" w:rsidR="00064BC3" w:rsidRPr="00F2689C" w:rsidRDefault="00064BC3" w:rsidP="00064BC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F2689C">
        <w:rPr>
          <w:rFonts w:ascii="Verdana" w:hAnsi="Verdana"/>
          <w:b/>
          <w:sz w:val="20"/>
          <w:szCs w:val="20"/>
        </w:rPr>
        <w:t xml:space="preserve">Termin realizacji umowy: </w:t>
      </w:r>
      <w:r w:rsidRPr="00F2689C">
        <w:rPr>
          <w:rFonts w:ascii="Verdana" w:hAnsi="Verdana"/>
          <w:b/>
          <w:bCs/>
          <w:sz w:val="20"/>
          <w:szCs w:val="20"/>
        </w:rPr>
        <w:t>do ………. dni od daty podpisania umowy</w:t>
      </w:r>
      <w:r w:rsidRPr="00F2689C">
        <w:rPr>
          <w:rFonts w:ascii="Verdana" w:hAnsi="Verdana"/>
          <w:i/>
          <w:sz w:val="20"/>
          <w:szCs w:val="20"/>
        </w:rPr>
        <w:t>.</w:t>
      </w:r>
      <w:r w:rsidRPr="00F2689C">
        <w:rPr>
          <w:rFonts w:ascii="Verdana" w:hAnsi="Verdana"/>
          <w:sz w:val="20"/>
          <w:szCs w:val="20"/>
          <w:highlight w:val="yellow"/>
        </w:rPr>
        <w:t xml:space="preserve"> (</w:t>
      </w:r>
      <w:r w:rsidRPr="00F2689C">
        <w:rPr>
          <w:rFonts w:ascii="Verdana" w:hAnsi="Verdana"/>
          <w:i/>
          <w:sz w:val="20"/>
          <w:szCs w:val="20"/>
          <w:highlight w:val="yellow"/>
        </w:rPr>
        <w:t>kryterium oceny ofert)</w:t>
      </w:r>
      <w:r w:rsidRPr="00F2689C">
        <w:rPr>
          <w:rFonts w:ascii="Verdana" w:hAnsi="Verdana"/>
          <w:i/>
          <w:sz w:val="20"/>
          <w:szCs w:val="20"/>
        </w:rPr>
        <w:t>.</w:t>
      </w:r>
    </w:p>
    <w:p w14:paraId="6F5B1817" w14:textId="77777777" w:rsidR="00064BC3" w:rsidRPr="00F2689C" w:rsidRDefault="00064BC3" w:rsidP="00064BC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7041792" w14:textId="77777777" w:rsidR="00F2689C" w:rsidRDefault="00064BC3" w:rsidP="00064BC3">
      <w:pPr>
        <w:widowControl w:val="0"/>
        <w:ind w:right="1"/>
        <w:jc w:val="both"/>
        <w:rPr>
          <w:rFonts w:ascii="Verdana" w:hAnsi="Verdana"/>
          <w:b/>
          <w:bCs/>
          <w:sz w:val="20"/>
          <w:szCs w:val="20"/>
        </w:rPr>
      </w:pPr>
      <w:r w:rsidRPr="00F2689C">
        <w:rPr>
          <w:rFonts w:ascii="Verdana" w:hAnsi="Verdana"/>
          <w:b/>
          <w:sz w:val="20"/>
          <w:szCs w:val="20"/>
        </w:rPr>
        <w:t>Okres udzielonej gwarancji na zaoferowane urządzenie wynosi:</w:t>
      </w:r>
      <w:r w:rsidRPr="00F2689C">
        <w:rPr>
          <w:rFonts w:ascii="Verdana" w:hAnsi="Verdana"/>
          <w:sz w:val="20"/>
          <w:szCs w:val="20"/>
        </w:rPr>
        <w:t xml:space="preserve"> </w:t>
      </w:r>
      <w:r w:rsidRPr="00F2689C">
        <w:rPr>
          <w:rFonts w:ascii="Verdana" w:hAnsi="Verdana"/>
          <w:b/>
          <w:bCs/>
          <w:sz w:val="20"/>
          <w:szCs w:val="20"/>
        </w:rPr>
        <w:t>……… miesięcy</w:t>
      </w:r>
      <w:r w:rsidR="00F2689C">
        <w:rPr>
          <w:rFonts w:ascii="Verdana" w:hAnsi="Verdana"/>
          <w:b/>
          <w:bCs/>
          <w:sz w:val="20"/>
          <w:szCs w:val="20"/>
        </w:rPr>
        <w:t>.</w:t>
      </w:r>
    </w:p>
    <w:p w14:paraId="14B812A9" w14:textId="7889FE5F" w:rsidR="00064BC3" w:rsidRPr="00F2689C" w:rsidRDefault="00F2689C" w:rsidP="00F2689C">
      <w:pPr>
        <w:widowControl w:val="0"/>
        <w:jc w:val="both"/>
        <w:rPr>
          <w:rFonts w:ascii="Verdana" w:hAnsi="Verdana"/>
          <w:i/>
          <w:sz w:val="20"/>
          <w:szCs w:val="20"/>
        </w:rPr>
      </w:pPr>
      <w:r w:rsidRPr="006535DA">
        <w:rPr>
          <w:rFonts w:ascii="Verdana" w:hAnsi="Verdana"/>
          <w:bCs/>
          <w:i/>
          <w:sz w:val="16"/>
          <w:szCs w:val="16"/>
        </w:rPr>
        <w:t xml:space="preserve">*W przypadku nie podania okresu gwarancji, Zamawiający przyjmie minimalny okres gwarancji </w:t>
      </w:r>
      <w:r>
        <w:rPr>
          <w:rFonts w:ascii="Verdana" w:hAnsi="Verdana"/>
          <w:bCs/>
          <w:i/>
          <w:sz w:val="16"/>
          <w:szCs w:val="16"/>
        </w:rPr>
        <w:t>wskazany w SWZ.</w:t>
      </w:r>
    </w:p>
    <w:p w14:paraId="74B08AE0" w14:textId="77777777" w:rsidR="00064BC3" w:rsidRPr="00F2689C" w:rsidRDefault="00064BC3" w:rsidP="00064BC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536A131" w14:textId="77777777" w:rsidR="00F2689C" w:rsidRDefault="00F2689C" w:rsidP="00F2689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1D5B41">
        <w:rPr>
          <w:rFonts w:ascii="Verdana" w:hAnsi="Verdana"/>
          <w:b/>
          <w:sz w:val="20"/>
          <w:szCs w:val="20"/>
        </w:rPr>
        <w:t xml:space="preserve"> TAK/NIE</w:t>
      </w:r>
    </w:p>
    <w:p w14:paraId="6BD28BF2" w14:textId="77777777" w:rsidR="00F2689C" w:rsidRPr="001D5B41" w:rsidRDefault="00F2689C" w:rsidP="00F2689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74FB722" w14:textId="77777777" w:rsidR="00F2689C" w:rsidRPr="001D5B41" w:rsidRDefault="00F2689C" w:rsidP="00F2689C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Termin płatności: </w:t>
      </w:r>
      <w:r w:rsidRPr="001D5B41"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8313C57" w14:textId="77777777" w:rsidR="00F2689C" w:rsidRPr="001D5B41" w:rsidRDefault="00F2689C" w:rsidP="00F2689C">
      <w:pPr>
        <w:jc w:val="both"/>
        <w:rPr>
          <w:rFonts w:ascii="Verdana" w:hAnsi="Verdana"/>
          <w:sz w:val="20"/>
          <w:szCs w:val="20"/>
        </w:rPr>
      </w:pPr>
    </w:p>
    <w:p w14:paraId="33E496CB" w14:textId="77777777" w:rsidR="00F2689C" w:rsidRPr="001D5B41" w:rsidRDefault="00F2689C" w:rsidP="00F2689C">
      <w:pPr>
        <w:rPr>
          <w:rFonts w:ascii="Verdana" w:hAnsi="Verdana"/>
          <w:b/>
          <w:sz w:val="20"/>
          <w:szCs w:val="20"/>
          <w:u w:val="single"/>
        </w:rPr>
      </w:pPr>
      <w:r w:rsidRPr="001D5B4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379C4A2" w14:textId="77777777" w:rsidR="00F2689C" w:rsidRPr="001D5B41" w:rsidRDefault="00F2689C" w:rsidP="00F2689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D5B4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5179615A" w14:textId="77777777" w:rsidR="00F2689C" w:rsidRPr="001D5B41" w:rsidRDefault="00F2689C" w:rsidP="00F268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D5B41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z niniejszą ofertą, na warunkach określonych w </w:t>
      </w:r>
      <w:r w:rsidRPr="001D5B41">
        <w:rPr>
          <w:rFonts w:ascii="Verdana" w:hAnsi="Verdana"/>
          <w:color w:val="000000"/>
          <w:sz w:val="20"/>
          <w:szCs w:val="20"/>
          <w:lang w:eastAsia="ar-SA"/>
        </w:rPr>
        <w:lastRenderedPageBreak/>
        <w:t>Specyfikacji Warunków Zamówienia, w miejscu i terminie wyznaczonym przez zamawiającego</w:t>
      </w:r>
      <w:r w:rsidRPr="001D5B4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898A61E" w14:textId="77777777" w:rsidR="00F2689C" w:rsidRPr="00652C6A" w:rsidRDefault="00F2689C" w:rsidP="00F2689C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652C6A">
        <w:rPr>
          <w:rFonts w:ascii="Verdana" w:hAnsi="Verdana"/>
          <w:color w:val="000000"/>
          <w:sz w:val="20"/>
          <w:szCs w:val="20"/>
          <w:lang w:eastAsia="ar-SA"/>
        </w:rPr>
        <w:t>Oświadczamy, że zaoferowane urządzenie posiada deklarację CE</w:t>
      </w:r>
    </w:p>
    <w:p w14:paraId="5329A05E" w14:textId="77777777" w:rsidR="00F2689C" w:rsidRPr="001D5B41" w:rsidRDefault="00F2689C" w:rsidP="00F2689C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1D5B41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EFA1D52" w14:textId="77777777" w:rsidR="00F2689C" w:rsidRPr="001D5B41" w:rsidRDefault="00F2689C" w:rsidP="00F2689C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43D790" w14:textId="77777777" w:rsidR="00F2689C" w:rsidRPr="001D5B41" w:rsidRDefault="00F2689C" w:rsidP="00F2689C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1D5B41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B1840F" w14:textId="77777777" w:rsidR="00F2689C" w:rsidRPr="001D5B41" w:rsidRDefault="00F2689C" w:rsidP="00F2689C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1D5B41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23F7A3" w14:textId="77777777" w:rsidR="00F2689C" w:rsidRPr="001D5B41" w:rsidRDefault="00F2689C" w:rsidP="00F2689C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2689C" w:rsidRPr="001D5B41" w14:paraId="27CA1A73" w14:textId="77777777" w:rsidTr="007C6B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FE6EE" w14:textId="77777777" w:rsidR="00F2689C" w:rsidRPr="001D5B41" w:rsidRDefault="00F2689C" w:rsidP="007C6B4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B1395" w14:textId="77777777" w:rsidR="00F2689C" w:rsidRPr="001D5B41" w:rsidRDefault="00F2689C" w:rsidP="007C6B4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E1ADA73" w14:textId="77777777" w:rsidR="00F2689C" w:rsidRPr="001D5B41" w:rsidRDefault="00F2689C" w:rsidP="007C6B4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B44C6" w14:textId="77777777" w:rsidR="00F2689C" w:rsidRPr="001D5B41" w:rsidRDefault="00F2689C" w:rsidP="007C6B4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Nazwa podwykonawcy</w:t>
            </w:r>
            <w:r w:rsidRPr="001D5B4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F2689C" w:rsidRPr="001D5B41" w14:paraId="3A2C134A" w14:textId="77777777" w:rsidTr="007C6B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5824D" w14:textId="77777777" w:rsidR="00F2689C" w:rsidRPr="001D5B41" w:rsidRDefault="00F2689C" w:rsidP="007C6B4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47341" w14:textId="77777777" w:rsidR="00F2689C" w:rsidRPr="001D5B41" w:rsidRDefault="00F2689C" w:rsidP="007C6B4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64FB2" w14:textId="77777777" w:rsidR="00F2689C" w:rsidRPr="001D5B41" w:rsidRDefault="00F2689C" w:rsidP="007C6B4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F2689C" w:rsidRPr="001D5B41" w14:paraId="3DC519D4" w14:textId="77777777" w:rsidTr="007C6B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CDD7E" w14:textId="77777777" w:rsidR="00F2689C" w:rsidRPr="001D5B41" w:rsidRDefault="00F2689C" w:rsidP="007C6B4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9FBEB" w14:textId="77777777" w:rsidR="00F2689C" w:rsidRPr="001D5B41" w:rsidRDefault="00F2689C" w:rsidP="007C6B4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25BB5" w14:textId="77777777" w:rsidR="00F2689C" w:rsidRPr="001D5B41" w:rsidRDefault="00F2689C" w:rsidP="007C6B4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D7CA325" w14:textId="77777777" w:rsidR="00F2689C" w:rsidRPr="001D5B41" w:rsidRDefault="00F2689C" w:rsidP="00F2689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18BA712" w14:textId="77777777" w:rsidR="00F2689C" w:rsidRPr="001D5B41" w:rsidRDefault="00F2689C" w:rsidP="00F2689C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1D5B41">
        <w:rPr>
          <w:rFonts w:ascii="Verdana" w:hAnsi="Verdana" w:cs="Times New Roman"/>
          <w:sz w:val="20"/>
          <w:szCs w:val="20"/>
        </w:rPr>
        <w:tab/>
        <w:t>Imię i Nazwisko</w:t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</w:p>
    <w:p w14:paraId="25953535" w14:textId="77777777" w:rsidR="00F2689C" w:rsidRPr="001D5B41" w:rsidRDefault="00F2689C" w:rsidP="00F2689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D5B41">
        <w:rPr>
          <w:rFonts w:ascii="Verdana" w:hAnsi="Verdana"/>
          <w:sz w:val="20"/>
          <w:szCs w:val="20"/>
        </w:rPr>
        <w:tab/>
      </w:r>
      <w:r w:rsidRPr="001D5B41">
        <w:rPr>
          <w:rFonts w:ascii="Verdana" w:hAnsi="Verdana"/>
          <w:sz w:val="20"/>
          <w:szCs w:val="20"/>
        </w:rPr>
        <w:tab/>
      </w:r>
    </w:p>
    <w:p w14:paraId="6826F9A9" w14:textId="77777777" w:rsidR="00F2689C" w:rsidRPr="001D5B41" w:rsidRDefault="00F2689C" w:rsidP="00F2689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D5B41">
        <w:rPr>
          <w:rFonts w:ascii="Verdana" w:hAnsi="Verdana"/>
          <w:sz w:val="20"/>
          <w:szCs w:val="20"/>
        </w:rPr>
        <w:t>ych</w:t>
      </w:r>
      <w:proofErr w:type="spellEnd"/>
      <w:r w:rsidRPr="001D5B41">
        <w:rPr>
          <w:rFonts w:ascii="Verdana" w:hAnsi="Verdana"/>
          <w:sz w:val="20"/>
          <w:szCs w:val="20"/>
        </w:rPr>
        <w:t>) dokumentu(ów)</w:t>
      </w:r>
    </w:p>
    <w:p w14:paraId="3A44A635" w14:textId="77777777" w:rsidR="00F2689C" w:rsidRPr="001D5B41" w:rsidRDefault="00F2689C" w:rsidP="00F2689C">
      <w:p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6A9029D" w14:textId="77777777" w:rsidR="00F2689C" w:rsidRPr="001D5B41" w:rsidRDefault="00F2689C" w:rsidP="00F2689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załącznikami do niniejszej oferty są:</w:t>
      </w:r>
    </w:p>
    <w:p w14:paraId="4CD62630" w14:textId="77777777" w:rsidR="00F2689C" w:rsidRPr="001D5B41" w:rsidRDefault="00F2689C" w:rsidP="00F2689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E83E1AB" w14:textId="77777777" w:rsidR="00F2689C" w:rsidRPr="001D5B41" w:rsidRDefault="00F2689C" w:rsidP="00F2689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34753BFB" w14:textId="77777777" w:rsidR="00F2689C" w:rsidRPr="001D5B41" w:rsidRDefault="00F2689C" w:rsidP="00F2689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108AE461" w14:textId="77777777" w:rsidR="00F2689C" w:rsidRPr="001D5B41" w:rsidRDefault="00F2689C" w:rsidP="00F2689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B6808B3" w14:textId="77777777" w:rsidR="00F2689C" w:rsidRPr="001D5B41" w:rsidRDefault="00F2689C" w:rsidP="00F2689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21227BFE" w14:textId="77777777" w:rsidR="00F2689C" w:rsidRPr="001D5B41" w:rsidRDefault="00F2689C" w:rsidP="00F2689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1D5B41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40554191" w14:textId="77777777" w:rsidR="00FE545C" w:rsidRPr="00064BC3" w:rsidRDefault="00FE545C" w:rsidP="00F2689C">
      <w:pPr>
        <w:tabs>
          <w:tab w:val="left" w:pos="426"/>
        </w:tabs>
        <w:jc w:val="both"/>
      </w:pPr>
    </w:p>
    <w:sectPr w:rsidR="00FE545C" w:rsidRPr="00064B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66BBA6" w14:textId="77777777" w:rsidR="00251DDF" w:rsidRDefault="00251DDF">
      <w:r>
        <w:separator/>
      </w:r>
    </w:p>
  </w:endnote>
  <w:endnote w:type="continuationSeparator" w:id="0">
    <w:p w14:paraId="3565AA43" w14:textId="77777777" w:rsidR="00251DDF" w:rsidRDefault="00251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1EA49" w14:textId="77777777" w:rsidR="006A1514" w:rsidRDefault="006A15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391C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66D58" w14:textId="77777777" w:rsidR="006A1514" w:rsidRDefault="006A15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2A5FD" w14:textId="77777777" w:rsidR="00251DDF" w:rsidRDefault="00251DDF">
      <w:r>
        <w:separator/>
      </w:r>
    </w:p>
  </w:footnote>
  <w:footnote w:type="continuationSeparator" w:id="0">
    <w:p w14:paraId="17197A14" w14:textId="77777777" w:rsidR="00251DDF" w:rsidRDefault="00251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9B48D" w14:textId="77777777" w:rsidR="006A1514" w:rsidRDefault="006A15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04128" w14:textId="7150435D" w:rsidR="00F53146" w:rsidRPr="00064BC3" w:rsidRDefault="00F53146" w:rsidP="00064B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EF1B7" w14:textId="77777777" w:rsidR="006A1514" w:rsidRDefault="006A15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65243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28716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0906995">
    <w:abstractNumId w:val="0"/>
  </w:num>
  <w:num w:numId="4" w16cid:durableId="8516025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DDF"/>
    <w:rsid w:val="00012286"/>
    <w:rsid w:val="00064BC3"/>
    <w:rsid w:val="000704FC"/>
    <w:rsid w:val="00071CCC"/>
    <w:rsid w:val="000B731D"/>
    <w:rsid w:val="000D54CE"/>
    <w:rsid w:val="000D6134"/>
    <w:rsid w:val="000E09C7"/>
    <w:rsid w:val="000F6589"/>
    <w:rsid w:val="00106636"/>
    <w:rsid w:val="00116EC6"/>
    <w:rsid w:val="001801DD"/>
    <w:rsid w:val="001D4612"/>
    <w:rsid w:val="00207E98"/>
    <w:rsid w:val="00251DDF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151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B5F39"/>
    <w:rsid w:val="00A0022B"/>
    <w:rsid w:val="00A346FE"/>
    <w:rsid w:val="00A47B4D"/>
    <w:rsid w:val="00A83018"/>
    <w:rsid w:val="00AE7FA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689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579547"/>
  <w15:chartTrackingRefBased/>
  <w15:docId w15:val="{469464CE-0E5C-4C17-8355-D02132E21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4BC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3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568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2024-07-11T07:05:00Z</dcterms:created>
  <dcterms:modified xsi:type="dcterms:W3CDTF">2024-07-11T07:46:00Z</dcterms:modified>
</cp:coreProperties>
</file>