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3C83D" w14:textId="1F27052A" w:rsidR="00DD5E6B" w:rsidRPr="005421DD" w:rsidRDefault="00DD5E6B" w:rsidP="00DD5E6B">
      <w:pPr>
        <w:jc w:val="right"/>
        <w:rPr>
          <w:rFonts w:ascii="Verdana" w:hAnsi="Verdana"/>
          <w:b/>
          <w:sz w:val="18"/>
          <w:szCs w:val="18"/>
        </w:rPr>
      </w:pPr>
      <w:r w:rsidRPr="005421DD">
        <w:rPr>
          <w:rFonts w:ascii="Verdana" w:hAnsi="Verdana"/>
          <w:b/>
          <w:sz w:val="18"/>
          <w:szCs w:val="18"/>
        </w:rPr>
        <w:t xml:space="preserve">Załącznik nr </w:t>
      </w:r>
      <w:r w:rsidR="006640CA" w:rsidRPr="005421DD">
        <w:rPr>
          <w:rFonts w:ascii="Verdana" w:hAnsi="Verdana"/>
          <w:b/>
          <w:sz w:val="18"/>
          <w:szCs w:val="18"/>
        </w:rPr>
        <w:t>5</w:t>
      </w:r>
    </w:p>
    <w:p w14:paraId="29FF799D" w14:textId="77777777" w:rsidR="00D17C2F" w:rsidRPr="005421DD" w:rsidRDefault="00D17C2F" w:rsidP="00D17C2F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1662976C" w14:textId="1A534C66" w:rsidR="00D17C2F" w:rsidRPr="005421DD" w:rsidRDefault="006640CA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5421DD" w:rsidRDefault="00D17C2F" w:rsidP="00D17C2F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5421DD">
        <w:rPr>
          <w:rFonts w:ascii="Verdana" w:hAnsi="Verdana"/>
          <w:b/>
          <w:color w:val="000000"/>
          <w:sz w:val="18"/>
          <w:szCs w:val="18"/>
        </w:rPr>
        <w:t>WYKAZ ZREALIZOWANYCH DOSTAW</w:t>
      </w:r>
    </w:p>
    <w:p w14:paraId="484310AE" w14:textId="77777777" w:rsidR="00D17C2F" w:rsidRPr="005421DD" w:rsidRDefault="00D17C2F" w:rsidP="00D17C2F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4FE3BE19" w14:textId="77777777" w:rsidR="00D17C2F" w:rsidRPr="005421DD" w:rsidRDefault="00D17C2F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14:paraId="6F00AB95" w14:textId="77777777" w:rsidR="00D17C2F" w:rsidRPr="005421DD" w:rsidRDefault="00D17C2F" w:rsidP="00D17C2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07C35F8E" w14:textId="7F7FD820" w:rsidR="00D17C2F" w:rsidRPr="005421DD" w:rsidRDefault="00D17C2F" w:rsidP="00D17C2F">
      <w:pPr>
        <w:tabs>
          <w:tab w:val="left" w:pos="0"/>
        </w:tabs>
        <w:spacing w:line="264" w:lineRule="auto"/>
        <w:jc w:val="both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Pr="005421DD">
        <w:rPr>
          <w:rFonts w:ascii="Verdana" w:hAnsi="Verdana"/>
          <w:sz w:val="18"/>
          <w:szCs w:val="18"/>
        </w:rPr>
        <w:t xml:space="preserve">przetarg nieograniczony </w:t>
      </w:r>
      <w:r w:rsidRPr="005421DD">
        <w:rPr>
          <w:rFonts w:ascii="Verdana" w:hAnsi="Verdana"/>
          <w:color w:val="000000"/>
          <w:sz w:val="18"/>
          <w:szCs w:val="18"/>
        </w:rPr>
        <w:t xml:space="preserve">na </w:t>
      </w:r>
      <w:r w:rsidR="00A0106F" w:rsidRPr="005421DD">
        <w:rPr>
          <w:rFonts w:ascii="Verdana" w:hAnsi="Verdana"/>
          <w:b/>
          <w:sz w:val="18"/>
          <w:szCs w:val="18"/>
        </w:rPr>
        <w:t>dostawę i montaż mebli laboratoryjnych i warsztatowych do budynku D-3 AGH w Krakowie - DE-dzp.272-355/24</w:t>
      </w:r>
      <w:r w:rsidRPr="005421DD">
        <w:rPr>
          <w:rFonts w:ascii="Verdana" w:hAnsi="Verdana"/>
          <w:b/>
          <w:sz w:val="18"/>
          <w:szCs w:val="18"/>
        </w:rPr>
        <w:t xml:space="preserve">, </w:t>
      </w:r>
      <w:r w:rsidRPr="005421DD">
        <w:rPr>
          <w:rFonts w:ascii="Verdana" w:hAnsi="Verdana"/>
          <w:sz w:val="18"/>
          <w:szCs w:val="18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5421DD" w:rsidRDefault="00D17C2F" w:rsidP="00D17C2F">
      <w:pPr>
        <w:rPr>
          <w:rFonts w:ascii="Verdana" w:hAnsi="Verdana"/>
          <w:b/>
          <w:sz w:val="18"/>
          <w:szCs w:val="18"/>
        </w:rPr>
        <w:sectPr w:rsidR="00D17C2F" w:rsidRPr="005421DD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5421DD" w:rsidRDefault="00D17C2F" w:rsidP="00D17C2F">
      <w:pPr>
        <w:rPr>
          <w:rFonts w:ascii="Verdana" w:hAnsi="Verdana"/>
          <w:b/>
          <w:sz w:val="18"/>
          <w:szCs w:val="18"/>
        </w:rPr>
        <w:sectPr w:rsidR="00D17C2F" w:rsidRPr="005421DD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5421DD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5421DD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Przedmiot dostawy</w:t>
            </w:r>
            <w:r w:rsidRPr="005421DD">
              <w:rPr>
                <w:rFonts w:ascii="Verdana" w:hAnsi="Verdana"/>
                <w:b/>
                <w:sz w:val="18"/>
                <w:szCs w:val="18"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5421DD" w:rsidRDefault="00D17C2F" w:rsidP="00D17C2F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21DD">
              <w:rPr>
                <w:rFonts w:ascii="Verdana" w:hAnsi="Verdana"/>
                <w:b/>
                <w:sz w:val="18"/>
                <w:szCs w:val="18"/>
              </w:rPr>
              <w:t>Odbiorca dostawy (nazwa, adres)</w:t>
            </w:r>
          </w:p>
        </w:tc>
      </w:tr>
      <w:tr w:rsidR="00D17C2F" w:rsidRPr="005421DD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421DD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D17C2F" w:rsidRPr="005421DD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2C89749E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D17C2F" w:rsidRPr="005421DD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49B23262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D17C2F" w:rsidRPr="005421DD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5421DD" w:rsidRDefault="00D17C2F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5421DD" w:rsidRDefault="00D17C2F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5421DD">
              <w:rPr>
                <w:rFonts w:ascii="Verdana" w:hAnsi="Verdana"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5421DD" w:rsidRDefault="00D17C2F" w:rsidP="00D17C2F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5421DD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621A61F0" w14:textId="77777777" w:rsidR="00D17C2F" w:rsidRPr="005421DD" w:rsidRDefault="00D17C2F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92C1DD7" w14:textId="77777777" w:rsidR="00D17C2F" w:rsidRDefault="00D17C2F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421DD">
        <w:rPr>
          <w:rFonts w:ascii="Verdana" w:hAnsi="Verdana"/>
          <w:b/>
          <w:sz w:val="18"/>
          <w:szCs w:val="18"/>
        </w:rPr>
        <w:t>W załączeniu dowody potwierdzające należyte wykonanie dostaw wyszczególnionych w wykazie.</w:t>
      </w:r>
    </w:p>
    <w:p w14:paraId="7510BC3D" w14:textId="77777777" w:rsidR="005421DD" w:rsidRDefault="005421DD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4128F717" w14:textId="77777777" w:rsidR="005421DD" w:rsidRPr="005421DD" w:rsidRDefault="005421DD" w:rsidP="00D17C2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1C8178EE" w14:textId="77777777" w:rsidR="00D17C2F" w:rsidRDefault="00D17C2F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>Miejscowość, ……………………., dnia ……………………….… r.</w:t>
      </w:r>
    </w:p>
    <w:p w14:paraId="0D39EA6A" w14:textId="77777777" w:rsidR="005421DD" w:rsidRDefault="005421DD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6EEA3953" w14:textId="77777777" w:rsidR="005421DD" w:rsidRPr="005421DD" w:rsidRDefault="005421DD" w:rsidP="00D17C2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E09024D" w14:textId="77777777" w:rsidR="00D17C2F" w:rsidRPr="005421DD" w:rsidRDefault="00D17C2F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ab/>
        <w:t>………………………………………….</w:t>
      </w:r>
    </w:p>
    <w:p w14:paraId="2AAA1486" w14:textId="3E725019" w:rsidR="00D17C2F" w:rsidRPr="005421DD" w:rsidRDefault="005421DD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</w:t>
      </w:r>
      <w:r w:rsidR="00D17C2F" w:rsidRPr="005421DD">
        <w:rPr>
          <w:rFonts w:ascii="Verdana" w:hAnsi="Verdana"/>
          <w:sz w:val="18"/>
          <w:szCs w:val="18"/>
        </w:rPr>
        <w:t>podpis osoby/osób upoważnionej/upoważnionych</w:t>
      </w:r>
    </w:p>
    <w:p w14:paraId="59E21645" w14:textId="5ED924A1" w:rsidR="00D17C2F" w:rsidRPr="005421DD" w:rsidRDefault="00D17C2F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sz w:val="18"/>
          <w:szCs w:val="18"/>
        </w:rPr>
        <w:tab/>
        <w:t>do reprezentowania Wykonawcy</w:t>
      </w:r>
    </w:p>
    <w:p w14:paraId="4B5F0DE1" w14:textId="77777777" w:rsidR="00FF48B3" w:rsidRPr="005421DD" w:rsidRDefault="00FF48B3" w:rsidP="00D17C2F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</w:p>
    <w:p w14:paraId="78EDE18D" w14:textId="77777777" w:rsidR="005421DD" w:rsidRDefault="005421DD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</w:p>
    <w:p w14:paraId="752F913D" w14:textId="77777777" w:rsidR="005421DD" w:rsidRDefault="005421DD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</w:p>
    <w:p w14:paraId="5314AFB3" w14:textId="58F2C9AB" w:rsidR="006640CA" w:rsidRPr="005421DD" w:rsidRDefault="006640CA" w:rsidP="006640CA">
      <w:pPr>
        <w:tabs>
          <w:tab w:val="left" w:pos="0"/>
        </w:tabs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elektronicznym podpisem osobistym.</w:t>
      </w:r>
    </w:p>
    <w:p w14:paraId="75A3B7C5" w14:textId="5F23A1E9" w:rsidR="007335B2" w:rsidRPr="005421DD" w:rsidRDefault="006640CA" w:rsidP="007732F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421DD"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5421D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40981" w14:textId="77777777" w:rsidR="001F2CD2" w:rsidRDefault="001F2CD2">
      <w:r>
        <w:separator/>
      </w:r>
    </w:p>
  </w:endnote>
  <w:endnote w:type="continuationSeparator" w:id="0">
    <w:p w14:paraId="124D0A31" w14:textId="77777777" w:rsidR="001F2CD2" w:rsidRDefault="001F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9D272" w14:textId="77777777" w:rsidR="001F2CD2" w:rsidRDefault="001F2CD2">
      <w:r>
        <w:separator/>
      </w:r>
    </w:p>
  </w:footnote>
  <w:footnote w:type="continuationSeparator" w:id="0">
    <w:p w14:paraId="58E1283D" w14:textId="77777777" w:rsidR="001F2CD2" w:rsidRDefault="001F2CD2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F2CD2"/>
    <w:rsid w:val="002355F4"/>
    <w:rsid w:val="002605A3"/>
    <w:rsid w:val="002646BC"/>
    <w:rsid w:val="002F6942"/>
    <w:rsid w:val="00326EA6"/>
    <w:rsid w:val="003857B7"/>
    <w:rsid w:val="00437D39"/>
    <w:rsid w:val="00474E03"/>
    <w:rsid w:val="005421DD"/>
    <w:rsid w:val="00591EF7"/>
    <w:rsid w:val="00662E81"/>
    <w:rsid w:val="006640CA"/>
    <w:rsid w:val="006A5B9B"/>
    <w:rsid w:val="006B58EB"/>
    <w:rsid w:val="006F12AA"/>
    <w:rsid w:val="007335B2"/>
    <w:rsid w:val="00750860"/>
    <w:rsid w:val="007732FD"/>
    <w:rsid w:val="008D3D57"/>
    <w:rsid w:val="00A0106F"/>
    <w:rsid w:val="00A1762A"/>
    <w:rsid w:val="00A42B44"/>
    <w:rsid w:val="00B538A0"/>
    <w:rsid w:val="00C1516B"/>
    <w:rsid w:val="00C30149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7311C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11493-F964-4846-9A91-69FA999A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Joanna Kraińska</cp:lastModifiedBy>
  <cp:revision>2</cp:revision>
  <cp:lastPrinted>2023-07-28T10:56:00Z</cp:lastPrinted>
  <dcterms:created xsi:type="dcterms:W3CDTF">2024-07-10T10:32:00Z</dcterms:created>
  <dcterms:modified xsi:type="dcterms:W3CDTF">2024-07-10T10:32:00Z</dcterms:modified>
</cp:coreProperties>
</file>