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5DEA0" w14:textId="77777777" w:rsidR="00986737" w:rsidRPr="00811E4E" w:rsidRDefault="0044224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11E4E">
        <w:rPr>
          <w:rFonts w:ascii="Arial Narrow" w:hAnsi="Arial Narrow" w:cs="Arial"/>
          <w:sz w:val="22"/>
          <w:szCs w:val="22"/>
        </w:rPr>
        <w:t>Bydgoszcz</w:t>
      </w:r>
      <w:r w:rsidR="00986737" w:rsidRPr="00811E4E">
        <w:rPr>
          <w:rFonts w:ascii="Arial Narrow" w:hAnsi="Arial Narrow" w:cs="Arial"/>
          <w:sz w:val="22"/>
          <w:szCs w:val="22"/>
        </w:rPr>
        <w:t xml:space="preserve"> dnia: </w:t>
      </w:r>
      <w:r w:rsidRPr="00811E4E">
        <w:rPr>
          <w:rFonts w:ascii="Arial Narrow" w:hAnsi="Arial Narrow" w:cs="Arial"/>
          <w:sz w:val="22"/>
          <w:szCs w:val="22"/>
        </w:rPr>
        <w:t>2024-07-17</w:t>
      </w:r>
    </w:p>
    <w:p w14:paraId="65CA93F6" w14:textId="77777777" w:rsidR="00986737" w:rsidRPr="00811E4E" w:rsidRDefault="0044224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1E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79B3D87" w14:textId="77777777" w:rsidR="00986737" w:rsidRPr="00811E4E" w:rsidRDefault="0044224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1E4E">
        <w:rPr>
          <w:rFonts w:ascii="Arial Narrow" w:hAnsi="Arial Narrow" w:cs="Arial"/>
          <w:sz w:val="22"/>
          <w:szCs w:val="22"/>
        </w:rPr>
        <w:t>Powstańców Warszawy</w:t>
      </w:r>
      <w:r w:rsidR="00986737" w:rsidRPr="00811E4E">
        <w:rPr>
          <w:rFonts w:ascii="Arial Narrow" w:hAnsi="Arial Narrow" w:cs="Arial"/>
          <w:sz w:val="22"/>
          <w:szCs w:val="22"/>
        </w:rPr>
        <w:t xml:space="preserve"> </w:t>
      </w:r>
      <w:r w:rsidRPr="00811E4E">
        <w:rPr>
          <w:rFonts w:ascii="Arial Narrow" w:hAnsi="Arial Narrow" w:cs="Arial"/>
          <w:sz w:val="22"/>
          <w:szCs w:val="22"/>
        </w:rPr>
        <w:t>5</w:t>
      </w:r>
    </w:p>
    <w:p w14:paraId="099432DF" w14:textId="77777777" w:rsidR="00986737" w:rsidRPr="00811E4E" w:rsidRDefault="0044224D" w:rsidP="00986737">
      <w:pPr>
        <w:rPr>
          <w:rFonts w:ascii="Arial Narrow" w:hAnsi="Arial Narrow" w:cs="Arial"/>
          <w:sz w:val="22"/>
          <w:szCs w:val="22"/>
        </w:rPr>
      </w:pPr>
      <w:r w:rsidRPr="00811E4E">
        <w:rPr>
          <w:rFonts w:ascii="Arial Narrow" w:hAnsi="Arial Narrow" w:cs="Arial"/>
          <w:sz w:val="22"/>
          <w:szCs w:val="22"/>
        </w:rPr>
        <w:t>85-681</w:t>
      </w:r>
      <w:r w:rsidR="00986737" w:rsidRPr="00811E4E">
        <w:rPr>
          <w:rFonts w:ascii="Arial Narrow" w:hAnsi="Arial Narrow" w:cs="Arial"/>
          <w:sz w:val="22"/>
          <w:szCs w:val="22"/>
        </w:rPr>
        <w:t xml:space="preserve"> </w:t>
      </w:r>
      <w:r w:rsidRPr="00811E4E">
        <w:rPr>
          <w:rFonts w:ascii="Arial Narrow" w:hAnsi="Arial Narrow" w:cs="Arial"/>
          <w:sz w:val="22"/>
          <w:szCs w:val="22"/>
        </w:rPr>
        <w:t>Bydgoszcz</w:t>
      </w:r>
    </w:p>
    <w:p w14:paraId="15704BCA" w14:textId="77777777" w:rsidR="00986737" w:rsidRPr="00811E4E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811E4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0182F65" w14:textId="77777777" w:rsidR="00986737" w:rsidRPr="00811E4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811E4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11E4E" w14:paraId="262516F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DEF336" w14:textId="0BCE0772" w:rsidR="00986737" w:rsidRPr="00811E4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11E4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7EECBFB" w14:textId="77777777" w:rsidR="00986737" w:rsidRPr="00811E4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11E4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F145C9D" w14:textId="77777777" w:rsidR="00986737" w:rsidRPr="00811E4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1E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11E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1E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11E4E" w14:paraId="09CB2614" w14:textId="77777777" w:rsidTr="005A632E">
        <w:tc>
          <w:tcPr>
            <w:tcW w:w="2269" w:type="dxa"/>
            <w:shd w:val="clear" w:color="auto" w:fill="auto"/>
          </w:tcPr>
          <w:p w14:paraId="6B31B365" w14:textId="77777777" w:rsidR="00986737" w:rsidRPr="00811E4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BC2B04" w14:textId="77777777" w:rsidR="00986737" w:rsidRPr="00811E4E" w:rsidRDefault="0044224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811E4E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811E4E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986737" w:rsidRPr="00811E4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4224D" w:rsidRPr="00811E4E" w14:paraId="1A394E7D" w14:textId="77777777" w:rsidTr="00FA31D2">
        <w:tc>
          <w:tcPr>
            <w:tcW w:w="2269" w:type="dxa"/>
            <w:shd w:val="clear" w:color="auto" w:fill="auto"/>
          </w:tcPr>
          <w:p w14:paraId="518076DA" w14:textId="77777777" w:rsidR="0044224D" w:rsidRPr="00811E4E" w:rsidRDefault="0044224D" w:rsidP="00FA31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5C5BC4" w14:textId="77777777" w:rsidR="0044224D" w:rsidRPr="00811E4E" w:rsidRDefault="0044224D" w:rsidP="00FA31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2384D48C" w14:textId="77777777" w:rsidR="00A80738" w:rsidRPr="00811E4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9DACF1C" w14:textId="77777777" w:rsidR="00D665F5" w:rsidRPr="00811E4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E4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11E4E">
        <w:rPr>
          <w:rFonts w:ascii="Arial Narrow" w:hAnsi="Arial Narrow" w:cs="Arial"/>
          <w:sz w:val="22"/>
          <w:szCs w:val="22"/>
        </w:rPr>
        <w:t>2</w:t>
      </w:r>
      <w:r w:rsidRPr="00811E4E">
        <w:rPr>
          <w:rFonts w:ascii="Arial Narrow" w:hAnsi="Arial Narrow" w:cs="Arial"/>
          <w:sz w:val="22"/>
          <w:szCs w:val="22"/>
        </w:rPr>
        <w:t xml:space="preserve"> ust. 5 </w:t>
      </w:r>
      <w:r w:rsidRPr="00811E4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11E4E">
        <w:rPr>
          <w:rFonts w:ascii="Arial Narrow" w:hAnsi="Arial Narrow" w:cs="Arial"/>
          <w:sz w:val="22"/>
          <w:szCs w:val="22"/>
        </w:rPr>
        <w:t xml:space="preserve"> </w:t>
      </w:r>
      <w:r w:rsidR="0044224D" w:rsidRPr="00811E4E">
        <w:rPr>
          <w:rFonts w:ascii="Arial Narrow" w:hAnsi="Arial Narrow" w:cs="Arial"/>
          <w:sz w:val="22"/>
          <w:szCs w:val="22"/>
        </w:rPr>
        <w:t>(</w:t>
      </w:r>
      <w:proofErr w:type="spellStart"/>
      <w:r w:rsidR="0044224D" w:rsidRPr="00811E4E">
        <w:rPr>
          <w:rFonts w:ascii="Arial Narrow" w:hAnsi="Arial Narrow" w:cs="Arial"/>
          <w:sz w:val="22"/>
          <w:szCs w:val="22"/>
        </w:rPr>
        <w:t>t.j</w:t>
      </w:r>
      <w:proofErr w:type="spellEnd"/>
      <w:r w:rsidR="0044224D" w:rsidRPr="00811E4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11E4E">
        <w:rPr>
          <w:rFonts w:ascii="Arial Narrow" w:hAnsi="Arial Narrow" w:cs="Arial"/>
          <w:sz w:val="22"/>
          <w:szCs w:val="22"/>
        </w:rPr>
        <w:t xml:space="preserve"> </w:t>
      </w:r>
      <w:r w:rsidRPr="00811E4E">
        <w:rPr>
          <w:rFonts w:ascii="Arial Narrow" w:hAnsi="Arial Narrow" w:cs="Arial"/>
          <w:sz w:val="22"/>
          <w:szCs w:val="22"/>
        </w:rPr>
        <w:t>udostępnia</w:t>
      </w:r>
      <w:r w:rsidR="00F95C33" w:rsidRPr="00811E4E">
        <w:rPr>
          <w:rFonts w:ascii="Arial Narrow" w:hAnsi="Arial Narrow" w:cs="Arial"/>
          <w:sz w:val="22"/>
          <w:szCs w:val="22"/>
        </w:rPr>
        <w:t xml:space="preserve"> </w:t>
      </w:r>
      <w:r w:rsidR="004C7E9B" w:rsidRPr="00811E4E">
        <w:rPr>
          <w:rFonts w:ascii="Arial Narrow" w:hAnsi="Arial Narrow" w:cs="Arial"/>
          <w:sz w:val="22"/>
          <w:szCs w:val="22"/>
        </w:rPr>
        <w:t>informacj</w:t>
      </w:r>
      <w:r w:rsidR="00577BC6" w:rsidRPr="00811E4E">
        <w:rPr>
          <w:rFonts w:ascii="Arial Narrow" w:hAnsi="Arial Narrow" w:cs="Arial"/>
          <w:sz w:val="22"/>
          <w:szCs w:val="22"/>
        </w:rPr>
        <w:t>ę</w:t>
      </w:r>
      <w:r w:rsidR="00035488" w:rsidRPr="00811E4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11E4E">
        <w:rPr>
          <w:rFonts w:ascii="Arial Narrow" w:hAnsi="Arial Narrow" w:cs="Arial"/>
          <w:sz w:val="22"/>
          <w:szCs w:val="22"/>
        </w:rPr>
        <w:t>.</w:t>
      </w:r>
    </w:p>
    <w:p w14:paraId="1A482D41" w14:textId="77777777" w:rsidR="00A80738" w:rsidRPr="00811E4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11E4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11E4E">
        <w:rPr>
          <w:rFonts w:ascii="Arial Narrow" w:hAnsi="Arial Narrow" w:cs="Arial"/>
          <w:sz w:val="22"/>
          <w:szCs w:val="22"/>
        </w:rPr>
        <w:t xml:space="preserve"> w dniu </w:t>
      </w:r>
      <w:r w:rsidR="0044224D" w:rsidRPr="00811E4E">
        <w:rPr>
          <w:rFonts w:ascii="Arial Narrow" w:hAnsi="Arial Narrow" w:cs="Arial"/>
          <w:sz w:val="22"/>
          <w:szCs w:val="22"/>
        </w:rPr>
        <w:t>17/07/2024</w:t>
      </w:r>
      <w:r w:rsidR="00FF4AB1" w:rsidRPr="00811E4E">
        <w:rPr>
          <w:rFonts w:ascii="Arial Narrow" w:hAnsi="Arial Narrow" w:cs="Arial"/>
          <w:sz w:val="22"/>
          <w:szCs w:val="22"/>
        </w:rPr>
        <w:t xml:space="preserve"> o godz. </w:t>
      </w:r>
      <w:r w:rsidR="0044224D" w:rsidRPr="00811E4E">
        <w:rPr>
          <w:rFonts w:ascii="Arial Narrow" w:hAnsi="Arial Narrow" w:cs="Arial"/>
          <w:sz w:val="22"/>
          <w:szCs w:val="22"/>
        </w:rPr>
        <w:t>08:30</w:t>
      </w:r>
      <w:r w:rsidRPr="00811E4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11E4E" w14:paraId="50E28DF4" w14:textId="77777777" w:rsidTr="005A632E">
        <w:tc>
          <w:tcPr>
            <w:tcW w:w="1276" w:type="dxa"/>
            <w:shd w:val="clear" w:color="auto" w:fill="F2F2F2"/>
            <w:vAlign w:val="center"/>
          </w:tcPr>
          <w:p w14:paraId="5DFCE669" w14:textId="77777777" w:rsidR="006B27ED" w:rsidRPr="00811E4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11E4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203524" w14:textId="77777777" w:rsidR="006B27ED" w:rsidRPr="00811E4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0A38E9A" w14:textId="77777777" w:rsidR="006B27ED" w:rsidRPr="00811E4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DA292B2" w14:textId="77777777" w:rsidR="006B27ED" w:rsidRPr="00811E4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4224D" w:rsidRPr="00811E4E" w14:paraId="5888DFAD" w14:textId="77777777" w:rsidTr="00FA31D2">
        <w:tc>
          <w:tcPr>
            <w:tcW w:w="1276" w:type="dxa"/>
            <w:shd w:val="clear" w:color="auto" w:fill="auto"/>
            <w:vAlign w:val="center"/>
          </w:tcPr>
          <w:p w14:paraId="1E6CBAEF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C2EE0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AF2F3A" w14:textId="77777777" w:rsidR="0044224D" w:rsidRPr="00811E4E" w:rsidRDefault="0044224D" w:rsidP="00FA31D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14:paraId="58B39478" w14:textId="77777777" w:rsidR="0044224D" w:rsidRPr="00811E4E" w:rsidRDefault="0044224D" w:rsidP="00FA31D2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14:paraId="7C53959C" w14:textId="77777777" w:rsidR="0044224D" w:rsidRPr="00811E4E" w:rsidRDefault="0044224D" w:rsidP="00FA31D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F6F98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217 469.93 zł</w:t>
            </w:r>
          </w:p>
        </w:tc>
      </w:tr>
      <w:tr w:rsidR="0044224D" w:rsidRPr="00811E4E" w14:paraId="7C9B8271" w14:textId="77777777" w:rsidTr="00FA31D2">
        <w:tc>
          <w:tcPr>
            <w:tcW w:w="1276" w:type="dxa"/>
            <w:shd w:val="clear" w:color="auto" w:fill="auto"/>
            <w:vAlign w:val="center"/>
          </w:tcPr>
          <w:p w14:paraId="15F9D84D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BBD64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ACD80BD" w14:textId="77777777" w:rsidR="0044224D" w:rsidRPr="00811E4E" w:rsidRDefault="0044224D" w:rsidP="00FA31D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8D0C393" w14:textId="77777777" w:rsidR="0044224D" w:rsidRPr="00811E4E" w:rsidRDefault="0044224D" w:rsidP="00FA31D2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14:paraId="2BEBD46A" w14:textId="77777777" w:rsidR="0044224D" w:rsidRPr="00811E4E" w:rsidRDefault="0044224D" w:rsidP="00FA31D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40C392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691 198.27 zł</w:t>
            </w:r>
          </w:p>
        </w:tc>
      </w:tr>
      <w:tr w:rsidR="0044224D" w:rsidRPr="00811E4E" w14:paraId="0AC81902" w14:textId="77777777" w:rsidTr="00FA31D2">
        <w:tc>
          <w:tcPr>
            <w:tcW w:w="1276" w:type="dxa"/>
            <w:shd w:val="clear" w:color="auto" w:fill="auto"/>
            <w:vAlign w:val="center"/>
          </w:tcPr>
          <w:p w14:paraId="74E8110C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E2FE10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039534C" w14:textId="77777777" w:rsidR="0044224D" w:rsidRPr="00811E4E" w:rsidRDefault="0044224D" w:rsidP="00FA31D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CSL </w:t>
            </w: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Behring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23D803F" w14:textId="77777777" w:rsidR="0044224D" w:rsidRPr="00811E4E" w:rsidRDefault="0044224D" w:rsidP="00FA31D2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A. Branickiego 17 </w:t>
            </w:r>
          </w:p>
          <w:p w14:paraId="6C6DD19E" w14:textId="77777777" w:rsidR="0044224D" w:rsidRPr="00811E4E" w:rsidRDefault="0044224D" w:rsidP="00FA31D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0F8758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1 409 994.00 zł</w:t>
            </w:r>
          </w:p>
        </w:tc>
      </w:tr>
      <w:tr w:rsidR="0044224D" w:rsidRPr="00811E4E" w14:paraId="62FA00F8" w14:textId="77777777" w:rsidTr="00FA31D2">
        <w:tc>
          <w:tcPr>
            <w:tcW w:w="1276" w:type="dxa"/>
            <w:shd w:val="clear" w:color="auto" w:fill="auto"/>
            <w:vAlign w:val="center"/>
          </w:tcPr>
          <w:p w14:paraId="397413A1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1E047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FA5E6FF" w14:textId="77777777" w:rsidR="0044224D" w:rsidRPr="00811E4E" w:rsidRDefault="0044224D" w:rsidP="00FA31D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A9BB15B" w14:textId="77777777" w:rsidR="0044224D" w:rsidRPr="00811E4E" w:rsidRDefault="0044224D" w:rsidP="00FA31D2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1EFDF7A" w14:textId="77777777" w:rsidR="0044224D" w:rsidRPr="00811E4E" w:rsidRDefault="0044224D" w:rsidP="00FA31D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5D28FA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216 000.43 zł</w:t>
            </w:r>
          </w:p>
        </w:tc>
      </w:tr>
      <w:tr w:rsidR="0044224D" w:rsidRPr="00811E4E" w14:paraId="31D1430E" w14:textId="77777777" w:rsidTr="00FA31D2">
        <w:tc>
          <w:tcPr>
            <w:tcW w:w="1276" w:type="dxa"/>
            <w:shd w:val="clear" w:color="auto" w:fill="auto"/>
            <w:vAlign w:val="center"/>
          </w:tcPr>
          <w:p w14:paraId="2C041791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8D79D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24475E1" w14:textId="77777777" w:rsidR="0044224D" w:rsidRPr="00811E4E" w:rsidRDefault="0044224D" w:rsidP="00FA31D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276B1C65" w14:textId="77777777" w:rsidR="0044224D" w:rsidRPr="00811E4E" w:rsidRDefault="0044224D" w:rsidP="00FA31D2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532D187F" w14:textId="77777777" w:rsidR="0044224D" w:rsidRPr="00811E4E" w:rsidRDefault="0044224D" w:rsidP="00FA31D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1196C2" w14:textId="77777777" w:rsidR="0044224D" w:rsidRPr="00811E4E" w:rsidRDefault="0044224D" w:rsidP="00FA31D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1 588 900.10 zł</w:t>
            </w:r>
          </w:p>
        </w:tc>
      </w:tr>
      <w:tr w:rsidR="00615136" w:rsidRPr="00811E4E" w14:paraId="409ED00C" w14:textId="77777777" w:rsidTr="00FA31D2">
        <w:tc>
          <w:tcPr>
            <w:tcW w:w="1276" w:type="dxa"/>
            <w:shd w:val="clear" w:color="auto" w:fill="auto"/>
            <w:vAlign w:val="center"/>
          </w:tcPr>
          <w:p w14:paraId="3DD1C6FF" w14:textId="77777777" w:rsidR="00223282" w:rsidRDefault="00223282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1F239EBE" w14:textId="212905D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221DAA" w14:textId="77777777" w:rsidR="00223282" w:rsidRDefault="00223282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48DA143" w14:textId="33CBFFD3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3969" w:type="dxa"/>
            <w:shd w:val="clear" w:color="auto" w:fill="auto"/>
          </w:tcPr>
          <w:p w14:paraId="531971A2" w14:textId="77777777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lastRenderedPageBreak/>
              <w:t>Asclepios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12294885" w14:textId="77777777" w:rsidR="00615136" w:rsidRPr="00811E4E" w:rsidRDefault="00615136" w:rsidP="0061513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lastRenderedPageBreak/>
              <w:t>Hubska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87050B2" w14:textId="54CFC2AC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B1A58E" w14:textId="77777777" w:rsidR="00223282" w:rsidRDefault="00223282" w:rsidP="0022328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47D48FD6" w14:textId="7FC06A0E" w:rsidR="00615136" w:rsidRPr="00811E4E" w:rsidRDefault="00615136" w:rsidP="0022328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24 040,80</w:t>
            </w:r>
          </w:p>
        </w:tc>
      </w:tr>
      <w:tr w:rsidR="00615136" w:rsidRPr="00811E4E" w14:paraId="0D56F159" w14:textId="77777777" w:rsidTr="00FA31D2">
        <w:tc>
          <w:tcPr>
            <w:tcW w:w="1276" w:type="dxa"/>
            <w:shd w:val="clear" w:color="auto" w:fill="auto"/>
            <w:vAlign w:val="center"/>
          </w:tcPr>
          <w:p w14:paraId="44063ADD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0D14C4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6E26CEF" w14:textId="77777777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14:paraId="0779DC7A" w14:textId="77777777" w:rsidR="00615136" w:rsidRPr="00811E4E" w:rsidRDefault="00615136" w:rsidP="006151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14:paraId="690BEB04" w14:textId="77777777" w:rsidR="00615136" w:rsidRPr="00811E4E" w:rsidRDefault="00615136" w:rsidP="006151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3E939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986 909.18 zł</w:t>
            </w:r>
          </w:p>
        </w:tc>
      </w:tr>
      <w:tr w:rsidR="00615136" w:rsidRPr="00811E4E" w14:paraId="4B3EFBBA" w14:textId="77777777" w:rsidTr="00FA31D2">
        <w:tc>
          <w:tcPr>
            <w:tcW w:w="1276" w:type="dxa"/>
            <w:shd w:val="clear" w:color="auto" w:fill="auto"/>
            <w:vAlign w:val="center"/>
          </w:tcPr>
          <w:p w14:paraId="5B759B4D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D3CD1C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D7099D7" w14:textId="77777777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43CAB1CF" w14:textId="77777777" w:rsidR="00615136" w:rsidRPr="00811E4E" w:rsidRDefault="00615136" w:rsidP="006151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21430D5" w14:textId="77777777" w:rsidR="00615136" w:rsidRPr="00811E4E" w:rsidRDefault="00615136" w:rsidP="006151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A24507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12 926.09 zł</w:t>
            </w:r>
          </w:p>
        </w:tc>
      </w:tr>
      <w:tr w:rsidR="00615136" w:rsidRPr="00811E4E" w14:paraId="5413A423" w14:textId="77777777" w:rsidTr="00FA31D2">
        <w:tc>
          <w:tcPr>
            <w:tcW w:w="1276" w:type="dxa"/>
            <w:shd w:val="clear" w:color="auto" w:fill="auto"/>
            <w:vAlign w:val="center"/>
          </w:tcPr>
          <w:p w14:paraId="4A4BF4D9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D0059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B03362B" w14:textId="77777777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541CF50" w14:textId="77777777" w:rsidR="00615136" w:rsidRPr="00811E4E" w:rsidRDefault="00615136" w:rsidP="006151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38BAF2AD" w14:textId="77777777" w:rsidR="00615136" w:rsidRPr="00811E4E" w:rsidRDefault="00615136" w:rsidP="006151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FC9CAE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68 904.00 zł</w:t>
            </w:r>
          </w:p>
        </w:tc>
      </w:tr>
      <w:tr w:rsidR="00615136" w:rsidRPr="00811E4E" w14:paraId="476B773F" w14:textId="77777777" w:rsidTr="00FA31D2">
        <w:tc>
          <w:tcPr>
            <w:tcW w:w="1276" w:type="dxa"/>
            <w:shd w:val="clear" w:color="auto" w:fill="auto"/>
            <w:vAlign w:val="center"/>
          </w:tcPr>
          <w:p w14:paraId="108CC655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A168C6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23D28C1" w14:textId="77777777" w:rsidR="00615136" w:rsidRPr="00811E4E" w:rsidRDefault="00615136" w:rsidP="006151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11E4E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F515020" w14:textId="77777777" w:rsidR="00615136" w:rsidRPr="00811E4E" w:rsidRDefault="00615136" w:rsidP="006151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4D7BB790" w14:textId="77777777" w:rsidR="00615136" w:rsidRPr="00811E4E" w:rsidRDefault="00615136" w:rsidP="006151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3DE449" w14:textId="77777777" w:rsidR="00615136" w:rsidRPr="00811E4E" w:rsidRDefault="00615136" w:rsidP="006151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11E4E">
              <w:rPr>
                <w:rFonts w:ascii="Arial Narrow" w:hAnsi="Arial Narrow" w:cs="Arial"/>
                <w:sz w:val="22"/>
                <w:szCs w:val="22"/>
              </w:rPr>
              <w:t>11 899.44 zł</w:t>
            </w:r>
          </w:p>
        </w:tc>
      </w:tr>
    </w:tbl>
    <w:p w14:paraId="00CA849B" w14:textId="541BF6E7" w:rsidR="00A80738" w:rsidRDefault="00811E4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11E4E">
        <w:rPr>
          <w:rFonts w:ascii="Arial Narrow" w:hAnsi="Arial Narrow" w:cs="Arial"/>
          <w:i/>
          <w:sz w:val="22"/>
          <w:szCs w:val="22"/>
        </w:rPr>
        <w:t>ZAMAWIAJĄCY</w:t>
      </w:r>
    </w:p>
    <w:p w14:paraId="43A20040" w14:textId="77777777" w:rsidR="00811E4E" w:rsidRDefault="00811E4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85AF19D" w14:textId="77777777" w:rsidR="00811E4E" w:rsidRDefault="00811E4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A7C652A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14:paraId="401F2F8C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FBFC80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669605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3B210F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C5F307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C8C9A9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A1C6688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BCEAACB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37451D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80D000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5F47AA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F117FF3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EA350E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252F98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F9478B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5DB22C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F9B169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56B6A6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852D39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0978B1" w14:textId="77777777" w:rsidR="00811E4E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2FC25C" w14:textId="5A24CE41" w:rsidR="00811E4E" w:rsidRPr="00681E50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054018C5" w14:textId="77777777" w:rsidR="00811E4E" w:rsidRPr="00681E50" w:rsidRDefault="00811E4E" w:rsidP="00811E4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0702ECC6" w14:textId="77777777" w:rsidR="00811E4E" w:rsidRPr="00681E50" w:rsidRDefault="00811E4E" w:rsidP="00811E4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560F7607" w14:textId="35B0412C" w:rsidR="00811E4E" w:rsidRPr="00811E4E" w:rsidRDefault="00811E4E" w:rsidP="00811E4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1"/>
      <w:r>
        <w:rPr>
          <w:rFonts w:ascii="Arial Narrow" w:hAnsi="Arial Narrow"/>
          <w:i/>
          <w:iCs/>
          <w:sz w:val="18"/>
        </w:rPr>
        <w:t>17.07.2024 r.</w:t>
      </w:r>
    </w:p>
    <w:p w14:paraId="744DE42E" w14:textId="618A3DD7" w:rsidR="00C236D3" w:rsidRPr="00811E4E" w:rsidRDefault="0044224D" w:rsidP="00173B20">
      <w:pPr>
        <w:jc w:val="right"/>
        <w:rPr>
          <w:rFonts w:ascii="Arial Narrow" w:hAnsi="Arial Narrow" w:cs="Arial"/>
        </w:rPr>
      </w:pPr>
      <w:r w:rsidRPr="00811E4E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811E4E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A18E2" w14:textId="77777777" w:rsidR="002249C5" w:rsidRDefault="002249C5">
      <w:r>
        <w:separator/>
      </w:r>
    </w:p>
  </w:endnote>
  <w:endnote w:type="continuationSeparator" w:id="0">
    <w:p w14:paraId="3D3C2541" w14:textId="77777777" w:rsidR="002249C5" w:rsidRDefault="00224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58F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C916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07870" w14:textId="77777777" w:rsidR="00986737" w:rsidRPr="00986737" w:rsidRDefault="0022328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E18F70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89349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6F1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95A261" w14:textId="77777777" w:rsidR="009F189D" w:rsidRDefault="009F189D">
    <w:pPr>
      <w:pStyle w:val="Stopka"/>
      <w:tabs>
        <w:tab w:val="clear" w:pos="4536"/>
      </w:tabs>
      <w:jc w:val="center"/>
    </w:pPr>
  </w:p>
  <w:p w14:paraId="488323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036B2" w14:textId="77777777" w:rsidR="002249C5" w:rsidRDefault="002249C5">
      <w:r>
        <w:separator/>
      </w:r>
    </w:p>
  </w:footnote>
  <w:footnote w:type="continuationSeparator" w:id="0">
    <w:p w14:paraId="2A53E588" w14:textId="77777777" w:rsidR="002249C5" w:rsidRDefault="00224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FA077" w14:textId="77777777" w:rsidR="0044224D" w:rsidRDefault="00442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EBE91" w14:textId="77777777" w:rsidR="0044224D" w:rsidRDefault="00442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77E82" w14:textId="77777777" w:rsidR="0044224D" w:rsidRDefault="004422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9C5"/>
    <w:rsid w:val="00007727"/>
    <w:rsid w:val="00017720"/>
    <w:rsid w:val="00035488"/>
    <w:rsid w:val="000D7F25"/>
    <w:rsid w:val="000E00E5"/>
    <w:rsid w:val="00173B20"/>
    <w:rsid w:val="001C69FF"/>
    <w:rsid w:val="00223282"/>
    <w:rsid w:val="002249C5"/>
    <w:rsid w:val="0023318D"/>
    <w:rsid w:val="003D72FD"/>
    <w:rsid w:val="00423179"/>
    <w:rsid w:val="0044224D"/>
    <w:rsid w:val="00490DC0"/>
    <w:rsid w:val="00493F8C"/>
    <w:rsid w:val="004C7E9B"/>
    <w:rsid w:val="005614F2"/>
    <w:rsid w:val="00577BC6"/>
    <w:rsid w:val="005A632E"/>
    <w:rsid w:val="00615136"/>
    <w:rsid w:val="0069085C"/>
    <w:rsid w:val="006B27ED"/>
    <w:rsid w:val="00811E4E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1847"/>
    <w:rsid w:val="00F8222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3C236"/>
  <w15:chartTrackingRefBased/>
  <w15:docId w15:val="{614554D1-3B79-4079-99B5-DB69FCD2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1E4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11E4E"/>
    <w:rPr>
      <w:b/>
      <w:bCs/>
    </w:rPr>
  </w:style>
  <w:style w:type="character" w:styleId="Hipercze">
    <w:name w:val="Hyperlink"/>
    <w:uiPriority w:val="99"/>
    <w:unhideWhenUsed/>
    <w:rsid w:val="00811E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E1123-29FD-4E55-8936-207B06FC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2024-07-17T07:03:00Z</cp:lastPrinted>
  <dcterms:created xsi:type="dcterms:W3CDTF">2024-07-17T07:00:00Z</dcterms:created>
  <dcterms:modified xsi:type="dcterms:W3CDTF">2024-07-17T07:37:00Z</dcterms:modified>
</cp:coreProperties>
</file>