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7E491" w14:textId="77777777" w:rsidR="00843A88" w:rsidRPr="00122B4A" w:rsidRDefault="00C8685A" w:rsidP="00FD4AEC">
      <w:pPr>
        <w:spacing w:after="480"/>
        <w:jc w:val="right"/>
      </w:pPr>
      <w:r w:rsidRPr="00122B4A">
        <w:t>Niepołomice</w:t>
      </w:r>
      <w:r w:rsidR="00843A88" w:rsidRPr="00122B4A">
        <w:t xml:space="preserve"> dnia: </w:t>
      </w:r>
      <w:r w:rsidRPr="00122B4A">
        <w:t>2024-07-16</w:t>
      </w:r>
    </w:p>
    <w:p w14:paraId="69585A93" w14:textId="77777777" w:rsidR="00843A88" w:rsidRPr="00122B4A" w:rsidRDefault="00C8685A" w:rsidP="00843A88">
      <w:pPr>
        <w:spacing w:line="360" w:lineRule="auto"/>
        <w:rPr>
          <w:b/>
          <w:bCs/>
        </w:rPr>
      </w:pPr>
      <w:r w:rsidRPr="00122B4A">
        <w:rPr>
          <w:b/>
          <w:bCs/>
        </w:rPr>
        <w:t>GMINA NIEPOŁOMICE</w:t>
      </w:r>
    </w:p>
    <w:p w14:paraId="7D97B9AD" w14:textId="77777777" w:rsidR="00843A88" w:rsidRPr="00122B4A" w:rsidRDefault="00C8685A" w:rsidP="00843A88">
      <w:pPr>
        <w:spacing w:line="360" w:lineRule="auto"/>
      </w:pPr>
      <w:r w:rsidRPr="00122B4A">
        <w:t>Pl. Zwycięstwa</w:t>
      </w:r>
      <w:r w:rsidR="00843A88" w:rsidRPr="00122B4A">
        <w:t xml:space="preserve"> </w:t>
      </w:r>
      <w:r w:rsidRPr="00122B4A">
        <w:t>13</w:t>
      </w:r>
    </w:p>
    <w:p w14:paraId="40BB20DA" w14:textId="77777777" w:rsidR="00843A88" w:rsidRPr="00122B4A" w:rsidRDefault="00C8685A" w:rsidP="00843A88">
      <w:r w:rsidRPr="00122B4A">
        <w:t>32-005</w:t>
      </w:r>
      <w:r w:rsidR="00843A88" w:rsidRPr="00122B4A">
        <w:t xml:space="preserve"> </w:t>
      </w:r>
      <w:r w:rsidRPr="00122B4A">
        <w:t>Niepołomice</w:t>
      </w:r>
    </w:p>
    <w:p w14:paraId="153523B4" w14:textId="4C385F25" w:rsidR="00843A88" w:rsidRPr="00122B4A" w:rsidRDefault="00122B4A" w:rsidP="00FD4AEC">
      <w:pPr>
        <w:spacing w:after="480"/>
        <w:jc w:val="both"/>
        <w:rPr>
          <w:bCs/>
        </w:rPr>
      </w:pPr>
      <w:r w:rsidRPr="00122B4A">
        <w:rPr>
          <w:bCs/>
        </w:rPr>
        <w:t>Pismo: ZP.271.17.2024.1</w:t>
      </w:r>
    </w:p>
    <w:p w14:paraId="32A77480" w14:textId="77777777" w:rsidR="00843A88" w:rsidRPr="00122B4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22B4A">
        <w:rPr>
          <w:b/>
        </w:rPr>
        <w:t>WYKONAWCY</w:t>
      </w:r>
    </w:p>
    <w:p w14:paraId="5D2D309C" w14:textId="77777777" w:rsidR="00843A88" w:rsidRPr="00122B4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22B4A">
        <w:t>ubiegający się o zamówienie</w:t>
      </w:r>
    </w:p>
    <w:p w14:paraId="29AEAFE8" w14:textId="77777777" w:rsidR="004E4B64" w:rsidRPr="00122B4A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22B4A">
        <w:rPr>
          <w:rFonts w:eastAsia="Calibri"/>
          <w:lang w:eastAsia="en-US"/>
        </w:rPr>
        <w:t xml:space="preserve">Dotyczy: </w:t>
      </w:r>
      <w:r w:rsidRPr="00122B4A">
        <w:t>postępowania o udzielenie zamówienia publicznego</w:t>
      </w:r>
      <w:r w:rsidRPr="00122B4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22B4A" w14:paraId="373C76C2" w14:textId="77777777" w:rsidTr="00FD4AEC">
        <w:tc>
          <w:tcPr>
            <w:tcW w:w="2269" w:type="dxa"/>
            <w:shd w:val="clear" w:color="auto" w:fill="auto"/>
          </w:tcPr>
          <w:p w14:paraId="2D9F2BF4" w14:textId="77777777" w:rsidR="004E4B64" w:rsidRPr="00122B4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22B4A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65ECDB" w14:textId="77777777" w:rsidR="004E4B64" w:rsidRPr="00122B4A" w:rsidRDefault="00C8685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22B4A">
              <w:rPr>
                <w:bCs/>
              </w:rPr>
              <w:t>Opracowanie kompletnej dokumentacji projektowo - kosztorysowej  i uzyskanie decyzji administracyjnych dla rozbudowy drogi gminnej  560533K ul. Nowej w Staniątkach</w:t>
            </w:r>
            <w:r w:rsidR="004E4B64" w:rsidRPr="00122B4A">
              <w:rPr>
                <w:bCs/>
              </w:rPr>
              <w:t>.</w:t>
            </w:r>
          </w:p>
        </w:tc>
      </w:tr>
      <w:tr w:rsidR="00C8685A" w:rsidRPr="00122B4A" w14:paraId="40512A29" w14:textId="77777777" w:rsidTr="00CE1838">
        <w:tc>
          <w:tcPr>
            <w:tcW w:w="2269" w:type="dxa"/>
            <w:shd w:val="clear" w:color="auto" w:fill="auto"/>
          </w:tcPr>
          <w:p w14:paraId="25A4CB37" w14:textId="77777777" w:rsidR="00C8685A" w:rsidRPr="00122B4A" w:rsidRDefault="00C8685A" w:rsidP="00CE18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22B4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14D58C" w14:textId="77777777" w:rsidR="00C8685A" w:rsidRPr="00122B4A" w:rsidRDefault="00C8685A" w:rsidP="00CE18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22B4A">
              <w:rPr>
                <w:bCs/>
              </w:rPr>
              <w:t>ZP.271.17.2024</w:t>
            </w:r>
          </w:p>
        </w:tc>
      </w:tr>
    </w:tbl>
    <w:p w14:paraId="04CB399F" w14:textId="77777777" w:rsidR="004E4B64" w:rsidRPr="00122B4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22B4A" w14:paraId="3457E0DF" w14:textId="77777777" w:rsidTr="00C46732">
        <w:tc>
          <w:tcPr>
            <w:tcW w:w="9330" w:type="dxa"/>
            <w:shd w:val="clear" w:color="auto" w:fill="F2F2F2"/>
            <w:hideMark/>
          </w:tcPr>
          <w:p w14:paraId="036E2A42" w14:textId="77777777" w:rsidR="00843A88" w:rsidRPr="00122B4A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22B4A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A5A9C03" w14:textId="77777777" w:rsidR="0012774F" w:rsidRPr="00122B4A" w:rsidRDefault="00520165" w:rsidP="004E4B64">
      <w:pPr>
        <w:spacing w:before="600" w:after="240" w:line="360" w:lineRule="auto"/>
        <w:jc w:val="both"/>
      </w:pPr>
      <w:r w:rsidRPr="00122B4A">
        <w:t xml:space="preserve">Zamawiający, </w:t>
      </w:r>
      <w:r w:rsidR="00C8685A" w:rsidRPr="00122B4A">
        <w:rPr>
          <w:b/>
        </w:rPr>
        <w:t>GMINA NIEPOŁOMICE</w:t>
      </w:r>
      <w:r w:rsidRPr="00122B4A">
        <w:t xml:space="preserve">, działając na podstawie art. </w:t>
      </w:r>
      <w:r w:rsidR="00E74BC3" w:rsidRPr="00122B4A">
        <w:t>284</w:t>
      </w:r>
      <w:r w:rsidRPr="00122B4A">
        <w:t xml:space="preserve"> ust. </w:t>
      </w:r>
      <w:r w:rsidR="0029606A" w:rsidRPr="00122B4A">
        <w:t>6</w:t>
      </w:r>
      <w:r w:rsidRPr="00122B4A">
        <w:t xml:space="preserve"> ustawy z dnia </w:t>
      </w:r>
      <w:r w:rsidR="0029606A" w:rsidRPr="00122B4A">
        <w:t>11</w:t>
      </w:r>
      <w:r w:rsidRPr="00122B4A">
        <w:t xml:space="preserve"> </w:t>
      </w:r>
      <w:r w:rsidR="0029606A" w:rsidRPr="00122B4A">
        <w:t xml:space="preserve">września </w:t>
      </w:r>
      <w:r w:rsidRPr="00122B4A">
        <w:t>20</w:t>
      </w:r>
      <w:r w:rsidR="0029606A" w:rsidRPr="00122B4A">
        <w:t>19</w:t>
      </w:r>
      <w:r w:rsidRPr="00122B4A">
        <w:t xml:space="preserve"> r</w:t>
      </w:r>
      <w:r w:rsidR="0029606A" w:rsidRPr="00122B4A">
        <w:t>.</w:t>
      </w:r>
      <w:r w:rsidRPr="00122B4A">
        <w:t xml:space="preserve"> Prawo </w:t>
      </w:r>
      <w:r w:rsidR="0029606A" w:rsidRPr="00122B4A">
        <w:t>z</w:t>
      </w:r>
      <w:r w:rsidRPr="00122B4A">
        <w:t xml:space="preserve">amówień </w:t>
      </w:r>
      <w:r w:rsidR="0029606A" w:rsidRPr="00122B4A">
        <w:t>p</w:t>
      </w:r>
      <w:r w:rsidRPr="00122B4A">
        <w:t xml:space="preserve">ublicznych </w:t>
      </w:r>
      <w:r w:rsidR="00C8685A" w:rsidRPr="00122B4A">
        <w:t>(</w:t>
      </w:r>
      <w:proofErr w:type="spellStart"/>
      <w:r w:rsidR="00C8685A" w:rsidRPr="00122B4A">
        <w:t>t.j</w:t>
      </w:r>
      <w:proofErr w:type="spellEnd"/>
      <w:r w:rsidR="00C8685A" w:rsidRPr="00122B4A">
        <w:t>. Dz. U. z 2023r. poz. 1605)</w:t>
      </w:r>
      <w:r w:rsidR="00BE7BFD" w:rsidRPr="00122B4A">
        <w:t xml:space="preserve">, </w:t>
      </w:r>
      <w:r w:rsidR="00E74BC3" w:rsidRPr="00122B4A">
        <w:t>udostępnia</w:t>
      </w:r>
      <w:r w:rsidR="00BE7BFD" w:rsidRPr="00122B4A">
        <w:t xml:space="preserve"> poniżej treść zapytań do S</w:t>
      </w:r>
      <w:r w:rsidR="0012774F" w:rsidRPr="00122B4A">
        <w:t>pecyfikacji Warunków Zamówienia (</w:t>
      </w:r>
      <w:r w:rsidR="0012774F" w:rsidRPr="00122B4A">
        <w:rPr>
          <w:lang w:eastAsia="ar-SA"/>
        </w:rPr>
        <w:t>zwanej dalej</w:t>
      </w:r>
      <w:r w:rsidR="0012774F" w:rsidRPr="00122B4A">
        <w:rPr>
          <w:b/>
          <w:lang w:eastAsia="ar-SA"/>
        </w:rPr>
        <w:t xml:space="preserve"> </w:t>
      </w:r>
      <w:r w:rsidR="0012774F" w:rsidRPr="00122B4A">
        <w:rPr>
          <w:bCs/>
          <w:lang w:eastAsia="ar-SA"/>
        </w:rPr>
        <w:t>”SWZ”)</w:t>
      </w:r>
      <w:r w:rsidR="00E74BC3" w:rsidRPr="00122B4A">
        <w:rPr>
          <w:bCs/>
          <w:lang w:eastAsia="ar-SA"/>
        </w:rPr>
        <w:t xml:space="preserve"> </w:t>
      </w:r>
      <w:r w:rsidR="00E74BC3" w:rsidRPr="00122B4A">
        <w:t>wraz z wyjaśnieniami</w:t>
      </w:r>
      <w:r w:rsidR="0012774F" w:rsidRPr="00122B4A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685A" w:rsidRPr="00122B4A" w14:paraId="19A91DA1" w14:textId="77777777" w:rsidTr="00CE1838">
        <w:tc>
          <w:tcPr>
            <w:tcW w:w="9356" w:type="dxa"/>
            <w:shd w:val="clear" w:color="auto" w:fill="auto"/>
          </w:tcPr>
          <w:p w14:paraId="711FE020" w14:textId="4DFE63F7" w:rsidR="00C8685A" w:rsidRPr="00122B4A" w:rsidRDefault="00C8685A" w:rsidP="00CE183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122B4A">
              <w:rPr>
                <w:b/>
                <w:bCs/>
              </w:rPr>
              <w:t xml:space="preserve">Pytanie </w:t>
            </w:r>
          </w:p>
          <w:p w14:paraId="6EE61EF0" w14:textId="77777777" w:rsidR="00C8685A" w:rsidRPr="00122B4A" w:rsidRDefault="00C8685A" w:rsidP="00CE1838">
            <w:pPr>
              <w:spacing w:after="120" w:line="360" w:lineRule="auto"/>
              <w:ind w:left="30" w:right="-72"/>
              <w:jc w:val="both"/>
            </w:pPr>
            <w:r w:rsidRPr="00122B4A">
              <w:t>Proszę o informację Zarządcy drogi czy zachodzą przesłanki zapisane w art.  39  ust  6ba ustawy o drogach publicznych na mocy, którego nie zachodzi konieczność budowy kanału technologicznego dla przedmiotowej inwestycji.</w:t>
            </w:r>
          </w:p>
          <w:p w14:paraId="0D3DCC03" w14:textId="77777777" w:rsidR="00C8685A" w:rsidRPr="00122B4A" w:rsidRDefault="00C8685A" w:rsidP="00CE1838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122B4A">
              <w:rPr>
                <w:b/>
                <w:bCs/>
              </w:rPr>
              <w:t>Stanowisko (wyjaśnienie) Zamawiającego:</w:t>
            </w:r>
          </w:p>
          <w:p w14:paraId="16C83515" w14:textId="0758AF44" w:rsidR="00C8685A" w:rsidRPr="00122B4A" w:rsidRDefault="008A23D6" w:rsidP="00CE1838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  <w:r>
              <w:t>Zamawiający informuje, że istnieją przesłanki wymienione w art. 39 ust. 6ba  </w:t>
            </w:r>
            <w:r>
              <w:rPr>
                <w:i/>
                <w:iCs/>
              </w:rPr>
              <w:t>ustawy o drogach publicznych</w:t>
            </w:r>
            <w:r>
              <w:t xml:space="preserve"> na mocy, których nie zachodzi konieczność budowy kanału technologicznego dla przedmiotowej inwestycji</w:t>
            </w:r>
          </w:p>
        </w:tc>
      </w:tr>
    </w:tbl>
    <w:p w14:paraId="07E26968" w14:textId="77777777" w:rsidR="00BE7BFD" w:rsidRPr="00122B4A" w:rsidRDefault="00BE7BFD" w:rsidP="00520165">
      <w:pPr>
        <w:jc w:val="both"/>
      </w:pPr>
    </w:p>
    <w:p w14:paraId="7B5EE238" w14:textId="77777777" w:rsidR="008A23D6" w:rsidRDefault="008A23D6" w:rsidP="00D8461B">
      <w:pPr>
        <w:spacing w:before="120" w:after="120" w:line="360" w:lineRule="auto"/>
        <w:ind w:left="567"/>
        <w:jc w:val="right"/>
      </w:pPr>
    </w:p>
    <w:p w14:paraId="56238FA8" w14:textId="6CFE2C3B" w:rsidR="006D4AB3" w:rsidRPr="00122B4A" w:rsidRDefault="006D4AB3" w:rsidP="00D8461B">
      <w:pPr>
        <w:spacing w:before="120" w:after="120" w:line="360" w:lineRule="auto"/>
        <w:ind w:left="567"/>
        <w:jc w:val="right"/>
      </w:pPr>
    </w:p>
    <w:sectPr w:rsidR="006D4AB3" w:rsidRPr="00122B4A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7930B1" w14:textId="77777777" w:rsidR="003B5378" w:rsidRDefault="003B5378">
      <w:r>
        <w:separator/>
      </w:r>
    </w:p>
  </w:endnote>
  <w:endnote w:type="continuationSeparator" w:id="0">
    <w:p w14:paraId="3D31898A" w14:textId="77777777" w:rsidR="003B5378" w:rsidRDefault="003B5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4A80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7F93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D75FE" w14:textId="4C47DCFF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88F5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A03E8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8B5174" w14:textId="77777777" w:rsidR="006D4AB3" w:rsidRDefault="006D4AB3">
    <w:pPr>
      <w:pStyle w:val="Stopka"/>
      <w:tabs>
        <w:tab w:val="clear" w:pos="4536"/>
        <w:tab w:val="left" w:pos="6237"/>
      </w:tabs>
    </w:pPr>
  </w:p>
  <w:p w14:paraId="3CC0A0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60144C" w14:textId="77777777" w:rsidR="003B5378" w:rsidRDefault="003B5378">
      <w:r>
        <w:separator/>
      </w:r>
    </w:p>
  </w:footnote>
  <w:footnote w:type="continuationSeparator" w:id="0">
    <w:p w14:paraId="74BB1B21" w14:textId="77777777" w:rsidR="003B5378" w:rsidRDefault="003B5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A25C2" w14:textId="77777777" w:rsidR="00C8685A" w:rsidRDefault="00C868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3C881" w14:textId="77777777" w:rsidR="00C8685A" w:rsidRDefault="00C868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E0F5C" w14:textId="77777777" w:rsidR="00C8685A" w:rsidRDefault="00C868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2034136">
    <w:abstractNumId w:val="3"/>
  </w:num>
  <w:num w:numId="2" w16cid:durableId="1814709867">
    <w:abstractNumId w:val="6"/>
  </w:num>
  <w:num w:numId="3" w16cid:durableId="660307489">
    <w:abstractNumId w:val="2"/>
  </w:num>
  <w:num w:numId="4" w16cid:durableId="295181417">
    <w:abstractNumId w:val="5"/>
  </w:num>
  <w:num w:numId="5" w16cid:durableId="814837476">
    <w:abstractNumId w:val="0"/>
  </w:num>
  <w:num w:numId="6" w16cid:durableId="2098672978">
    <w:abstractNumId w:val="1"/>
  </w:num>
  <w:num w:numId="7" w16cid:durableId="13697923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378"/>
    <w:rsid w:val="00031374"/>
    <w:rsid w:val="00083F5F"/>
    <w:rsid w:val="000A1097"/>
    <w:rsid w:val="000E2A8F"/>
    <w:rsid w:val="00122B4A"/>
    <w:rsid w:val="0012774F"/>
    <w:rsid w:val="00144B7A"/>
    <w:rsid w:val="00180C6E"/>
    <w:rsid w:val="0029606A"/>
    <w:rsid w:val="003B5378"/>
    <w:rsid w:val="00477607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23D6"/>
    <w:rsid w:val="008A3553"/>
    <w:rsid w:val="00A905AC"/>
    <w:rsid w:val="00BA6584"/>
    <w:rsid w:val="00BE7BFD"/>
    <w:rsid w:val="00C370F2"/>
    <w:rsid w:val="00C44EEC"/>
    <w:rsid w:val="00C46732"/>
    <w:rsid w:val="00C8685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4730F3"/>
  <w15:chartTrackingRefBased/>
  <w15:docId w15:val="{2CDE2082-CEEA-4062-A6AC-E2D82F929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2024-07-16T13:13:00Z</cp:lastPrinted>
  <dcterms:created xsi:type="dcterms:W3CDTF">2024-07-16T13:13:00Z</dcterms:created>
  <dcterms:modified xsi:type="dcterms:W3CDTF">2024-07-16T13:13:00Z</dcterms:modified>
</cp:coreProperties>
</file>