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B333F" w14:textId="72D50830" w:rsidR="005103B9" w:rsidRPr="003457B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3457B2">
        <w:rPr>
          <w:bCs/>
          <w:i w:val="0"/>
          <w:sz w:val="20"/>
        </w:rPr>
        <w:t xml:space="preserve">Załącznik nr </w:t>
      </w:r>
      <w:r w:rsidR="005C6BB0" w:rsidRPr="003457B2">
        <w:rPr>
          <w:bCs/>
          <w:i w:val="0"/>
          <w:sz w:val="20"/>
        </w:rPr>
        <w:t>4</w:t>
      </w:r>
      <w:r w:rsidR="00B36ABD" w:rsidRPr="003457B2">
        <w:rPr>
          <w:bCs/>
          <w:i w:val="0"/>
          <w:sz w:val="20"/>
        </w:rPr>
        <w:t xml:space="preserve"> do SWZ</w:t>
      </w:r>
    </w:p>
    <w:p w14:paraId="02B9A645" w14:textId="77777777" w:rsidR="00C4103F" w:rsidRPr="003457B2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3457B2">
        <w:rPr>
          <w:rFonts w:ascii="Times New Roman" w:hAnsi="Times New Roman"/>
          <w:b/>
          <w:sz w:val="20"/>
          <w:szCs w:val="20"/>
        </w:rPr>
        <w:t>Zamawiający</w:t>
      </w:r>
      <w:r w:rsidR="007936D6" w:rsidRPr="003457B2">
        <w:rPr>
          <w:rFonts w:ascii="Times New Roman" w:hAnsi="Times New Roman"/>
          <w:b/>
          <w:sz w:val="20"/>
          <w:szCs w:val="20"/>
        </w:rPr>
        <w:t>:</w:t>
      </w:r>
    </w:p>
    <w:p w14:paraId="272C6941" w14:textId="557FC1D8" w:rsidR="006676AE" w:rsidRPr="003457B2" w:rsidRDefault="005C6BB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457B2">
        <w:rPr>
          <w:sz w:val="20"/>
          <w:szCs w:val="20"/>
        </w:rPr>
        <w:t>GMINA NIEPOŁOMICE</w:t>
      </w:r>
    </w:p>
    <w:p w14:paraId="6DCEB853" w14:textId="4FFB3756" w:rsidR="006676AE" w:rsidRPr="003457B2" w:rsidRDefault="005C6BB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457B2">
        <w:rPr>
          <w:sz w:val="20"/>
          <w:szCs w:val="20"/>
        </w:rPr>
        <w:t>Pl. Zwycięstwa</w:t>
      </w:r>
      <w:r w:rsidR="006676AE" w:rsidRPr="003457B2">
        <w:rPr>
          <w:sz w:val="20"/>
          <w:szCs w:val="20"/>
        </w:rPr>
        <w:t xml:space="preserve"> </w:t>
      </w:r>
      <w:r w:rsidRPr="003457B2">
        <w:rPr>
          <w:sz w:val="20"/>
          <w:szCs w:val="20"/>
        </w:rPr>
        <w:t>13</w:t>
      </w:r>
      <w:r w:rsidR="006676AE" w:rsidRPr="003457B2">
        <w:rPr>
          <w:sz w:val="20"/>
          <w:szCs w:val="20"/>
        </w:rPr>
        <w:t xml:space="preserve"> </w:t>
      </w:r>
    </w:p>
    <w:p w14:paraId="2E8238EC" w14:textId="20B81D3B" w:rsidR="00F90CD1" w:rsidRPr="003457B2" w:rsidRDefault="005C6BB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457B2">
        <w:rPr>
          <w:sz w:val="20"/>
          <w:szCs w:val="20"/>
        </w:rPr>
        <w:t>32-005</w:t>
      </w:r>
      <w:r w:rsidR="006676AE" w:rsidRPr="003457B2">
        <w:rPr>
          <w:sz w:val="20"/>
          <w:szCs w:val="20"/>
        </w:rPr>
        <w:t xml:space="preserve"> </w:t>
      </w:r>
      <w:r w:rsidRPr="003457B2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457B2" w14:paraId="663F3A1D" w14:textId="77777777" w:rsidTr="0018769E">
        <w:tc>
          <w:tcPr>
            <w:tcW w:w="2800" w:type="dxa"/>
            <w:shd w:val="clear" w:color="auto" w:fill="auto"/>
          </w:tcPr>
          <w:p w14:paraId="728D002D" w14:textId="77777777" w:rsidR="002578E4" w:rsidRPr="003457B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3457B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64CC5E5" w14:textId="77777777" w:rsidR="002578E4" w:rsidRPr="003457B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A50AC4B" w14:textId="77777777" w:rsidR="002578E4" w:rsidRPr="003457B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EEABBD" w14:textId="77777777" w:rsidR="002578E4" w:rsidRPr="003457B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457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3457B2" w14:paraId="35BA3836" w14:textId="77777777" w:rsidTr="0018769E">
        <w:tc>
          <w:tcPr>
            <w:tcW w:w="2800" w:type="dxa"/>
            <w:shd w:val="clear" w:color="auto" w:fill="auto"/>
          </w:tcPr>
          <w:p w14:paraId="22A55D2D" w14:textId="77777777" w:rsidR="002578E4" w:rsidRPr="003457B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457B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F45DBE" w14:textId="77777777" w:rsidR="002578E4" w:rsidRPr="003457B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BD0610" w14:textId="77777777" w:rsidR="002578E4" w:rsidRPr="003457B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9E4497" w14:textId="77777777" w:rsidR="002578E4" w:rsidRPr="003457B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457B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40B43E9" w14:textId="77777777" w:rsidR="002578E4" w:rsidRPr="003457B2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6BB0" w:rsidRPr="003457B2" w14:paraId="011B6317" w14:textId="77777777" w:rsidTr="00C86381">
        <w:tc>
          <w:tcPr>
            <w:tcW w:w="9104" w:type="dxa"/>
            <w:shd w:val="clear" w:color="auto" w:fill="D9D9D9"/>
          </w:tcPr>
          <w:p w14:paraId="362BC398" w14:textId="77777777" w:rsidR="005C6BB0" w:rsidRPr="003457B2" w:rsidRDefault="005C6BB0" w:rsidP="00C8638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7FB6254" w14:textId="25FFD8BD" w:rsidR="005C6BB0" w:rsidRPr="003457B2" w:rsidRDefault="005C6BB0" w:rsidP="00C86381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3457B2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457B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457B2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3457B2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3457B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457B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1F80EA1" w14:textId="77777777" w:rsidR="005C6BB0" w:rsidRPr="003457B2" w:rsidRDefault="005C6BB0" w:rsidP="00C8638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455EF5B" w14:textId="77777777" w:rsidR="005C6BB0" w:rsidRPr="003457B2" w:rsidRDefault="005C6BB0" w:rsidP="00C8638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1FCC7118" w14:textId="77777777" w:rsidR="005C6BB0" w:rsidRPr="003457B2" w:rsidRDefault="005C6BB0" w:rsidP="00C86381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36212A10" w14:textId="77777777" w:rsidR="00E50194" w:rsidRPr="003457B2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Na potrzeby postę</w:t>
      </w:r>
      <w:r w:rsidR="008D0487" w:rsidRPr="003457B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457B2">
        <w:rPr>
          <w:rFonts w:ascii="Times New Roman" w:hAnsi="Times New Roman"/>
          <w:sz w:val="20"/>
          <w:szCs w:val="20"/>
        </w:rPr>
        <w:t>zamówienia publicznego</w:t>
      </w:r>
      <w:r w:rsidR="00E50194" w:rsidRPr="003457B2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457B2" w14:paraId="32AE6D4B" w14:textId="77777777" w:rsidTr="0018769E">
        <w:tc>
          <w:tcPr>
            <w:tcW w:w="2269" w:type="dxa"/>
            <w:shd w:val="clear" w:color="auto" w:fill="auto"/>
          </w:tcPr>
          <w:p w14:paraId="315784E0" w14:textId="77777777" w:rsidR="002578E4" w:rsidRPr="003457B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57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914FC8" w14:textId="10A9CFAC" w:rsidR="002578E4" w:rsidRPr="003457B2" w:rsidRDefault="005C6BB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560358K ul. Okrężna w Niepołomicach</w:t>
            </w:r>
            <w:r w:rsidR="002578E4" w:rsidRPr="003457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C6BB0" w:rsidRPr="003457B2" w14:paraId="04B1CC61" w14:textId="77777777" w:rsidTr="00C86381">
        <w:tc>
          <w:tcPr>
            <w:tcW w:w="2269" w:type="dxa"/>
            <w:shd w:val="clear" w:color="auto" w:fill="auto"/>
          </w:tcPr>
          <w:p w14:paraId="5C71272A" w14:textId="77777777" w:rsidR="005C6BB0" w:rsidRPr="003457B2" w:rsidRDefault="005C6BB0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57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F86E71" w14:textId="288EE12C" w:rsidR="005C6BB0" w:rsidRPr="003457B2" w:rsidRDefault="005C6BB0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457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ZP.271.21.2024</w:t>
            </w:r>
          </w:p>
        </w:tc>
      </w:tr>
    </w:tbl>
    <w:p w14:paraId="32F5A846" w14:textId="77777777" w:rsidR="002578E4" w:rsidRPr="003457B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54544BF" w14:textId="65EF5DE2" w:rsidR="00F90CD1" w:rsidRPr="003457B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 xml:space="preserve">prowadzonego przez </w:t>
      </w:r>
      <w:r w:rsidR="005C6BB0" w:rsidRPr="003457B2">
        <w:rPr>
          <w:rFonts w:ascii="Times New Roman" w:hAnsi="Times New Roman"/>
          <w:b/>
          <w:sz w:val="20"/>
          <w:szCs w:val="20"/>
        </w:rPr>
        <w:t>GMINA NIEPOŁOMICE</w:t>
      </w:r>
      <w:r w:rsidRPr="003457B2">
        <w:rPr>
          <w:rFonts w:ascii="Times New Roman" w:hAnsi="Times New Roman"/>
          <w:b/>
          <w:sz w:val="20"/>
          <w:szCs w:val="20"/>
        </w:rPr>
        <w:t>,</w:t>
      </w:r>
      <w:r w:rsidR="002B2AD9" w:rsidRPr="003457B2">
        <w:rPr>
          <w:rFonts w:ascii="Times New Roman" w:hAnsi="Times New Roman"/>
          <w:sz w:val="20"/>
          <w:szCs w:val="20"/>
        </w:rPr>
        <w:t xml:space="preserve"> </w:t>
      </w:r>
      <w:r w:rsidR="00E65685" w:rsidRPr="003457B2">
        <w:rPr>
          <w:rFonts w:ascii="Times New Roman" w:hAnsi="Times New Roman"/>
          <w:sz w:val="20"/>
          <w:szCs w:val="20"/>
        </w:rPr>
        <w:t>oświa</w:t>
      </w:r>
      <w:r w:rsidR="00825A09" w:rsidRPr="003457B2">
        <w:rPr>
          <w:rFonts w:ascii="Times New Roman" w:hAnsi="Times New Roman"/>
          <w:sz w:val="20"/>
          <w:szCs w:val="20"/>
        </w:rPr>
        <w:t>dczam</w:t>
      </w:r>
      <w:r w:rsidR="00E65685" w:rsidRPr="003457B2">
        <w:rPr>
          <w:rFonts w:ascii="Times New Roman" w:hAnsi="Times New Roman"/>
          <w:sz w:val="20"/>
          <w:szCs w:val="20"/>
        </w:rPr>
        <w:t>,</w:t>
      </w:r>
      <w:r w:rsidR="002B2AD9" w:rsidRPr="003457B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457B2" w14:paraId="30BEDDC2" w14:textId="77777777" w:rsidTr="00650D6C">
        <w:tc>
          <w:tcPr>
            <w:tcW w:w="9104" w:type="dxa"/>
            <w:shd w:val="clear" w:color="auto" w:fill="D9D9D9"/>
          </w:tcPr>
          <w:p w14:paraId="1D6B1986" w14:textId="77777777" w:rsidR="00E50194" w:rsidRPr="003457B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54E182C" w14:textId="77777777" w:rsidR="00C113BF" w:rsidRPr="003457B2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457B2">
        <w:rPr>
          <w:rFonts w:ascii="Times New Roman" w:hAnsi="Times New Roman"/>
          <w:sz w:val="20"/>
          <w:szCs w:val="20"/>
        </w:rPr>
        <w:t xml:space="preserve">dstawie </w:t>
      </w:r>
      <w:r w:rsidR="002C4137" w:rsidRPr="003457B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457B2">
        <w:rPr>
          <w:rFonts w:ascii="Times New Roman" w:hAnsi="Times New Roman"/>
          <w:sz w:val="20"/>
          <w:szCs w:val="20"/>
        </w:rPr>
        <w:t>108</w:t>
      </w:r>
      <w:r w:rsidR="002C4137" w:rsidRPr="003457B2">
        <w:rPr>
          <w:rFonts w:ascii="Times New Roman" w:hAnsi="Times New Roman"/>
          <w:sz w:val="20"/>
          <w:szCs w:val="20"/>
        </w:rPr>
        <w:t xml:space="preserve"> ust 1 </w:t>
      </w:r>
      <w:r w:rsidRPr="003457B2">
        <w:rPr>
          <w:rFonts w:ascii="Times New Roman" w:hAnsi="Times New Roman"/>
          <w:sz w:val="20"/>
          <w:szCs w:val="20"/>
        </w:rPr>
        <w:t>ustawy Pzp</w:t>
      </w:r>
      <w:r w:rsidR="00641874" w:rsidRPr="003457B2">
        <w:rPr>
          <w:rFonts w:ascii="Times New Roman" w:hAnsi="Times New Roman"/>
          <w:sz w:val="20"/>
          <w:szCs w:val="20"/>
        </w:rPr>
        <w:t>.</w:t>
      </w:r>
    </w:p>
    <w:p w14:paraId="6528AF4E" w14:textId="77777777" w:rsidR="00023477" w:rsidRPr="003457B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4DA2A49" w14:textId="49678D12" w:rsidR="00992BD8" w:rsidRPr="003457B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3457B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3457B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3457B2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3457B2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3457B2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20952264" w14:textId="249BB80B" w:rsidR="00023477" w:rsidRPr="003457B2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3457B2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3457B2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3457B2">
        <w:rPr>
          <w:rFonts w:ascii="Times New Roman" w:hAnsi="Times New Roman"/>
          <w:i/>
          <w:sz w:val="20"/>
          <w:szCs w:val="20"/>
        </w:rPr>
        <w:t>)</w:t>
      </w:r>
      <w:r w:rsidRPr="003457B2">
        <w:rPr>
          <w:rFonts w:ascii="Times New Roman" w:hAnsi="Times New Roman"/>
          <w:i/>
          <w:sz w:val="20"/>
          <w:szCs w:val="20"/>
        </w:rPr>
        <w:t>.</w:t>
      </w:r>
      <w:r w:rsidRPr="003457B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3457B2">
        <w:rPr>
          <w:rFonts w:ascii="Times New Roman" w:hAnsi="Times New Roman"/>
          <w:sz w:val="20"/>
          <w:szCs w:val="20"/>
        </w:rPr>
        <w:t>110</w:t>
      </w:r>
      <w:r w:rsidRPr="003457B2">
        <w:rPr>
          <w:rFonts w:ascii="Times New Roman" w:hAnsi="Times New Roman"/>
          <w:sz w:val="20"/>
          <w:szCs w:val="20"/>
        </w:rPr>
        <w:t xml:space="preserve"> ust. </w:t>
      </w:r>
      <w:r w:rsidR="00710937" w:rsidRPr="003457B2">
        <w:rPr>
          <w:rFonts w:ascii="Times New Roman" w:hAnsi="Times New Roman"/>
          <w:sz w:val="20"/>
          <w:szCs w:val="20"/>
        </w:rPr>
        <w:t>2</w:t>
      </w:r>
      <w:r w:rsidRPr="003457B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3457B2">
        <w:rPr>
          <w:rFonts w:ascii="Times New Roman" w:hAnsi="Times New Roman"/>
          <w:sz w:val="20"/>
          <w:szCs w:val="20"/>
        </w:rPr>
        <w:t xml:space="preserve"> i zapobiegawcze</w:t>
      </w:r>
      <w:r w:rsidRPr="003457B2">
        <w:rPr>
          <w:rFonts w:ascii="Times New Roman" w:hAnsi="Times New Roman"/>
          <w:sz w:val="20"/>
          <w:szCs w:val="20"/>
        </w:rPr>
        <w:t xml:space="preserve">: </w:t>
      </w:r>
      <w:r w:rsidRPr="003457B2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3457B2">
        <w:rPr>
          <w:rFonts w:ascii="Times New Roman" w:hAnsi="Times New Roman"/>
          <w:sz w:val="20"/>
          <w:szCs w:val="20"/>
        </w:rPr>
        <w:t>..</w:t>
      </w:r>
      <w:r w:rsidRPr="003457B2">
        <w:rPr>
          <w:rFonts w:ascii="Times New Roman" w:hAnsi="Times New Roman"/>
          <w:sz w:val="20"/>
          <w:szCs w:val="20"/>
        </w:rPr>
        <w:t>……………</w:t>
      </w:r>
      <w:r w:rsidR="00023477" w:rsidRPr="003457B2">
        <w:rPr>
          <w:rFonts w:ascii="Times New Roman" w:hAnsi="Times New Roman"/>
          <w:sz w:val="20"/>
          <w:szCs w:val="20"/>
        </w:rPr>
        <w:t>…</w:t>
      </w:r>
      <w:r w:rsidRPr="003457B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3457B2">
        <w:rPr>
          <w:rFonts w:ascii="Times New Roman" w:hAnsi="Times New Roman"/>
          <w:sz w:val="20"/>
          <w:szCs w:val="20"/>
        </w:rPr>
        <w:t>.</w:t>
      </w:r>
      <w:r w:rsidRPr="003457B2">
        <w:rPr>
          <w:rFonts w:ascii="Times New Roman" w:hAnsi="Times New Roman"/>
          <w:sz w:val="20"/>
          <w:szCs w:val="20"/>
        </w:rPr>
        <w:t>…</w:t>
      </w:r>
      <w:r w:rsidR="007A2BCB" w:rsidRPr="003457B2">
        <w:rPr>
          <w:rFonts w:ascii="Times New Roman" w:hAnsi="Times New Roman"/>
          <w:sz w:val="20"/>
          <w:szCs w:val="20"/>
        </w:rPr>
        <w:t>.</w:t>
      </w:r>
    </w:p>
    <w:p w14:paraId="14551113" w14:textId="77777777" w:rsidR="007A2BCB" w:rsidRPr="003457B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E7CC8F7" w14:textId="77777777" w:rsidR="0011306C" w:rsidRPr="003457B2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457B2">
        <w:rPr>
          <w:rFonts w:ascii="Times New Roman" w:hAnsi="Times New Roman"/>
          <w:sz w:val="20"/>
          <w:szCs w:val="20"/>
        </w:rPr>
        <w:t xml:space="preserve">t.j. </w:t>
      </w:r>
      <w:r w:rsidRPr="003457B2">
        <w:rPr>
          <w:rFonts w:ascii="Times New Roman" w:hAnsi="Times New Roman"/>
          <w:sz w:val="20"/>
          <w:szCs w:val="20"/>
        </w:rPr>
        <w:t xml:space="preserve">Dz. U. </w:t>
      </w:r>
      <w:r w:rsidR="000C2F90" w:rsidRPr="003457B2">
        <w:rPr>
          <w:rFonts w:ascii="Times New Roman" w:hAnsi="Times New Roman"/>
          <w:sz w:val="20"/>
          <w:szCs w:val="20"/>
        </w:rPr>
        <w:t xml:space="preserve">z 2023r. </w:t>
      </w:r>
      <w:r w:rsidRPr="003457B2">
        <w:rPr>
          <w:rFonts w:ascii="Times New Roman" w:hAnsi="Times New Roman"/>
          <w:sz w:val="20"/>
          <w:szCs w:val="20"/>
        </w:rPr>
        <w:t xml:space="preserve">poz. </w:t>
      </w:r>
      <w:r w:rsidR="007020E3" w:rsidRPr="003457B2">
        <w:rPr>
          <w:rFonts w:ascii="Times New Roman" w:hAnsi="Times New Roman"/>
          <w:sz w:val="20"/>
          <w:szCs w:val="20"/>
        </w:rPr>
        <w:t>1497</w:t>
      </w:r>
      <w:r w:rsidRPr="003457B2">
        <w:rPr>
          <w:rFonts w:ascii="Times New Roman" w:hAnsi="Times New Roman"/>
          <w:sz w:val="20"/>
          <w:szCs w:val="20"/>
        </w:rPr>
        <w:t>)</w:t>
      </w:r>
      <w:r w:rsidR="0011306C" w:rsidRPr="003457B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457B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457B2" w14:paraId="2833C04B" w14:textId="77777777" w:rsidTr="00CD4DD1">
        <w:tc>
          <w:tcPr>
            <w:tcW w:w="9104" w:type="dxa"/>
            <w:shd w:val="clear" w:color="auto" w:fill="D9D9D9"/>
          </w:tcPr>
          <w:p w14:paraId="34367503" w14:textId="77777777" w:rsidR="0011306C" w:rsidRPr="003457B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3457B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464CCAB" w14:textId="77777777" w:rsidR="00D2702A" w:rsidRPr="003457B2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Oświadczam,</w:t>
      </w:r>
      <w:r w:rsidR="00313417" w:rsidRPr="003457B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457B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457B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457B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457B2" w14:paraId="18E112D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AAA5" w14:textId="77777777" w:rsidR="00D2702A" w:rsidRPr="003457B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2C59" w14:textId="77777777" w:rsidR="00D2702A" w:rsidRPr="003457B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C6BB0" w:rsidRPr="003457B2" w14:paraId="71ED2782" w14:textId="77777777" w:rsidTr="00C863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D6DAD" w14:textId="659E7028" w:rsidR="005C6BB0" w:rsidRPr="003457B2" w:rsidRDefault="005C6BB0" w:rsidP="00C8638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3595" w14:textId="327AF2B5" w:rsidR="005C6BB0" w:rsidRPr="003457B2" w:rsidRDefault="005C6BB0" w:rsidP="00C8638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3737BE6" w14:textId="77777777" w:rsidR="005C6BB0" w:rsidRPr="003457B2" w:rsidRDefault="005C6BB0" w:rsidP="00C863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68DAB02C" w14:textId="77777777" w:rsidR="005C6BB0" w:rsidRPr="003457B2" w:rsidRDefault="005C6BB0" w:rsidP="00C863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 km, a jego realizacja powinna być na etapie, co najmniej zakończonego postępowania przetargowego na roboty budowlane</w:t>
            </w:r>
          </w:p>
          <w:p w14:paraId="27653D4B" w14:textId="6C3F0678" w:rsidR="005C6BB0" w:rsidRPr="003457B2" w:rsidRDefault="005C6BB0" w:rsidP="00C863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565E0187" w14:textId="1803EDFF" w:rsidR="003457B2" w:rsidRPr="003C147E" w:rsidRDefault="003457B2" w:rsidP="003457B2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6F6D6D29" w14:textId="77777777" w:rsidR="003457B2" w:rsidRPr="003C147E" w:rsidRDefault="003457B2" w:rsidP="003457B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401A4EC" w14:textId="77777777" w:rsidR="003457B2" w:rsidRPr="003C147E" w:rsidRDefault="003457B2" w:rsidP="003457B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E20C248" w14:textId="77777777" w:rsidR="003457B2" w:rsidRPr="003C147E" w:rsidRDefault="003457B2" w:rsidP="003457B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457B2" w:rsidRPr="003C147E" w14:paraId="78FA54F3" w14:textId="77777777" w:rsidTr="00C8638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281D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19FD9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3454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3457B2" w:rsidRPr="003C147E" w14:paraId="6F1758B9" w14:textId="77777777" w:rsidTr="00C8638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F7B2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4699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3ABE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57B2" w:rsidRPr="003C147E" w14:paraId="4C5D2837" w14:textId="77777777" w:rsidTr="00C8638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98E8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E51C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1B25" w14:textId="77777777" w:rsidR="003457B2" w:rsidRPr="003C147E" w:rsidRDefault="003457B2" w:rsidP="00C863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25D35C" w14:textId="5DA66318" w:rsidR="00E21BB4" w:rsidRPr="003457B2" w:rsidRDefault="003457B2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3C147E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  <w:r w:rsidR="00257E73" w:rsidRPr="003457B2">
        <w:rPr>
          <w:rFonts w:ascii="Times New Roman" w:hAnsi="Times New Roman"/>
          <w:sz w:val="20"/>
          <w:szCs w:val="20"/>
        </w:rPr>
        <w:t>________________________________________________________________________</w:t>
      </w:r>
    </w:p>
    <w:p w14:paraId="0F2A6457" w14:textId="77777777" w:rsidR="00E21BB4" w:rsidRPr="003457B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3457B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3457B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3457B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3457B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3457B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8581101" w14:textId="77777777" w:rsidR="00C62F57" w:rsidRPr="003457B2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1591446F" w14:textId="77777777" w:rsidR="00C62F57" w:rsidRPr="003457B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00FB0D7A" w14:textId="77777777" w:rsidR="00721D87" w:rsidRPr="003457B2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457B2">
        <w:rPr>
          <w:rFonts w:ascii="Times New Roman" w:hAnsi="Times New Roman"/>
          <w:sz w:val="20"/>
          <w:szCs w:val="20"/>
        </w:rPr>
        <w:t>ego/</w:t>
      </w:r>
      <w:r w:rsidRPr="003457B2">
        <w:rPr>
          <w:rFonts w:ascii="Times New Roman" w:hAnsi="Times New Roman"/>
          <w:sz w:val="20"/>
          <w:szCs w:val="20"/>
        </w:rPr>
        <w:t xml:space="preserve">ych zasoby: </w:t>
      </w:r>
    </w:p>
    <w:p w14:paraId="3A40A8CF" w14:textId="77777777" w:rsidR="00721D87" w:rsidRPr="003457B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……………</w:t>
      </w:r>
      <w:r w:rsidR="00721D87" w:rsidRPr="003457B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D98DC79" w14:textId="77777777" w:rsidR="00721D87" w:rsidRPr="003457B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457B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4C4EFA01" w14:textId="77777777" w:rsidR="00721D87" w:rsidRPr="003457B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0CD9CF5C" w14:textId="77777777" w:rsidR="00E21BB4" w:rsidRPr="003457B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……………</w:t>
      </w:r>
      <w:r w:rsidR="00721D87" w:rsidRPr="003457B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3457B2">
        <w:rPr>
          <w:rFonts w:ascii="Times New Roman" w:hAnsi="Times New Roman"/>
          <w:sz w:val="20"/>
          <w:szCs w:val="20"/>
        </w:rPr>
        <w:t>………………………….</w:t>
      </w:r>
    </w:p>
    <w:p w14:paraId="1AF4AB7B" w14:textId="77777777" w:rsidR="00E21BB4" w:rsidRPr="003457B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457B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76343DC" w14:textId="77777777" w:rsidR="00C62F57" w:rsidRPr="003457B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457B2" w14:paraId="065BDF22" w14:textId="77777777" w:rsidTr="00CD4DD1">
        <w:tc>
          <w:tcPr>
            <w:tcW w:w="9104" w:type="dxa"/>
            <w:shd w:val="clear" w:color="auto" w:fill="D9D9D9"/>
          </w:tcPr>
          <w:p w14:paraId="762F0EE8" w14:textId="77777777" w:rsidR="00BE6F04" w:rsidRPr="003457B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D8BD0C7" w14:textId="77777777" w:rsidR="00FE4E2B" w:rsidRPr="003457B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457B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457B2" w14:paraId="579F367C" w14:textId="77777777" w:rsidTr="00847232">
        <w:tc>
          <w:tcPr>
            <w:tcW w:w="9104" w:type="dxa"/>
            <w:shd w:val="clear" w:color="auto" w:fill="D9D9D9"/>
          </w:tcPr>
          <w:p w14:paraId="47D52953" w14:textId="77777777" w:rsidR="00E426EB" w:rsidRPr="003457B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457B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1FA0B04" w14:textId="77777777" w:rsidR="00E426EB" w:rsidRPr="003457B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085555F" w14:textId="77777777" w:rsidR="00E426EB" w:rsidRPr="003457B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628EAD6" w14:textId="77777777" w:rsidR="00E426EB" w:rsidRPr="003457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AC5FEF6" w14:textId="77777777" w:rsidR="00E426EB" w:rsidRPr="003457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457B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8D320CD" w14:textId="77777777" w:rsidR="00E426EB" w:rsidRPr="003457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9E0EA5" w14:textId="77777777" w:rsidR="00E426EB" w:rsidRPr="003457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457B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8A4B64C" w14:textId="77777777" w:rsidR="00E426E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8DDE61" w14:textId="5098F12D" w:rsidR="003457B2" w:rsidRPr="003457B2" w:rsidRDefault="003457B2" w:rsidP="003457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51F239E1" w14:textId="77777777" w:rsidR="0012157F" w:rsidRPr="003457B2" w:rsidRDefault="0012157F" w:rsidP="003457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A35663" w14:textId="77777777" w:rsidR="00524951" w:rsidRPr="003457B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457B2">
        <w:rPr>
          <w:rFonts w:ascii="Times New Roman" w:hAnsi="Times New Roman"/>
          <w:sz w:val="20"/>
          <w:szCs w:val="20"/>
        </w:rPr>
        <w:tab/>
      </w:r>
      <w:r w:rsidRPr="003457B2">
        <w:rPr>
          <w:rFonts w:ascii="Times New Roman" w:hAnsi="Times New Roman"/>
          <w:sz w:val="20"/>
          <w:szCs w:val="20"/>
        </w:rPr>
        <w:tab/>
      </w:r>
      <w:r w:rsidRPr="003457B2">
        <w:rPr>
          <w:rFonts w:ascii="Times New Roman" w:hAnsi="Times New Roman"/>
          <w:sz w:val="20"/>
          <w:szCs w:val="20"/>
        </w:rPr>
        <w:tab/>
      </w:r>
      <w:r w:rsidRPr="003457B2">
        <w:rPr>
          <w:rFonts w:ascii="Times New Roman" w:hAnsi="Times New Roman"/>
          <w:sz w:val="20"/>
          <w:szCs w:val="20"/>
        </w:rPr>
        <w:tab/>
      </w:r>
      <w:r w:rsidRPr="003457B2">
        <w:rPr>
          <w:rFonts w:ascii="Times New Roman" w:hAnsi="Times New Roman"/>
          <w:sz w:val="20"/>
          <w:szCs w:val="20"/>
        </w:rPr>
        <w:tab/>
      </w:r>
      <w:r w:rsidRPr="003457B2">
        <w:rPr>
          <w:rFonts w:ascii="Times New Roman" w:hAnsi="Times New Roman"/>
          <w:sz w:val="20"/>
          <w:szCs w:val="20"/>
        </w:rPr>
        <w:tab/>
      </w:r>
      <w:r w:rsidRPr="003457B2">
        <w:rPr>
          <w:rFonts w:ascii="Times New Roman" w:hAnsi="Times New Roman"/>
          <w:sz w:val="20"/>
          <w:szCs w:val="20"/>
        </w:rPr>
        <w:tab/>
      </w:r>
    </w:p>
    <w:p w14:paraId="60635746" w14:textId="53346F7A" w:rsidR="00484F88" w:rsidRPr="003457B2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3457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387A06" w14:textId="77777777" w:rsidR="00587CCD" w:rsidRDefault="00587CCD" w:rsidP="0038231F">
      <w:pPr>
        <w:spacing w:after="0" w:line="240" w:lineRule="auto"/>
      </w:pPr>
      <w:r>
        <w:separator/>
      </w:r>
    </w:p>
  </w:endnote>
  <w:endnote w:type="continuationSeparator" w:id="0">
    <w:p w14:paraId="2F784F38" w14:textId="77777777" w:rsidR="00587CCD" w:rsidRDefault="00587C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AF16B" w14:textId="77777777" w:rsidR="005C6BB0" w:rsidRDefault="005C6B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92C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8084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B22C4" w14:textId="77777777" w:rsidR="005C6BB0" w:rsidRDefault="005C6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6DA94C" w14:textId="77777777" w:rsidR="00587CCD" w:rsidRDefault="00587CCD" w:rsidP="0038231F">
      <w:pPr>
        <w:spacing w:after="0" w:line="240" w:lineRule="auto"/>
      </w:pPr>
      <w:r>
        <w:separator/>
      </w:r>
    </w:p>
  </w:footnote>
  <w:footnote w:type="continuationSeparator" w:id="0">
    <w:p w14:paraId="666FBCCD" w14:textId="77777777" w:rsidR="00587CCD" w:rsidRDefault="00587CCD" w:rsidP="0038231F">
      <w:pPr>
        <w:spacing w:after="0" w:line="240" w:lineRule="auto"/>
      </w:pPr>
      <w:r>
        <w:continuationSeparator/>
      </w:r>
    </w:p>
  </w:footnote>
  <w:footnote w:id="1">
    <w:p w14:paraId="71C9019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74E427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579B0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E33B4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079C9" w14:textId="77777777" w:rsidR="005C6BB0" w:rsidRDefault="005C6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7154A" w14:textId="77777777" w:rsidR="005C6BB0" w:rsidRDefault="005C6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3465B" w14:textId="77777777" w:rsidR="005C6BB0" w:rsidRDefault="005C6B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362887">
    <w:abstractNumId w:val="11"/>
  </w:num>
  <w:num w:numId="2" w16cid:durableId="455762095">
    <w:abstractNumId w:val="0"/>
  </w:num>
  <w:num w:numId="3" w16cid:durableId="1720471702">
    <w:abstractNumId w:val="10"/>
  </w:num>
  <w:num w:numId="4" w16cid:durableId="1439179787">
    <w:abstractNumId w:val="13"/>
  </w:num>
  <w:num w:numId="5" w16cid:durableId="1936475752">
    <w:abstractNumId w:val="12"/>
  </w:num>
  <w:num w:numId="6" w16cid:durableId="1326977579">
    <w:abstractNumId w:val="9"/>
  </w:num>
  <w:num w:numId="7" w16cid:durableId="1016269375">
    <w:abstractNumId w:val="1"/>
  </w:num>
  <w:num w:numId="8" w16cid:durableId="1272515675">
    <w:abstractNumId w:val="6"/>
  </w:num>
  <w:num w:numId="9" w16cid:durableId="515778762">
    <w:abstractNumId w:val="4"/>
  </w:num>
  <w:num w:numId="10" w16cid:durableId="74858443">
    <w:abstractNumId w:val="7"/>
  </w:num>
  <w:num w:numId="11" w16cid:durableId="2104454746">
    <w:abstractNumId w:val="5"/>
  </w:num>
  <w:num w:numId="12" w16cid:durableId="1225529282">
    <w:abstractNumId w:val="8"/>
  </w:num>
  <w:num w:numId="13" w16cid:durableId="675885771">
    <w:abstractNumId w:val="3"/>
  </w:num>
  <w:num w:numId="14" w16cid:durableId="1134786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CC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7B2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7CCD"/>
    <w:rsid w:val="005B11F3"/>
    <w:rsid w:val="005C39CA"/>
    <w:rsid w:val="005C6BB0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2FC7EF"/>
  <w15:docId w15:val="{6A47D416-7FA1-48A8-BC13-41FFF701E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2024-07-16T13:37:00Z</cp:lastPrinted>
  <dcterms:created xsi:type="dcterms:W3CDTF">2024-07-16T13:37:00Z</dcterms:created>
  <dcterms:modified xsi:type="dcterms:W3CDTF">2024-07-16T13:37:00Z</dcterms:modified>
</cp:coreProperties>
</file>