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207D5" w14:textId="2E0926D4" w:rsidR="00025386" w:rsidRPr="004D01F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D01F5">
        <w:rPr>
          <w:bCs/>
          <w:i w:val="0"/>
          <w:sz w:val="20"/>
        </w:rPr>
        <w:t xml:space="preserve">Załącznik nr </w:t>
      </w:r>
      <w:r w:rsidR="004D01F5" w:rsidRPr="004D01F5">
        <w:rPr>
          <w:bCs/>
          <w:i w:val="0"/>
          <w:sz w:val="20"/>
        </w:rPr>
        <w:t>5</w:t>
      </w:r>
      <w:r w:rsidR="007666D6" w:rsidRPr="004D01F5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D01F5" w14:paraId="614CD649" w14:textId="77777777" w:rsidTr="00467CA2">
        <w:tc>
          <w:tcPr>
            <w:tcW w:w="2800" w:type="dxa"/>
            <w:shd w:val="clear" w:color="auto" w:fill="auto"/>
          </w:tcPr>
          <w:p w14:paraId="69C34D25" w14:textId="77777777" w:rsidR="00D520D3" w:rsidRPr="004D01F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D01F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D01F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736B52" w14:textId="77777777" w:rsidR="00D520D3" w:rsidRPr="004D01F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AE8EB53" w14:textId="77777777" w:rsidR="00D520D3" w:rsidRPr="004D01F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98B462" w14:textId="77777777" w:rsidR="00D520D3" w:rsidRPr="004D01F5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D0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D01F5" w14:paraId="20520088" w14:textId="77777777" w:rsidTr="00467CA2">
        <w:tc>
          <w:tcPr>
            <w:tcW w:w="2800" w:type="dxa"/>
            <w:shd w:val="clear" w:color="auto" w:fill="auto"/>
          </w:tcPr>
          <w:p w14:paraId="5BC5A1AF" w14:textId="77777777" w:rsidR="00D520D3" w:rsidRPr="004D01F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D01F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D89762" w14:textId="77777777" w:rsidR="00D520D3" w:rsidRPr="004D01F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B345827" w14:textId="77777777" w:rsidR="00D520D3" w:rsidRPr="004D01F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26A9F0" w14:textId="77777777" w:rsidR="00D520D3" w:rsidRPr="004D01F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D01F5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4EB188F" w14:textId="77777777" w:rsidR="00B62AD0" w:rsidRPr="004D01F5" w:rsidRDefault="00B62AD0" w:rsidP="004D01F5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D01F5" w14:paraId="45678A6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19E470" w14:textId="77777777" w:rsidR="00053927" w:rsidRPr="004D01F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01F5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E5D8942" w14:textId="77777777" w:rsidR="00053927" w:rsidRPr="004D01F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D01F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D01F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D01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34B089" w14:textId="17D8FF59" w:rsidR="0071340C" w:rsidRPr="004D01F5" w:rsidRDefault="0071340C" w:rsidP="004D01F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D01F5">
        <w:rPr>
          <w:rFonts w:ascii="Times New Roman" w:hAnsi="Times New Roman"/>
          <w:sz w:val="20"/>
          <w:szCs w:val="20"/>
        </w:rPr>
        <w:t xml:space="preserve"> ustawy </w:t>
      </w:r>
      <w:r w:rsidR="00EF3368" w:rsidRPr="004D01F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A3F65" w:rsidRPr="004D01F5">
        <w:rPr>
          <w:rFonts w:ascii="Times New Roman" w:hAnsi="Times New Roman"/>
          <w:sz w:val="20"/>
          <w:szCs w:val="20"/>
        </w:rPr>
        <w:t>(</w:t>
      </w:r>
      <w:proofErr w:type="spellStart"/>
      <w:r w:rsidR="008A3F65" w:rsidRPr="004D01F5">
        <w:rPr>
          <w:rFonts w:ascii="Times New Roman" w:hAnsi="Times New Roman"/>
          <w:sz w:val="20"/>
          <w:szCs w:val="20"/>
        </w:rPr>
        <w:t>t.j</w:t>
      </w:r>
      <w:proofErr w:type="spellEnd"/>
      <w:r w:rsidR="008A3F65" w:rsidRPr="004D01F5">
        <w:rPr>
          <w:rFonts w:ascii="Times New Roman" w:hAnsi="Times New Roman"/>
          <w:sz w:val="20"/>
          <w:szCs w:val="20"/>
        </w:rPr>
        <w:t>. Dz. U. z 2023r. poz. 1605)</w:t>
      </w:r>
      <w:r w:rsidR="00E27ABB"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D01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D01F5" w14:paraId="678D2AAB" w14:textId="77777777" w:rsidTr="00467CA2">
        <w:tc>
          <w:tcPr>
            <w:tcW w:w="2269" w:type="dxa"/>
            <w:shd w:val="clear" w:color="auto" w:fill="auto"/>
          </w:tcPr>
          <w:p w14:paraId="706556ED" w14:textId="77777777" w:rsidR="00D520D3" w:rsidRPr="004D01F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0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C4B629" w14:textId="0251F394" w:rsidR="00D520D3" w:rsidRPr="004D01F5" w:rsidRDefault="008A3F6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560358K ul. Okrężna w Niepołomicach</w:t>
            </w:r>
            <w:r w:rsidR="00D520D3"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A3F65" w:rsidRPr="004D01F5" w14:paraId="46C804C5" w14:textId="77777777" w:rsidTr="00C86381">
        <w:tc>
          <w:tcPr>
            <w:tcW w:w="2269" w:type="dxa"/>
            <w:shd w:val="clear" w:color="auto" w:fill="auto"/>
          </w:tcPr>
          <w:p w14:paraId="29DCFDFC" w14:textId="77777777" w:rsidR="008A3F65" w:rsidRPr="004D01F5" w:rsidRDefault="008A3F65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0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087D9F" w14:textId="51B96C5A" w:rsidR="008A3F65" w:rsidRPr="004D01F5" w:rsidRDefault="008A3F65" w:rsidP="00C863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D0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ZP.271.21.2024</w:t>
            </w:r>
          </w:p>
        </w:tc>
      </w:tr>
    </w:tbl>
    <w:p w14:paraId="5AC13304" w14:textId="026BC267" w:rsidR="00DC652A" w:rsidRPr="004D01F5" w:rsidRDefault="008A3F6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D01F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0CF132B" w14:textId="77777777" w:rsidR="00DC652A" w:rsidRPr="004D01F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31F35FB" w14:textId="77777777" w:rsidR="0071340C" w:rsidRPr="004D01F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D01F5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D01F5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F66C476" w14:textId="77777777" w:rsidR="0071340C" w:rsidRPr="004D01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48BBA62" w14:textId="77777777" w:rsidR="0071340C" w:rsidRPr="004D01F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5F7A216F" w14:textId="77777777" w:rsidR="0071340C" w:rsidRPr="004D01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B618560" w14:textId="77777777" w:rsidR="0071340C" w:rsidRPr="004D01F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D01F5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D01F5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AFC1D1B" w14:textId="77777777" w:rsidR="0071340C" w:rsidRPr="004D01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4F55A59" w14:textId="77777777" w:rsidR="00DC652A" w:rsidRPr="004D01F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D01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D01F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5397AB06" w14:textId="77777777" w:rsidR="00DC652A" w:rsidRPr="004D01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D01F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D01F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C88E2D6" w14:textId="77777777" w:rsidR="0093388F" w:rsidRPr="004D01F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A732DE5" w14:textId="77777777" w:rsidR="0093388F" w:rsidRPr="004D01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FB4714D" w14:textId="77777777" w:rsidR="0093388F" w:rsidRPr="004D01F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86B58E8" w14:textId="77777777" w:rsidR="00CB29AC" w:rsidRPr="004D01F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93EB67C" w14:textId="77777777" w:rsidR="00CB29AC" w:rsidRPr="004D01F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5EBBD10" w14:textId="77777777" w:rsidR="00830970" w:rsidRPr="004D01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D01F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FC0FF21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01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E4A30C3" w14:textId="65F2C557" w:rsidR="004D01F5" w:rsidRPr="004D01F5" w:rsidRDefault="004D01F5" w:rsidP="004D01F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4D01F5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14:paraId="68BAB5E0" w14:textId="77777777" w:rsidR="00E27ABB" w:rsidRPr="004D01F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4D01F5" w:rsidSect="004D01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C6CFF" w14:textId="77777777" w:rsidR="005D7769" w:rsidRDefault="005D7769" w:rsidP="00025386">
      <w:pPr>
        <w:spacing w:after="0" w:line="240" w:lineRule="auto"/>
      </w:pPr>
      <w:r>
        <w:separator/>
      </w:r>
    </w:p>
  </w:endnote>
  <w:endnote w:type="continuationSeparator" w:id="0">
    <w:p w14:paraId="5A892624" w14:textId="77777777" w:rsidR="005D7769" w:rsidRDefault="005D77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FE107" w14:textId="77777777" w:rsidR="008A3F65" w:rsidRDefault="008A3F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CB58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FF872" w14:textId="77777777" w:rsidR="008A3F65" w:rsidRDefault="008A3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9D926" w14:textId="77777777" w:rsidR="005D7769" w:rsidRDefault="005D7769" w:rsidP="00025386">
      <w:pPr>
        <w:spacing w:after="0" w:line="240" w:lineRule="auto"/>
      </w:pPr>
      <w:r>
        <w:separator/>
      </w:r>
    </w:p>
  </w:footnote>
  <w:footnote w:type="continuationSeparator" w:id="0">
    <w:p w14:paraId="33D5A8AC" w14:textId="77777777" w:rsidR="005D7769" w:rsidRDefault="005D77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B24B7" w14:textId="77777777" w:rsidR="008A3F65" w:rsidRDefault="008A3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BAC4C" w14:textId="77777777" w:rsidR="008A3F65" w:rsidRDefault="008A3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42514" w14:textId="77777777" w:rsidR="008A3F65" w:rsidRDefault="008A3F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221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76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D01F5"/>
    <w:rsid w:val="004E27D7"/>
    <w:rsid w:val="0055145C"/>
    <w:rsid w:val="005624D8"/>
    <w:rsid w:val="005D7769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A3F65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B8D26"/>
  <w15:chartTrackingRefBased/>
  <w15:docId w15:val="{D8A4B0EB-9098-44D6-B931-A624D0D4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2024-07-16T13:38:00Z</cp:lastPrinted>
  <dcterms:created xsi:type="dcterms:W3CDTF">2024-07-16T13:38:00Z</dcterms:created>
  <dcterms:modified xsi:type="dcterms:W3CDTF">2024-07-16T13:38:00Z</dcterms:modified>
</cp:coreProperties>
</file>