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C2A1E2" w14:textId="32E6BA77" w:rsidR="005103B9" w:rsidRPr="00706E90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706E90">
        <w:rPr>
          <w:bCs/>
          <w:i w:val="0"/>
          <w:sz w:val="20"/>
        </w:rPr>
        <w:t xml:space="preserve">Załącznik nr </w:t>
      </w:r>
      <w:r w:rsidR="00033833" w:rsidRPr="00706E90">
        <w:rPr>
          <w:bCs/>
          <w:i w:val="0"/>
          <w:sz w:val="20"/>
        </w:rPr>
        <w:t>4</w:t>
      </w:r>
      <w:r w:rsidR="00B36ABD" w:rsidRPr="00706E90">
        <w:rPr>
          <w:bCs/>
          <w:i w:val="0"/>
          <w:sz w:val="20"/>
        </w:rPr>
        <w:t xml:space="preserve"> do SWZ</w:t>
      </w:r>
    </w:p>
    <w:p w14:paraId="63C92102" w14:textId="77777777" w:rsidR="00C4103F" w:rsidRPr="00706E90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706E90">
        <w:rPr>
          <w:rFonts w:ascii="Times New Roman" w:hAnsi="Times New Roman"/>
          <w:b/>
          <w:sz w:val="20"/>
          <w:szCs w:val="20"/>
        </w:rPr>
        <w:t>Zamawiający</w:t>
      </w:r>
      <w:r w:rsidR="007936D6" w:rsidRPr="00706E90">
        <w:rPr>
          <w:rFonts w:ascii="Times New Roman" w:hAnsi="Times New Roman"/>
          <w:b/>
          <w:sz w:val="20"/>
          <w:szCs w:val="20"/>
        </w:rPr>
        <w:t>:</w:t>
      </w:r>
    </w:p>
    <w:p w14:paraId="360435A0" w14:textId="15F434DF" w:rsidR="006676AE" w:rsidRPr="00706E90" w:rsidRDefault="0003383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06E90">
        <w:rPr>
          <w:sz w:val="20"/>
          <w:szCs w:val="20"/>
        </w:rPr>
        <w:t>GMINA NIEPOŁOMICE</w:t>
      </w:r>
    </w:p>
    <w:p w14:paraId="5A8A042E" w14:textId="586BEB86" w:rsidR="006676AE" w:rsidRPr="00706E90" w:rsidRDefault="00033833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06E90">
        <w:rPr>
          <w:sz w:val="20"/>
          <w:szCs w:val="20"/>
        </w:rPr>
        <w:t>Pl. Zwycięstwa</w:t>
      </w:r>
      <w:r w:rsidR="006676AE" w:rsidRPr="00706E90">
        <w:rPr>
          <w:sz w:val="20"/>
          <w:szCs w:val="20"/>
        </w:rPr>
        <w:t xml:space="preserve"> </w:t>
      </w:r>
      <w:r w:rsidRPr="00706E90">
        <w:rPr>
          <w:sz w:val="20"/>
          <w:szCs w:val="20"/>
        </w:rPr>
        <w:t>13</w:t>
      </w:r>
      <w:r w:rsidR="006676AE" w:rsidRPr="00706E90">
        <w:rPr>
          <w:sz w:val="20"/>
          <w:szCs w:val="20"/>
        </w:rPr>
        <w:t xml:space="preserve">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06E90" w14:paraId="199C0EF2" w14:textId="77777777" w:rsidTr="0018769E">
        <w:tc>
          <w:tcPr>
            <w:tcW w:w="2800" w:type="dxa"/>
            <w:shd w:val="clear" w:color="auto" w:fill="auto"/>
          </w:tcPr>
          <w:p w14:paraId="2244A086" w14:textId="77777777" w:rsidR="002578E4" w:rsidRPr="00706E9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706E9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DCEF1F9" w14:textId="77777777" w:rsidR="002578E4" w:rsidRPr="00706E9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725A743" w14:textId="77777777" w:rsidR="002578E4" w:rsidRPr="00706E9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8E8BF6" w14:textId="77777777" w:rsidR="002578E4" w:rsidRPr="00706E90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06E9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706E90" w14:paraId="667E1D18" w14:textId="77777777" w:rsidTr="0018769E">
        <w:tc>
          <w:tcPr>
            <w:tcW w:w="2800" w:type="dxa"/>
            <w:shd w:val="clear" w:color="auto" w:fill="auto"/>
          </w:tcPr>
          <w:p w14:paraId="12F624B2" w14:textId="77777777" w:rsidR="002578E4" w:rsidRPr="00706E9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06E9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7EA7EC9" w14:textId="77777777" w:rsidR="002578E4" w:rsidRPr="00706E9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A0E8863" w14:textId="77777777" w:rsidR="002578E4" w:rsidRPr="00706E90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930D9E" w14:textId="77777777" w:rsidR="002578E4" w:rsidRPr="00706E9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06E9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0F2F127D" w14:textId="77777777" w:rsidR="002578E4" w:rsidRPr="00706E90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33833" w:rsidRPr="00706E90" w14:paraId="05C6949E" w14:textId="77777777" w:rsidTr="00487A0C">
        <w:tc>
          <w:tcPr>
            <w:tcW w:w="9104" w:type="dxa"/>
            <w:shd w:val="clear" w:color="auto" w:fill="D9D9D9"/>
          </w:tcPr>
          <w:p w14:paraId="0FB9B8BE" w14:textId="77777777" w:rsidR="00033833" w:rsidRPr="00706E90" w:rsidRDefault="00033833" w:rsidP="00487A0C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2F11847" w14:textId="0B1F68C2" w:rsidR="00033833" w:rsidRPr="00706E90" w:rsidRDefault="00033833" w:rsidP="00487A0C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706E9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06E90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706E9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06E90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563D5207" w14:textId="77777777" w:rsidR="00033833" w:rsidRPr="00706E90" w:rsidRDefault="00033833" w:rsidP="00487A0C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0980C883" w14:textId="77777777" w:rsidR="00033833" w:rsidRPr="00706E90" w:rsidRDefault="00033833" w:rsidP="00487A0C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2C9907A2" w14:textId="77777777" w:rsidR="00033833" w:rsidRPr="00706E90" w:rsidRDefault="00033833" w:rsidP="00487A0C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FA8A39A" w14:textId="77777777" w:rsidR="00E50194" w:rsidRPr="00706E90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Na potrzeby postę</w:t>
      </w:r>
      <w:r w:rsidR="008D0487" w:rsidRPr="00706E9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06E90">
        <w:rPr>
          <w:rFonts w:ascii="Times New Roman" w:hAnsi="Times New Roman"/>
          <w:sz w:val="20"/>
          <w:szCs w:val="20"/>
        </w:rPr>
        <w:t>zamówienia publicznego</w:t>
      </w:r>
      <w:r w:rsidR="00E50194" w:rsidRPr="00706E90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06E90" w14:paraId="20FC793E" w14:textId="77777777" w:rsidTr="0018769E">
        <w:tc>
          <w:tcPr>
            <w:tcW w:w="2269" w:type="dxa"/>
            <w:shd w:val="clear" w:color="auto" w:fill="auto"/>
          </w:tcPr>
          <w:p w14:paraId="03994F7F" w14:textId="77777777" w:rsidR="002578E4" w:rsidRPr="00706E9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6E9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8B7B0D" w14:textId="793483E0" w:rsidR="002578E4" w:rsidRPr="00706E90" w:rsidRDefault="0003383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kompletnej dokumentacji projektowo - kosztorysowej  i uzyskanie decyzji administracyjnych dla rozbudowy drogi gminnej  560577K w Ochmanowie i  w  Zakrzowie</w:t>
            </w:r>
            <w:r w:rsidR="002578E4"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33833" w:rsidRPr="00706E90" w14:paraId="5C63A6BC" w14:textId="77777777" w:rsidTr="00487A0C">
        <w:tc>
          <w:tcPr>
            <w:tcW w:w="2269" w:type="dxa"/>
            <w:shd w:val="clear" w:color="auto" w:fill="auto"/>
          </w:tcPr>
          <w:p w14:paraId="4BC283D1" w14:textId="77777777" w:rsidR="00033833" w:rsidRPr="00706E90" w:rsidRDefault="00033833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06E9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47C52B" w14:textId="7CA0EB9B" w:rsidR="00033833" w:rsidRPr="00706E90" w:rsidRDefault="00033833" w:rsidP="00487A0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06E9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ZP.271.19.2024</w:t>
            </w:r>
          </w:p>
        </w:tc>
      </w:tr>
    </w:tbl>
    <w:p w14:paraId="10B20AD3" w14:textId="77777777" w:rsidR="002578E4" w:rsidRPr="00706E90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955FF38" w14:textId="3E1C6118" w:rsidR="00F90CD1" w:rsidRPr="00706E9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 xml:space="preserve">prowadzonego przez </w:t>
      </w:r>
      <w:r w:rsidR="00033833" w:rsidRPr="00706E90">
        <w:rPr>
          <w:rFonts w:ascii="Times New Roman" w:hAnsi="Times New Roman"/>
          <w:b/>
          <w:sz w:val="20"/>
          <w:szCs w:val="20"/>
        </w:rPr>
        <w:t>GMINA NIEPOŁOMICE</w:t>
      </w:r>
      <w:r w:rsidRPr="00706E90">
        <w:rPr>
          <w:rFonts w:ascii="Times New Roman" w:hAnsi="Times New Roman"/>
          <w:b/>
          <w:sz w:val="20"/>
          <w:szCs w:val="20"/>
        </w:rPr>
        <w:t>,</w:t>
      </w:r>
      <w:r w:rsidR="002B2AD9" w:rsidRPr="00706E90">
        <w:rPr>
          <w:rFonts w:ascii="Times New Roman" w:hAnsi="Times New Roman"/>
          <w:sz w:val="20"/>
          <w:szCs w:val="20"/>
        </w:rPr>
        <w:t xml:space="preserve"> </w:t>
      </w:r>
      <w:r w:rsidR="00E65685" w:rsidRPr="00706E90">
        <w:rPr>
          <w:rFonts w:ascii="Times New Roman" w:hAnsi="Times New Roman"/>
          <w:sz w:val="20"/>
          <w:szCs w:val="20"/>
        </w:rPr>
        <w:t>oświa</w:t>
      </w:r>
      <w:r w:rsidR="00825A09" w:rsidRPr="00706E90">
        <w:rPr>
          <w:rFonts w:ascii="Times New Roman" w:hAnsi="Times New Roman"/>
          <w:sz w:val="20"/>
          <w:szCs w:val="20"/>
        </w:rPr>
        <w:t>dczam</w:t>
      </w:r>
      <w:r w:rsidR="00E65685" w:rsidRPr="00706E90">
        <w:rPr>
          <w:rFonts w:ascii="Times New Roman" w:hAnsi="Times New Roman"/>
          <w:sz w:val="20"/>
          <w:szCs w:val="20"/>
        </w:rPr>
        <w:t>,</w:t>
      </w:r>
      <w:r w:rsidR="002B2AD9" w:rsidRPr="00706E9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06E90" w14:paraId="39E1CF9A" w14:textId="77777777" w:rsidTr="00650D6C">
        <w:tc>
          <w:tcPr>
            <w:tcW w:w="9104" w:type="dxa"/>
            <w:shd w:val="clear" w:color="auto" w:fill="D9D9D9"/>
          </w:tcPr>
          <w:p w14:paraId="132CD486" w14:textId="77777777" w:rsidR="00E50194" w:rsidRPr="00706E9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6E62642" w14:textId="77777777" w:rsidR="00C113BF" w:rsidRPr="00706E90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06E90">
        <w:rPr>
          <w:rFonts w:ascii="Times New Roman" w:hAnsi="Times New Roman"/>
          <w:sz w:val="20"/>
          <w:szCs w:val="20"/>
        </w:rPr>
        <w:t xml:space="preserve">dstawie </w:t>
      </w:r>
      <w:r w:rsidR="002C4137" w:rsidRPr="00706E9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06E90">
        <w:rPr>
          <w:rFonts w:ascii="Times New Roman" w:hAnsi="Times New Roman"/>
          <w:sz w:val="20"/>
          <w:szCs w:val="20"/>
        </w:rPr>
        <w:t>108</w:t>
      </w:r>
      <w:r w:rsidR="002C4137" w:rsidRPr="00706E90">
        <w:rPr>
          <w:rFonts w:ascii="Times New Roman" w:hAnsi="Times New Roman"/>
          <w:sz w:val="20"/>
          <w:szCs w:val="20"/>
        </w:rPr>
        <w:t xml:space="preserve"> ust 1 </w:t>
      </w:r>
      <w:r w:rsidRPr="00706E90">
        <w:rPr>
          <w:rFonts w:ascii="Times New Roman" w:hAnsi="Times New Roman"/>
          <w:sz w:val="20"/>
          <w:szCs w:val="20"/>
        </w:rPr>
        <w:t>ustawy Pzp</w:t>
      </w:r>
      <w:r w:rsidR="00641874" w:rsidRPr="00706E90">
        <w:rPr>
          <w:rFonts w:ascii="Times New Roman" w:hAnsi="Times New Roman"/>
          <w:sz w:val="20"/>
          <w:szCs w:val="20"/>
        </w:rPr>
        <w:t>.</w:t>
      </w:r>
    </w:p>
    <w:p w14:paraId="44B6C654" w14:textId="77777777" w:rsidR="00023477" w:rsidRPr="00706E90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2E35BBC" w14:textId="01583DDA" w:rsidR="00992BD8" w:rsidRPr="00706E90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06E9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706E90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706E90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706E90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706E90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5742FF41" w14:textId="31498B0B" w:rsidR="00023477" w:rsidRPr="00706E90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706E90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706E90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706E90">
        <w:rPr>
          <w:rFonts w:ascii="Times New Roman" w:hAnsi="Times New Roman"/>
          <w:i/>
          <w:sz w:val="20"/>
          <w:szCs w:val="20"/>
        </w:rPr>
        <w:t>)</w:t>
      </w:r>
      <w:r w:rsidRPr="00706E90">
        <w:rPr>
          <w:rFonts w:ascii="Times New Roman" w:hAnsi="Times New Roman"/>
          <w:i/>
          <w:sz w:val="20"/>
          <w:szCs w:val="20"/>
        </w:rPr>
        <w:t>.</w:t>
      </w:r>
      <w:r w:rsidRPr="00706E90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706E90">
        <w:rPr>
          <w:rFonts w:ascii="Times New Roman" w:hAnsi="Times New Roman"/>
          <w:sz w:val="20"/>
          <w:szCs w:val="20"/>
        </w:rPr>
        <w:t>110</w:t>
      </w:r>
      <w:r w:rsidRPr="00706E90">
        <w:rPr>
          <w:rFonts w:ascii="Times New Roman" w:hAnsi="Times New Roman"/>
          <w:sz w:val="20"/>
          <w:szCs w:val="20"/>
        </w:rPr>
        <w:t xml:space="preserve"> ust. </w:t>
      </w:r>
      <w:r w:rsidR="00710937" w:rsidRPr="00706E90">
        <w:rPr>
          <w:rFonts w:ascii="Times New Roman" w:hAnsi="Times New Roman"/>
          <w:sz w:val="20"/>
          <w:szCs w:val="20"/>
        </w:rPr>
        <w:t>2</w:t>
      </w:r>
      <w:r w:rsidRPr="00706E90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706E90">
        <w:rPr>
          <w:rFonts w:ascii="Times New Roman" w:hAnsi="Times New Roman"/>
          <w:sz w:val="20"/>
          <w:szCs w:val="20"/>
        </w:rPr>
        <w:t xml:space="preserve"> i zapobiegawcze</w:t>
      </w:r>
      <w:r w:rsidRPr="00706E90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706E90">
        <w:rPr>
          <w:rFonts w:ascii="Times New Roman" w:hAnsi="Times New Roman"/>
          <w:sz w:val="20"/>
          <w:szCs w:val="20"/>
        </w:rPr>
        <w:t>..</w:t>
      </w:r>
      <w:r w:rsidRPr="00706E90">
        <w:rPr>
          <w:rFonts w:ascii="Times New Roman" w:hAnsi="Times New Roman"/>
          <w:sz w:val="20"/>
          <w:szCs w:val="20"/>
        </w:rPr>
        <w:t>……………</w:t>
      </w:r>
      <w:r w:rsidR="00023477" w:rsidRPr="00706E90">
        <w:rPr>
          <w:rFonts w:ascii="Times New Roman" w:hAnsi="Times New Roman"/>
          <w:sz w:val="20"/>
          <w:szCs w:val="20"/>
        </w:rPr>
        <w:t>…</w:t>
      </w:r>
      <w:r w:rsidRPr="00706E90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706E90">
        <w:rPr>
          <w:rFonts w:ascii="Times New Roman" w:hAnsi="Times New Roman"/>
          <w:sz w:val="20"/>
          <w:szCs w:val="20"/>
        </w:rPr>
        <w:t>.</w:t>
      </w:r>
      <w:r w:rsidRPr="00706E90">
        <w:rPr>
          <w:rFonts w:ascii="Times New Roman" w:hAnsi="Times New Roman"/>
          <w:sz w:val="20"/>
          <w:szCs w:val="20"/>
        </w:rPr>
        <w:t>…</w:t>
      </w:r>
      <w:r w:rsidR="007A2BCB" w:rsidRPr="00706E90">
        <w:rPr>
          <w:rFonts w:ascii="Times New Roman" w:hAnsi="Times New Roman"/>
          <w:sz w:val="20"/>
          <w:szCs w:val="20"/>
        </w:rPr>
        <w:t>.</w:t>
      </w:r>
    </w:p>
    <w:p w14:paraId="40475726" w14:textId="77777777" w:rsidR="007A2BCB" w:rsidRPr="00706E90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</w:t>
      </w:r>
    </w:p>
    <w:p w14:paraId="0BE73449" w14:textId="77777777" w:rsidR="0011306C" w:rsidRPr="00706E90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06E90">
        <w:rPr>
          <w:rFonts w:ascii="Times New Roman" w:hAnsi="Times New Roman"/>
          <w:sz w:val="20"/>
          <w:szCs w:val="20"/>
        </w:rPr>
        <w:t xml:space="preserve">t.j. </w:t>
      </w:r>
      <w:r w:rsidRPr="00706E90">
        <w:rPr>
          <w:rFonts w:ascii="Times New Roman" w:hAnsi="Times New Roman"/>
          <w:sz w:val="20"/>
          <w:szCs w:val="20"/>
        </w:rPr>
        <w:t xml:space="preserve">Dz. U. </w:t>
      </w:r>
      <w:r w:rsidR="000C2F90" w:rsidRPr="00706E90">
        <w:rPr>
          <w:rFonts w:ascii="Times New Roman" w:hAnsi="Times New Roman"/>
          <w:sz w:val="20"/>
          <w:szCs w:val="20"/>
        </w:rPr>
        <w:t xml:space="preserve">z 2023r. </w:t>
      </w:r>
      <w:r w:rsidRPr="00706E90">
        <w:rPr>
          <w:rFonts w:ascii="Times New Roman" w:hAnsi="Times New Roman"/>
          <w:sz w:val="20"/>
          <w:szCs w:val="20"/>
        </w:rPr>
        <w:t xml:space="preserve">poz. </w:t>
      </w:r>
      <w:r w:rsidR="007020E3" w:rsidRPr="00706E90">
        <w:rPr>
          <w:rFonts w:ascii="Times New Roman" w:hAnsi="Times New Roman"/>
          <w:sz w:val="20"/>
          <w:szCs w:val="20"/>
        </w:rPr>
        <w:t>1497</w:t>
      </w:r>
      <w:r w:rsidRPr="00706E90">
        <w:rPr>
          <w:rFonts w:ascii="Times New Roman" w:hAnsi="Times New Roman"/>
          <w:sz w:val="20"/>
          <w:szCs w:val="20"/>
        </w:rPr>
        <w:t>)</w:t>
      </w:r>
      <w:r w:rsidR="0011306C" w:rsidRPr="00706E9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06E9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06E90" w14:paraId="4A03FD86" w14:textId="77777777" w:rsidTr="00CD4DD1">
        <w:tc>
          <w:tcPr>
            <w:tcW w:w="9104" w:type="dxa"/>
            <w:shd w:val="clear" w:color="auto" w:fill="D9D9D9"/>
          </w:tcPr>
          <w:p w14:paraId="3FCD8214" w14:textId="77777777" w:rsidR="0011306C" w:rsidRPr="00706E9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06E9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621E9BB" w14:textId="77777777" w:rsidR="00D2702A" w:rsidRPr="00706E90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Oświadczam,</w:t>
      </w:r>
      <w:r w:rsidR="00313417" w:rsidRPr="00706E9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06E9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06E9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06E9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06E90" w14:paraId="35457A7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5B90" w14:textId="77777777" w:rsidR="00D2702A" w:rsidRPr="00706E9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578BB" w14:textId="77777777" w:rsidR="00D2702A" w:rsidRPr="00706E9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33833" w:rsidRPr="00706E90" w14:paraId="24C0A965" w14:textId="77777777" w:rsidTr="00487A0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29A5F" w14:textId="48000FA2" w:rsidR="00033833" w:rsidRPr="00706E90" w:rsidRDefault="00033833" w:rsidP="00487A0C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8E9EE" w14:textId="6D622750" w:rsidR="00033833" w:rsidRPr="00706E90" w:rsidRDefault="00033833" w:rsidP="00487A0C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EE93729" w14:textId="77777777" w:rsidR="00033833" w:rsidRPr="00706E90" w:rsidRDefault="00033833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F675C94" w14:textId="77777777" w:rsidR="00033833" w:rsidRPr="00706E90" w:rsidRDefault="00033833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sz w:val="20"/>
                <w:szCs w:val="20"/>
              </w:rPr>
              <w:t>a) w okresie ostatnich trzech lat przed upływem terminu składania ofert, a jeżeli okres prowadzenia działalności jest krótszy w tym okresie wykonał co najmniej jedną usługę opracowania kompletnej dokumentacji projektowo - kosztorysowej  z zakresu drogowego: na odcinku nie mniejszym niż 0,5 km, a jego realizacja powinna być na etapie, co najmniej zakończonego postępowania przetargowego na roboty budowlane</w:t>
            </w:r>
          </w:p>
          <w:p w14:paraId="6DF32ADF" w14:textId="652E90A7" w:rsidR="00033833" w:rsidRPr="00706E90" w:rsidRDefault="00033833" w:rsidP="00487A0C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sz w:val="20"/>
                <w:szCs w:val="20"/>
              </w:rPr>
              <w:t>b) dysponuje co najmniej jedną osobą (główny projektant - koordynator) przeznaczoną na funkcję odpowiedzialną za całość wykonania  dokumentacji projektowej, posiadającą uprawnienia do projektowania w specjalności drogowej bez ograniczeń</w:t>
            </w:r>
          </w:p>
        </w:tc>
      </w:tr>
    </w:tbl>
    <w:p w14:paraId="5DEA79F3" w14:textId="101B1D9B" w:rsidR="00706E90" w:rsidRPr="003C147E" w:rsidRDefault="00706E90" w:rsidP="00706E90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 w:rsidRPr="003C147E">
        <w:rPr>
          <w:rFonts w:ascii="Times New Roman" w:hAnsi="Times New Roman"/>
          <w:b/>
          <w:sz w:val="20"/>
          <w:szCs w:val="20"/>
        </w:rPr>
        <w:t>Oświadczam, że w celu potwierdzenia spełniania warunków udziału w postępowaniu:</w:t>
      </w:r>
    </w:p>
    <w:p w14:paraId="07554CD4" w14:textId="77777777" w:rsidR="00706E90" w:rsidRPr="003C147E" w:rsidRDefault="00706E90" w:rsidP="00706E9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6E71038E" w14:textId="77777777" w:rsidR="00706E90" w:rsidRPr="003C147E" w:rsidRDefault="00706E90" w:rsidP="00706E90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 w:rsidRPr="003C147E">
        <w:rPr>
          <w:rFonts w:ascii="Times New Roman" w:hAnsi="Times New Roman"/>
          <w:bCs/>
          <w:sz w:val="20"/>
          <w:szCs w:val="20"/>
        </w:rPr>
        <w:t xml:space="preserve">□ </w:t>
      </w:r>
      <w:r w:rsidRPr="003C147E"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00A254AD" w14:textId="77777777" w:rsidR="00706E90" w:rsidRPr="003C147E" w:rsidRDefault="00706E90" w:rsidP="00706E90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06E90" w:rsidRPr="003C147E" w14:paraId="2A3010E2" w14:textId="77777777" w:rsidTr="00487A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2E83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0443D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A5B7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706E90" w:rsidRPr="003C147E" w14:paraId="72E3E26C" w14:textId="77777777" w:rsidTr="00487A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78CF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B5458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A82F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06E90" w:rsidRPr="003C147E" w14:paraId="5F91EBDB" w14:textId="77777777" w:rsidTr="00487A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30C9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3C147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6A0E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F8F87" w14:textId="77777777" w:rsidR="00706E90" w:rsidRPr="003C147E" w:rsidRDefault="00706E90" w:rsidP="00487A0C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F96A7F2" w14:textId="5D0E1441" w:rsidR="00E21BB4" w:rsidRPr="00706E90" w:rsidRDefault="00706E90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147E">
        <w:rPr>
          <w:rFonts w:ascii="Times New Roman" w:hAnsi="Times New Roman"/>
          <w:sz w:val="20"/>
          <w:szCs w:val="20"/>
        </w:rPr>
        <w:lastRenderedPageBreak/>
        <w:t xml:space="preserve">Oświadczam, że ww. podmioty będą realizować </w:t>
      </w:r>
      <w:r w:rsidR="00757491">
        <w:rPr>
          <w:rFonts w:ascii="Times New Roman" w:hAnsi="Times New Roman"/>
          <w:sz w:val="20"/>
          <w:szCs w:val="20"/>
        </w:rPr>
        <w:t>usługi</w:t>
      </w:r>
      <w:r w:rsidRPr="003C147E">
        <w:rPr>
          <w:rFonts w:ascii="Times New Roman" w:hAnsi="Times New Roman"/>
          <w:sz w:val="20"/>
          <w:szCs w:val="20"/>
        </w:rPr>
        <w:t xml:space="preserve">  do realizacji których ich zdolności są wymagane</w:t>
      </w:r>
      <w:r w:rsidR="00257E73" w:rsidRPr="00706E90">
        <w:rPr>
          <w:rFonts w:ascii="Times New Roman" w:hAnsi="Times New Roman"/>
          <w:sz w:val="20"/>
          <w:szCs w:val="20"/>
        </w:rPr>
        <w:t>_________________________________________________________________________</w:t>
      </w:r>
    </w:p>
    <w:p w14:paraId="21B5A04B" w14:textId="77777777" w:rsidR="00E21BB4" w:rsidRPr="00706E90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706E90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706E90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706E90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706E90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706E90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FD32B9F" w14:textId="77777777" w:rsidR="00C62F57" w:rsidRPr="00706E90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733D4C73" w14:textId="77777777" w:rsidR="00C62F57" w:rsidRPr="00706E90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11AAC1E1" w14:textId="77777777" w:rsidR="00721D87" w:rsidRPr="00706E90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06E90">
        <w:rPr>
          <w:rFonts w:ascii="Times New Roman" w:hAnsi="Times New Roman"/>
          <w:sz w:val="20"/>
          <w:szCs w:val="20"/>
        </w:rPr>
        <w:t>ego/</w:t>
      </w:r>
      <w:r w:rsidRPr="00706E90">
        <w:rPr>
          <w:rFonts w:ascii="Times New Roman" w:hAnsi="Times New Roman"/>
          <w:sz w:val="20"/>
          <w:szCs w:val="20"/>
        </w:rPr>
        <w:t xml:space="preserve">ych zasoby: </w:t>
      </w:r>
    </w:p>
    <w:p w14:paraId="5EDC9001" w14:textId="77777777" w:rsidR="00721D87" w:rsidRPr="00706E9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……………</w:t>
      </w:r>
      <w:r w:rsidR="00721D87" w:rsidRPr="00706E90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4E8D6A34" w14:textId="77777777" w:rsidR="00721D87" w:rsidRPr="00706E90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06E90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22301FB0" w14:textId="77777777" w:rsidR="00721D87" w:rsidRPr="00706E90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B3C71C3" w14:textId="77777777" w:rsidR="00E21BB4" w:rsidRPr="00706E90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……………</w:t>
      </w:r>
      <w:r w:rsidR="00721D87" w:rsidRPr="00706E90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706E90">
        <w:rPr>
          <w:rFonts w:ascii="Times New Roman" w:hAnsi="Times New Roman"/>
          <w:sz w:val="20"/>
          <w:szCs w:val="20"/>
        </w:rPr>
        <w:t>………………………….</w:t>
      </w:r>
    </w:p>
    <w:p w14:paraId="48E522FA" w14:textId="77777777" w:rsidR="00E21BB4" w:rsidRPr="00706E90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706E90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197BA232" w14:textId="77777777" w:rsidR="00C62F57" w:rsidRPr="00706E90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06E90" w14:paraId="18EE92EC" w14:textId="77777777" w:rsidTr="00CD4DD1">
        <w:tc>
          <w:tcPr>
            <w:tcW w:w="9104" w:type="dxa"/>
            <w:shd w:val="clear" w:color="auto" w:fill="D9D9D9"/>
          </w:tcPr>
          <w:p w14:paraId="370A15AE" w14:textId="77777777" w:rsidR="00BE6F04" w:rsidRPr="00706E9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138731FE" w14:textId="77777777" w:rsidR="00FE4E2B" w:rsidRPr="00706E90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06E9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06E90" w14:paraId="38E78709" w14:textId="77777777" w:rsidTr="00847232">
        <w:tc>
          <w:tcPr>
            <w:tcW w:w="9104" w:type="dxa"/>
            <w:shd w:val="clear" w:color="auto" w:fill="D9D9D9"/>
          </w:tcPr>
          <w:p w14:paraId="449590F9" w14:textId="77777777" w:rsidR="00E426EB" w:rsidRPr="00706E90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06E9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534314C" w14:textId="77777777" w:rsidR="00E426EB" w:rsidRPr="00706E9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53FFF5" w14:textId="77777777" w:rsidR="00E426EB" w:rsidRPr="00706E90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78F418E" w14:textId="77777777" w:rsidR="00E426EB" w:rsidRPr="00706E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DD2BF7A" w14:textId="77777777" w:rsidR="00E426EB" w:rsidRPr="00706E9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06E9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9086B76" w14:textId="77777777" w:rsidR="00E426EB" w:rsidRPr="00706E9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30F53ED" w14:textId="77777777" w:rsidR="00E426EB" w:rsidRPr="00706E90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06E9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E137E92" w14:textId="77777777" w:rsidR="00E426EB" w:rsidRPr="00706E90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C8BCF83" w14:textId="77777777" w:rsidR="00757491" w:rsidRPr="00A93AD6" w:rsidRDefault="00757491" w:rsidP="00757491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5076D7"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6CEB67DA" w14:textId="77777777" w:rsidR="0012157F" w:rsidRPr="00706E9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DFBF49B" w14:textId="77777777" w:rsidR="00524951" w:rsidRPr="00706E9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06E90">
        <w:rPr>
          <w:rFonts w:ascii="Times New Roman" w:hAnsi="Times New Roman"/>
          <w:sz w:val="20"/>
          <w:szCs w:val="20"/>
        </w:rPr>
        <w:tab/>
      </w:r>
      <w:r w:rsidRPr="00706E90">
        <w:rPr>
          <w:rFonts w:ascii="Times New Roman" w:hAnsi="Times New Roman"/>
          <w:sz w:val="20"/>
          <w:szCs w:val="20"/>
        </w:rPr>
        <w:tab/>
      </w:r>
      <w:r w:rsidRPr="00706E90">
        <w:rPr>
          <w:rFonts w:ascii="Times New Roman" w:hAnsi="Times New Roman"/>
          <w:sz w:val="20"/>
          <w:szCs w:val="20"/>
        </w:rPr>
        <w:tab/>
      </w:r>
      <w:r w:rsidRPr="00706E90">
        <w:rPr>
          <w:rFonts w:ascii="Times New Roman" w:hAnsi="Times New Roman"/>
          <w:sz w:val="20"/>
          <w:szCs w:val="20"/>
        </w:rPr>
        <w:tab/>
      </w:r>
      <w:r w:rsidRPr="00706E90">
        <w:rPr>
          <w:rFonts w:ascii="Times New Roman" w:hAnsi="Times New Roman"/>
          <w:sz w:val="20"/>
          <w:szCs w:val="20"/>
        </w:rPr>
        <w:tab/>
      </w:r>
      <w:r w:rsidRPr="00706E90">
        <w:rPr>
          <w:rFonts w:ascii="Times New Roman" w:hAnsi="Times New Roman"/>
          <w:sz w:val="20"/>
          <w:szCs w:val="20"/>
        </w:rPr>
        <w:tab/>
      </w:r>
      <w:r w:rsidRPr="00706E90">
        <w:rPr>
          <w:rFonts w:ascii="Times New Roman" w:hAnsi="Times New Roman"/>
          <w:sz w:val="20"/>
          <w:szCs w:val="20"/>
        </w:rPr>
        <w:tab/>
      </w:r>
    </w:p>
    <w:p w14:paraId="65E3B30D" w14:textId="77777777" w:rsidR="00524951" w:rsidRPr="00706E90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C3A1025" w14:textId="002BF083" w:rsidR="00484F88" w:rsidRPr="00706E90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706E9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0EB676" w14:textId="77777777" w:rsidR="0089392E" w:rsidRDefault="0089392E" w:rsidP="0038231F">
      <w:pPr>
        <w:spacing w:after="0" w:line="240" w:lineRule="auto"/>
      </w:pPr>
      <w:r>
        <w:separator/>
      </w:r>
    </w:p>
  </w:endnote>
  <w:endnote w:type="continuationSeparator" w:id="0">
    <w:p w14:paraId="734982BB" w14:textId="77777777" w:rsidR="0089392E" w:rsidRDefault="008939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CDDF2" w14:textId="77777777" w:rsidR="00033833" w:rsidRDefault="000338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9D5D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7238FB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128E9" w14:textId="77777777" w:rsidR="00033833" w:rsidRDefault="000338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EFD5E" w14:textId="77777777" w:rsidR="0089392E" w:rsidRDefault="0089392E" w:rsidP="0038231F">
      <w:pPr>
        <w:spacing w:after="0" w:line="240" w:lineRule="auto"/>
      </w:pPr>
      <w:r>
        <w:separator/>
      </w:r>
    </w:p>
  </w:footnote>
  <w:footnote w:type="continuationSeparator" w:id="0">
    <w:p w14:paraId="402CBB66" w14:textId="77777777" w:rsidR="0089392E" w:rsidRDefault="0089392E" w:rsidP="0038231F">
      <w:pPr>
        <w:spacing w:after="0" w:line="240" w:lineRule="auto"/>
      </w:pPr>
      <w:r>
        <w:continuationSeparator/>
      </w:r>
    </w:p>
  </w:footnote>
  <w:footnote w:id="1">
    <w:p w14:paraId="733A4D3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B2457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1F256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EB4F2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A1896" w14:textId="77777777" w:rsidR="00033833" w:rsidRDefault="000338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1957C" w14:textId="77777777" w:rsidR="00033833" w:rsidRDefault="000338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A306C3" w14:textId="77777777" w:rsidR="00033833" w:rsidRDefault="000338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374226">
    <w:abstractNumId w:val="11"/>
  </w:num>
  <w:num w:numId="2" w16cid:durableId="754009333">
    <w:abstractNumId w:val="0"/>
  </w:num>
  <w:num w:numId="3" w16cid:durableId="942108991">
    <w:abstractNumId w:val="10"/>
  </w:num>
  <w:num w:numId="4" w16cid:durableId="1391348611">
    <w:abstractNumId w:val="13"/>
  </w:num>
  <w:num w:numId="5" w16cid:durableId="594358930">
    <w:abstractNumId w:val="12"/>
  </w:num>
  <w:num w:numId="6" w16cid:durableId="1433238489">
    <w:abstractNumId w:val="9"/>
  </w:num>
  <w:num w:numId="7" w16cid:durableId="2113627880">
    <w:abstractNumId w:val="1"/>
  </w:num>
  <w:num w:numId="8" w16cid:durableId="348146346">
    <w:abstractNumId w:val="6"/>
  </w:num>
  <w:num w:numId="9" w16cid:durableId="740643593">
    <w:abstractNumId w:val="4"/>
  </w:num>
  <w:num w:numId="10" w16cid:durableId="1062483970">
    <w:abstractNumId w:val="7"/>
  </w:num>
  <w:num w:numId="11" w16cid:durableId="1580628912">
    <w:abstractNumId w:val="5"/>
  </w:num>
  <w:num w:numId="12" w16cid:durableId="1706834826">
    <w:abstractNumId w:val="8"/>
  </w:num>
  <w:num w:numId="13" w16cid:durableId="1580823618">
    <w:abstractNumId w:val="3"/>
  </w:num>
  <w:num w:numId="14" w16cid:durableId="16644319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92E"/>
    <w:rsid w:val="00023477"/>
    <w:rsid w:val="000247FF"/>
    <w:rsid w:val="00025C8D"/>
    <w:rsid w:val="000303EE"/>
    <w:rsid w:val="00033833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472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06E90"/>
    <w:rsid w:val="00710937"/>
    <w:rsid w:val="007118F0"/>
    <w:rsid w:val="00721D87"/>
    <w:rsid w:val="0072560B"/>
    <w:rsid w:val="00746532"/>
    <w:rsid w:val="00751725"/>
    <w:rsid w:val="00756C8F"/>
    <w:rsid w:val="00757491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9392E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5FA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8E8EC7"/>
  <w15:docId w15:val="{29B89A8A-E888-41D7-B093-3882E7E72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2024-07-16T07:39:00Z</cp:lastPrinted>
  <dcterms:created xsi:type="dcterms:W3CDTF">2024-07-16T07:39:00Z</dcterms:created>
  <dcterms:modified xsi:type="dcterms:W3CDTF">2024-07-16T07:39:00Z</dcterms:modified>
</cp:coreProperties>
</file>