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F5A43" w14:textId="7B77AF9F" w:rsidR="00025386" w:rsidRPr="002C6A86" w:rsidRDefault="00657A47" w:rsidP="002C6A86">
      <w:pPr>
        <w:pStyle w:val="Nagwek4"/>
        <w:spacing w:line="276" w:lineRule="auto"/>
        <w:rPr>
          <w:bCs/>
          <w:i w:val="0"/>
          <w:sz w:val="20"/>
        </w:rPr>
      </w:pPr>
      <w:bookmarkStart w:id="0" w:name="_Hlk60301409"/>
      <w:r w:rsidRPr="002C6A86">
        <w:rPr>
          <w:bCs/>
          <w:i w:val="0"/>
          <w:sz w:val="20"/>
        </w:rPr>
        <w:t xml:space="preserve">Załącznik nr </w:t>
      </w:r>
      <w:r w:rsidR="002C6A86" w:rsidRPr="002C6A86">
        <w:rPr>
          <w:bCs/>
          <w:i w:val="0"/>
          <w:sz w:val="20"/>
        </w:rPr>
        <w:t>5</w:t>
      </w:r>
      <w:r w:rsidR="007666D6" w:rsidRPr="002C6A86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2C6A86" w14:paraId="373AF120" w14:textId="77777777" w:rsidTr="00467CA2">
        <w:tc>
          <w:tcPr>
            <w:tcW w:w="2800" w:type="dxa"/>
            <w:shd w:val="clear" w:color="auto" w:fill="auto"/>
          </w:tcPr>
          <w:p w14:paraId="24667ECE" w14:textId="77777777" w:rsidR="00D520D3" w:rsidRPr="002C6A8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C6A86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2C6A86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B1B5CBC" w14:textId="77777777" w:rsidR="00D520D3" w:rsidRPr="002C6A8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3C15F1B" w14:textId="77777777" w:rsidR="00D520D3" w:rsidRPr="002C6A8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C6A8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6A5B3D" w14:textId="77777777" w:rsidR="00D520D3" w:rsidRPr="002C6A86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C6A8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2C6A8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C6A8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2C6A86" w14:paraId="6C402EB2" w14:textId="77777777" w:rsidTr="00467CA2">
        <w:tc>
          <w:tcPr>
            <w:tcW w:w="2800" w:type="dxa"/>
            <w:shd w:val="clear" w:color="auto" w:fill="auto"/>
          </w:tcPr>
          <w:p w14:paraId="6B413AC7" w14:textId="77777777" w:rsidR="00D520D3" w:rsidRPr="002C6A8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C6A86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078E28C" w14:textId="77777777" w:rsidR="00D520D3" w:rsidRPr="002C6A8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897F13E" w14:textId="77777777" w:rsidR="00D520D3" w:rsidRPr="002C6A8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C6A8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0ED64D" w14:textId="77777777" w:rsidR="00D520D3" w:rsidRPr="002C6A8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2C6A8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2C6A86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2C6A8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54C6410" w14:textId="77777777" w:rsidR="00B62AD0" w:rsidRPr="002C6A86" w:rsidRDefault="00B62AD0" w:rsidP="002C6A86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C6A86" w14:paraId="55F0E6F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EA7AE54" w14:textId="77777777" w:rsidR="00053927" w:rsidRPr="002C6A86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C6A86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1D79160" w14:textId="77777777" w:rsidR="00053927" w:rsidRPr="002C6A8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2C6A8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2C6A8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2C6A8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5D887F1" w14:textId="5DB291AD" w:rsidR="0071340C" w:rsidRPr="002C6A86" w:rsidRDefault="0071340C" w:rsidP="002C6A86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6A8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2C6A86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2C6A86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2C6A86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2C6A86">
        <w:rPr>
          <w:rFonts w:ascii="Times New Roman" w:hAnsi="Times New Roman"/>
          <w:sz w:val="20"/>
          <w:szCs w:val="20"/>
        </w:rPr>
        <w:t xml:space="preserve"> ustawy </w:t>
      </w:r>
      <w:r w:rsidR="00EF3368" w:rsidRPr="002C6A86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B25C7F" w:rsidRPr="002C6A86">
        <w:rPr>
          <w:rFonts w:ascii="Times New Roman" w:hAnsi="Times New Roman"/>
          <w:sz w:val="20"/>
          <w:szCs w:val="20"/>
        </w:rPr>
        <w:t>(</w:t>
      </w:r>
      <w:proofErr w:type="spellStart"/>
      <w:r w:rsidR="00B25C7F" w:rsidRPr="002C6A86">
        <w:rPr>
          <w:rFonts w:ascii="Times New Roman" w:hAnsi="Times New Roman"/>
          <w:sz w:val="20"/>
          <w:szCs w:val="20"/>
        </w:rPr>
        <w:t>t.j</w:t>
      </w:r>
      <w:proofErr w:type="spellEnd"/>
      <w:r w:rsidR="00B25C7F" w:rsidRPr="002C6A86">
        <w:rPr>
          <w:rFonts w:ascii="Times New Roman" w:hAnsi="Times New Roman"/>
          <w:sz w:val="20"/>
          <w:szCs w:val="20"/>
        </w:rPr>
        <w:t>. Dz. U. z 2023r. poz. 1605)</w:t>
      </w:r>
      <w:r w:rsidR="00E27ABB" w:rsidRPr="002C6A86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2C6A86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2C6A8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2C6A8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2C6A86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2C6A86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2C6A86" w14:paraId="7D2C9D72" w14:textId="77777777" w:rsidTr="00467CA2">
        <w:tc>
          <w:tcPr>
            <w:tcW w:w="2269" w:type="dxa"/>
            <w:shd w:val="clear" w:color="auto" w:fill="auto"/>
          </w:tcPr>
          <w:p w14:paraId="2EE3DA9B" w14:textId="77777777" w:rsidR="00D520D3" w:rsidRPr="002C6A8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6A8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462CAB" w14:textId="4F3274FD" w:rsidR="00D520D3" w:rsidRPr="002C6A86" w:rsidRDefault="00B25C7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C6A8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560577K w Ochmanowie i  w  Zakrzowie</w:t>
            </w:r>
            <w:r w:rsidR="00D520D3" w:rsidRPr="002C6A8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25C7F" w:rsidRPr="002C6A86" w14:paraId="69838217" w14:textId="77777777" w:rsidTr="00487A0C">
        <w:tc>
          <w:tcPr>
            <w:tcW w:w="2269" w:type="dxa"/>
            <w:shd w:val="clear" w:color="auto" w:fill="auto"/>
          </w:tcPr>
          <w:p w14:paraId="299D1887" w14:textId="77777777" w:rsidR="00B25C7F" w:rsidRPr="002C6A86" w:rsidRDefault="00B25C7F" w:rsidP="00487A0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6A8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C2AD6A" w14:textId="272B2A3B" w:rsidR="00B25C7F" w:rsidRPr="002C6A86" w:rsidRDefault="00B25C7F" w:rsidP="00487A0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C6A8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ZP.271.19.2024</w:t>
            </w:r>
          </w:p>
        </w:tc>
      </w:tr>
    </w:tbl>
    <w:p w14:paraId="18D0FC4B" w14:textId="75228A3D" w:rsidR="00DC652A" w:rsidRPr="002C6A86" w:rsidRDefault="00B25C7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6A8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2C6A86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246B8C75" w14:textId="77777777" w:rsidR="00DC652A" w:rsidRPr="002C6A8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6A8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CF83BB8" w14:textId="77777777" w:rsidR="0071340C" w:rsidRPr="002C6A8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2C6A86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2C6A86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2C6A86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6A17EC2A" w14:textId="77777777" w:rsidR="0071340C" w:rsidRPr="002C6A8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2CBFDCC" w14:textId="77777777" w:rsidR="0071340C" w:rsidRPr="002C6A8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6A86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56D43C39" w14:textId="77777777" w:rsidR="0071340C" w:rsidRPr="002C6A8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6A8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9A5970" w14:textId="3E793298" w:rsidR="0071340C" w:rsidRPr="002C6A86" w:rsidRDefault="00D520D3" w:rsidP="002C6A8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2C6A86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2C6A86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2C6A86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665CE51" w14:textId="77777777" w:rsidR="00DC652A" w:rsidRPr="002C6A8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C6A8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2C6A8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2C6A86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4AA8CED8" w14:textId="77777777" w:rsidR="00DC652A" w:rsidRPr="002C6A8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6A86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2C6A86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2C6A86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2C6A86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2C6A86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2C6A8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C6A86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9141101" w14:textId="77777777" w:rsidR="0093388F" w:rsidRPr="002C6A8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6A8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1DD39B8" w14:textId="77777777" w:rsidR="0093388F" w:rsidRPr="002C6A8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6A86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3EFBFFF7" w14:textId="77777777" w:rsidR="0093388F" w:rsidRPr="002C6A8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2C6A8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64978271" w14:textId="77777777" w:rsidR="00CB29AC" w:rsidRPr="002C6A8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6A86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23740F7B" w14:textId="77777777" w:rsidR="00CB29AC" w:rsidRPr="002C6A8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6A8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682A0C6" w14:textId="77777777" w:rsidR="00830970" w:rsidRPr="002C6A8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6A86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2C6A86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2C6A86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2C6A86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170922B8" w14:textId="56BD7D35" w:rsidR="002C6A86" w:rsidRDefault="00830970" w:rsidP="002C6A86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6A8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245BC75C" w14:textId="6FFBE950" w:rsidR="002C6A86" w:rsidRPr="002C6A86" w:rsidRDefault="002C6A86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C6A86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2C6A86" w14:paraId="76854DDF" w14:textId="77777777" w:rsidTr="00467CA2">
        <w:tc>
          <w:tcPr>
            <w:tcW w:w="2660" w:type="dxa"/>
            <w:shd w:val="clear" w:color="auto" w:fill="auto"/>
          </w:tcPr>
          <w:p w14:paraId="3FF5FA5D" w14:textId="285A3D79" w:rsidR="00D520D3" w:rsidRPr="002C6A86" w:rsidRDefault="00D520D3" w:rsidP="002C6A86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36ABC3DA" w14:textId="2552D6B8" w:rsidR="00D520D3" w:rsidRPr="002C6A86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73094F62" w14:textId="77777777" w:rsidR="00E27ABB" w:rsidRPr="002C6A8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2C6A86" w:rsidSect="002C6A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DE033F" w14:textId="77777777" w:rsidR="0035725A" w:rsidRDefault="0035725A" w:rsidP="00025386">
      <w:pPr>
        <w:spacing w:after="0" w:line="240" w:lineRule="auto"/>
      </w:pPr>
      <w:r>
        <w:separator/>
      </w:r>
    </w:p>
  </w:endnote>
  <w:endnote w:type="continuationSeparator" w:id="0">
    <w:p w14:paraId="1D2F4976" w14:textId="77777777" w:rsidR="0035725A" w:rsidRDefault="003572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114E95" w14:textId="77777777" w:rsidR="00B25C7F" w:rsidRDefault="00B25C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1B1B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AE40D3" w14:textId="77777777" w:rsidR="00B25C7F" w:rsidRDefault="00B25C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665A10" w14:textId="77777777" w:rsidR="0035725A" w:rsidRDefault="0035725A" w:rsidP="00025386">
      <w:pPr>
        <w:spacing w:after="0" w:line="240" w:lineRule="auto"/>
      </w:pPr>
      <w:r>
        <w:separator/>
      </w:r>
    </w:p>
  </w:footnote>
  <w:footnote w:type="continuationSeparator" w:id="0">
    <w:p w14:paraId="41E89F94" w14:textId="77777777" w:rsidR="0035725A" w:rsidRDefault="003572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B0C3B6" w14:textId="77777777" w:rsidR="00B25C7F" w:rsidRDefault="00B25C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AA066" w14:textId="77777777" w:rsidR="00B25C7F" w:rsidRDefault="00B25C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1864C" w14:textId="77777777" w:rsidR="00B25C7F" w:rsidRDefault="00B25C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1040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725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C6A86"/>
    <w:rsid w:val="0035725A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25C7F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D321F9"/>
  <w15:chartTrackingRefBased/>
  <w15:docId w15:val="{C0F4A3EE-64BE-4985-9481-C4D6ADC74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2024-07-16T07:41:00Z</cp:lastPrinted>
  <dcterms:created xsi:type="dcterms:W3CDTF">2024-07-16T07:41:00Z</dcterms:created>
  <dcterms:modified xsi:type="dcterms:W3CDTF">2024-07-16T07:41:00Z</dcterms:modified>
</cp:coreProperties>
</file>