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065DA" w14:textId="77777777" w:rsidR="005F5928" w:rsidRPr="00515AFA" w:rsidRDefault="005F5928" w:rsidP="005F5928">
      <w:pPr>
        <w:jc w:val="right"/>
        <w:rPr>
          <w:b/>
          <w:sz w:val="22"/>
          <w:szCs w:val="22"/>
          <w:lang w:val="pl-PL"/>
        </w:rPr>
      </w:pPr>
      <w:r w:rsidRPr="00515AFA">
        <w:rPr>
          <w:b/>
          <w:sz w:val="22"/>
          <w:szCs w:val="22"/>
          <w:lang w:val="pl-PL"/>
        </w:rPr>
        <w:t>Załącznik nr 3</w:t>
      </w:r>
    </w:p>
    <w:p w14:paraId="72800E78" w14:textId="77777777" w:rsidR="005F5928" w:rsidRPr="00515AFA" w:rsidRDefault="005F5928" w:rsidP="005F5928">
      <w:pPr>
        <w:jc w:val="right"/>
        <w:rPr>
          <w:b/>
          <w:sz w:val="22"/>
          <w:szCs w:val="22"/>
          <w:lang w:val="pl-PL"/>
        </w:rPr>
      </w:pPr>
    </w:p>
    <w:p w14:paraId="35B80D3A" w14:textId="77777777" w:rsidR="005F5928" w:rsidRPr="00515AFA" w:rsidRDefault="005F5928" w:rsidP="005F5928">
      <w:pPr>
        <w:jc w:val="center"/>
        <w:rPr>
          <w:b/>
          <w:sz w:val="22"/>
          <w:szCs w:val="22"/>
          <w:lang w:val="pl-PL"/>
        </w:rPr>
      </w:pPr>
      <w:r w:rsidRPr="00515AFA">
        <w:rPr>
          <w:b/>
          <w:sz w:val="22"/>
          <w:szCs w:val="22"/>
          <w:lang w:val="pl-PL"/>
        </w:rPr>
        <w:t>WZÓR UMOWY</w:t>
      </w:r>
    </w:p>
    <w:p w14:paraId="70E038D1" w14:textId="77777777" w:rsidR="005F5928" w:rsidRPr="00515AFA" w:rsidRDefault="005F5928" w:rsidP="005F5928">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4F0A674" w14:textId="77777777" w:rsidR="005F5928" w:rsidRPr="00515AFA" w:rsidRDefault="005F5928" w:rsidP="005F5928">
      <w:pPr>
        <w:jc w:val="center"/>
        <w:rPr>
          <w:b/>
          <w:sz w:val="22"/>
          <w:szCs w:val="22"/>
          <w:lang w:val="pl-PL"/>
        </w:rPr>
      </w:pPr>
    </w:p>
    <w:p w14:paraId="7F2EAC25" w14:textId="32B1DF7A" w:rsidR="005F5928" w:rsidRPr="00515AFA" w:rsidRDefault="005F5928" w:rsidP="005F5928">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366</w:t>
      </w:r>
      <w:r w:rsidRPr="005140A1">
        <w:rPr>
          <w:sz w:val="22"/>
          <w:szCs w:val="22"/>
          <w:lang w:val="pl-PL"/>
        </w:rPr>
        <w:t>/2</w:t>
      </w:r>
      <w:r>
        <w:rPr>
          <w:sz w:val="22"/>
          <w:szCs w:val="22"/>
          <w:lang w:val="pl-PL"/>
        </w:rPr>
        <w:t>4</w:t>
      </w:r>
      <w:r w:rsidRPr="00515AFA">
        <w:rPr>
          <w:sz w:val="22"/>
          <w:szCs w:val="22"/>
          <w:lang w:val="pl-PL"/>
        </w:rPr>
        <w:t xml:space="preserve"> pomiędzy:</w:t>
      </w:r>
    </w:p>
    <w:p w14:paraId="3C8EF8E2" w14:textId="77777777" w:rsidR="005F5928" w:rsidRDefault="005F5928" w:rsidP="005F5928">
      <w:pPr>
        <w:pStyle w:val="Tekstpodstawowy"/>
        <w:spacing w:line="240" w:lineRule="auto"/>
        <w:ind w:right="-47"/>
        <w:jc w:val="both"/>
        <w:rPr>
          <w:rFonts w:ascii="Times New Roman" w:hAnsi="Times New Roman"/>
          <w:b/>
          <w:sz w:val="22"/>
          <w:szCs w:val="22"/>
        </w:rPr>
      </w:pPr>
    </w:p>
    <w:p w14:paraId="53EED03D"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BB7A1B5"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EC365A9"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91FD41E" w14:textId="77777777" w:rsidR="005F5928" w:rsidRPr="00515AFA" w:rsidRDefault="005F5928" w:rsidP="005F5928">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51966ED"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A8E7EBF"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7A12765"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C714EDF"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1EB7A2F"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1BB2742"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3DDBBB5"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C76F973"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B4CA3CA"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463475B1"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593E423" w14:textId="78AC4065" w:rsidR="005F5928" w:rsidRPr="00A2108C" w:rsidRDefault="005F5928" w:rsidP="005F5928">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 xml:space="preserve">Dostawa </w:t>
      </w:r>
      <w:r>
        <w:rPr>
          <w:b/>
          <w:sz w:val="22"/>
          <w:szCs w:val="22"/>
          <w:lang w:val="pl-PL"/>
        </w:rPr>
        <w:t>16</w:t>
      </w:r>
      <w:r>
        <w:rPr>
          <w:b/>
          <w:sz w:val="22"/>
          <w:szCs w:val="22"/>
          <w:lang w:val="pl-PL"/>
        </w:rPr>
        <w:t xml:space="preserve"> szt. laptopów</w:t>
      </w:r>
      <w:r w:rsidRPr="00A2108C">
        <w:rPr>
          <w:b/>
          <w:sz w:val="22"/>
          <w:szCs w:val="22"/>
          <w:lang w:val="pl-PL"/>
        </w:rPr>
        <w:t xml:space="preserve"> na potrzeby </w:t>
      </w:r>
      <w:proofErr w:type="spellStart"/>
      <w:r>
        <w:rPr>
          <w:b/>
          <w:sz w:val="22"/>
          <w:szCs w:val="22"/>
          <w:lang w:val="pl-PL"/>
        </w:rPr>
        <w:t>WEiP</w:t>
      </w:r>
      <w:proofErr w:type="spellEnd"/>
      <w:r w:rsidRPr="00A2108C">
        <w:rPr>
          <w:b/>
          <w:sz w:val="22"/>
          <w:szCs w:val="22"/>
          <w:lang w:val="pl-PL"/>
        </w:rPr>
        <w:t>.</w:t>
      </w:r>
    </w:p>
    <w:p w14:paraId="75A3EE93" w14:textId="77777777" w:rsidR="005F5928" w:rsidRPr="00515AFA" w:rsidRDefault="005F5928" w:rsidP="005F5928">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D0471C4" w14:textId="77777777" w:rsidR="005F5928" w:rsidRDefault="005F5928" w:rsidP="005F5928">
      <w:pPr>
        <w:pStyle w:val="Tekstpodstawowy"/>
        <w:spacing w:line="240" w:lineRule="auto"/>
        <w:ind w:right="-47"/>
        <w:jc w:val="center"/>
        <w:rPr>
          <w:rFonts w:ascii="Times New Roman" w:hAnsi="Times New Roman"/>
          <w:b/>
          <w:sz w:val="22"/>
          <w:szCs w:val="22"/>
        </w:rPr>
      </w:pPr>
    </w:p>
    <w:p w14:paraId="1E8D497E"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D491FB8" w14:textId="77777777" w:rsidR="005F5928" w:rsidRPr="00515AFA" w:rsidRDefault="005F5928" w:rsidP="005F592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14</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do siedziby Kupującego.</w:t>
      </w:r>
    </w:p>
    <w:p w14:paraId="6952B17B" w14:textId="77777777" w:rsidR="005F5928" w:rsidRPr="00515AFA" w:rsidRDefault="005F5928" w:rsidP="005F592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46F9B25" w14:textId="77777777" w:rsidR="005F5928" w:rsidRPr="00515AFA" w:rsidRDefault="005F5928" w:rsidP="005F592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89F9DA6"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4E6FE6E2"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5F9566D" w14:textId="77777777" w:rsidR="005F5928" w:rsidRPr="00515AFA" w:rsidRDefault="005F5928" w:rsidP="005F592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97563C6" w14:textId="77777777" w:rsidR="005F5928" w:rsidRPr="00515AFA" w:rsidRDefault="005F5928" w:rsidP="005F592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781640A" w14:textId="77777777" w:rsidR="005F5928" w:rsidRPr="00515AFA" w:rsidRDefault="005F5928" w:rsidP="005F592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9E7CDEA" w14:textId="77777777" w:rsidR="005F5928" w:rsidRPr="00515AFA" w:rsidRDefault="005F5928" w:rsidP="005F592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CD374A1"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572E3089"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208CEEA" w14:textId="77777777" w:rsidR="005F5928" w:rsidRDefault="005F5928" w:rsidP="005F592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6F6A400" w14:textId="77777777" w:rsidR="005F5928" w:rsidRPr="00515AFA" w:rsidRDefault="005F5928" w:rsidP="005F592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7EFE684A" w14:textId="77777777" w:rsidR="005F5928" w:rsidRPr="00515AFA" w:rsidRDefault="005F5928" w:rsidP="005F592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0F3EC5A" w14:textId="77777777" w:rsidR="005F5928" w:rsidRPr="00515AFA" w:rsidRDefault="005F5928" w:rsidP="005F592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8BEE9C6"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3F1B29CC"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01F466D"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ADD6E29"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BD7D4F7" w14:textId="77777777" w:rsidR="005F5928" w:rsidRPr="00515AFA" w:rsidRDefault="005F5928" w:rsidP="005F592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211D8CD" w14:textId="77777777" w:rsidR="005F5928" w:rsidRPr="00515AFA" w:rsidRDefault="005F5928" w:rsidP="005F592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1B71ED7" w14:textId="77777777" w:rsidR="005F5928" w:rsidRPr="00515AFA" w:rsidRDefault="005F5928" w:rsidP="005F592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49270D4C" w14:textId="77777777" w:rsidR="005F5928" w:rsidRPr="00515AFA" w:rsidRDefault="005F5928" w:rsidP="005F592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A360BBA"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66CC6B9" w14:textId="77777777" w:rsidR="005F5928" w:rsidRPr="00515AFA" w:rsidRDefault="005F5928" w:rsidP="005F592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16106D45" w14:textId="77777777" w:rsidR="005F5928" w:rsidRPr="00515AFA" w:rsidRDefault="005F5928" w:rsidP="005F592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F3C9D2D"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366882A"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F826B4E"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395B6415" w14:textId="77777777" w:rsidR="005F5928" w:rsidRPr="00515AFA" w:rsidRDefault="005F5928" w:rsidP="005F592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21B3DD1" w14:textId="77777777" w:rsidR="005F5928" w:rsidRPr="00515AFA" w:rsidRDefault="005F5928" w:rsidP="005F5928">
      <w:pPr>
        <w:pStyle w:val="Tekstpodstawowy"/>
        <w:ind w:right="-47"/>
        <w:jc w:val="center"/>
        <w:rPr>
          <w:rFonts w:ascii="Times New Roman" w:hAnsi="Times New Roman"/>
          <w:b/>
          <w:sz w:val="22"/>
          <w:szCs w:val="22"/>
        </w:rPr>
      </w:pPr>
    </w:p>
    <w:p w14:paraId="6A1F39A3" w14:textId="77777777" w:rsidR="005F5928" w:rsidRPr="00515AFA" w:rsidRDefault="005F5928" w:rsidP="005F5928">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AF323B1" w14:textId="77777777" w:rsidR="005F5928" w:rsidRPr="00515AFA" w:rsidRDefault="005F5928" w:rsidP="005F5928">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CAD2958" w14:textId="77777777" w:rsidR="005F5928" w:rsidRPr="00515AFA" w:rsidRDefault="005F5928" w:rsidP="005F592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A181253" w14:textId="77777777" w:rsidR="005F5928" w:rsidRPr="00515AFA" w:rsidRDefault="005F5928" w:rsidP="005F592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1883CFA6" w14:textId="77777777" w:rsidR="005F5928" w:rsidRPr="00515AFA" w:rsidRDefault="005F5928" w:rsidP="005F592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3C1D073" w14:textId="77777777" w:rsidR="005F5928" w:rsidRPr="00515AFA" w:rsidRDefault="005F5928" w:rsidP="005F592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515AFA">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0D6687A6" w14:textId="77777777" w:rsidR="005F5928" w:rsidRPr="00515AFA" w:rsidRDefault="005F5928" w:rsidP="005F5928">
      <w:pPr>
        <w:rPr>
          <w:color w:val="00000A"/>
          <w:sz w:val="22"/>
          <w:szCs w:val="22"/>
          <w:lang w:val="pl-PL"/>
        </w:rPr>
      </w:pPr>
    </w:p>
    <w:p w14:paraId="316EA3CD" w14:textId="77777777" w:rsidR="005F5928" w:rsidRPr="00515AFA" w:rsidRDefault="005F5928" w:rsidP="005F5928">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7C8EC7A9"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C8E9695" w14:textId="77777777" w:rsidR="005F5928" w:rsidRPr="00515AFA" w:rsidRDefault="005F5928" w:rsidP="005F592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5339317" w14:textId="77777777" w:rsidR="005F5928" w:rsidRPr="00515AFA" w:rsidRDefault="005F5928" w:rsidP="005F5928">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69EC5B4" w14:textId="77777777" w:rsidR="005F5928" w:rsidRPr="00515AFA" w:rsidRDefault="005F5928" w:rsidP="005F592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41356E5" w14:textId="77777777" w:rsidR="005F5928" w:rsidRPr="00515AFA" w:rsidRDefault="005F5928" w:rsidP="005F592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4F9541F" w14:textId="77777777" w:rsidR="005F5928" w:rsidRPr="00515AFA" w:rsidRDefault="005F5928" w:rsidP="005F592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C1D2DAA"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66D84BD"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28A000E"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330F82C"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8AD76B7" w14:textId="77777777" w:rsidR="005F5928" w:rsidRPr="00515AFA" w:rsidRDefault="005F5928" w:rsidP="005F592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1B0364E" w14:textId="77777777" w:rsidR="005F5928" w:rsidRPr="00515AFA" w:rsidRDefault="005F5928" w:rsidP="005F5928">
      <w:pPr>
        <w:ind w:left="720"/>
        <w:jc w:val="both"/>
        <w:rPr>
          <w:color w:val="00000A"/>
          <w:sz w:val="22"/>
          <w:szCs w:val="22"/>
          <w:lang w:val="pl-PL"/>
        </w:rPr>
      </w:pPr>
    </w:p>
    <w:p w14:paraId="3020106D" w14:textId="77777777" w:rsidR="005F5928" w:rsidRPr="00515AFA" w:rsidRDefault="005F5928" w:rsidP="005F5928">
      <w:pPr>
        <w:ind w:left="170"/>
        <w:jc w:val="both"/>
        <w:rPr>
          <w:color w:val="00000A"/>
          <w:sz w:val="22"/>
          <w:szCs w:val="22"/>
          <w:lang w:val="pl-PL"/>
        </w:rPr>
      </w:pPr>
    </w:p>
    <w:p w14:paraId="5922E104" w14:textId="77777777" w:rsidR="005F5928" w:rsidRDefault="005F5928" w:rsidP="005F5928">
      <w:pPr>
        <w:pStyle w:val="Tekstpodstawowy"/>
        <w:spacing w:line="240" w:lineRule="auto"/>
        <w:ind w:left="360" w:right="-47"/>
        <w:jc w:val="center"/>
        <w:rPr>
          <w:rFonts w:ascii="Times New Roman" w:hAnsi="Times New Roman"/>
          <w:b/>
          <w:sz w:val="22"/>
          <w:szCs w:val="22"/>
        </w:rPr>
      </w:pPr>
    </w:p>
    <w:p w14:paraId="2A1F31DE" w14:textId="77777777" w:rsidR="005F5928" w:rsidRDefault="005F5928" w:rsidP="005F5928">
      <w:pPr>
        <w:pStyle w:val="Tekstpodstawowy"/>
        <w:spacing w:line="240" w:lineRule="auto"/>
        <w:ind w:left="360" w:right="-47"/>
        <w:jc w:val="center"/>
        <w:rPr>
          <w:rFonts w:ascii="Times New Roman" w:hAnsi="Times New Roman"/>
          <w:b/>
          <w:sz w:val="22"/>
          <w:szCs w:val="22"/>
        </w:rPr>
      </w:pPr>
    </w:p>
    <w:p w14:paraId="09C8DC35" w14:textId="77777777" w:rsidR="005F5928" w:rsidRDefault="005F5928" w:rsidP="005F5928">
      <w:pPr>
        <w:pStyle w:val="Tekstpodstawowy"/>
        <w:spacing w:line="240" w:lineRule="auto"/>
        <w:ind w:left="360" w:right="-47"/>
        <w:jc w:val="center"/>
        <w:rPr>
          <w:rFonts w:ascii="Times New Roman" w:hAnsi="Times New Roman"/>
          <w:b/>
          <w:sz w:val="22"/>
          <w:szCs w:val="22"/>
        </w:rPr>
      </w:pPr>
    </w:p>
    <w:p w14:paraId="79B48676" w14:textId="77777777" w:rsidR="005F5928" w:rsidRPr="00515AFA" w:rsidRDefault="005F5928" w:rsidP="005F5928">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1D975953" w14:textId="77777777" w:rsidR="005F5928" w:rsidRPr="00515AFA" w:rsidRDefault="005F5928" w:rsidP="005F5928">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24A93C0" w14:textId="77777777" w:rsidR="005F5928" w:rsidRPr="00515AFA" w:rsidRDefault="005F5928" w:rsidP="005F5928">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2131B59"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20CDCB5"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27BC825"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1BA1CB8"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BEC9130"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D8AD02E"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5 dni roboczych</w:t>
      </w:r>
      <w:r w:rsidRPr="00515AFA">
        <w:rPr>
          <w:bCs/>
          <w:sz w:val="22"/>
          <w:szCs w:val="22"/>
          <w:lang w:val="pl-PL" w:eastAsia="en-US"/>
        </w:rPr>
        <w:t xml:space="preserve">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1161445D"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B885A7B"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19041174"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C1E50C7" w14:textId="77777777" w:rsidR="005F5928" w:rsidRPr="00515AFA" w:rsidRDefault="005F5928" w:rsidP="005F5928">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20DC0A1" w14:textId="77777777" w:rsidR="005F5928" w:rsidRPr="00515AFA" w:rsidRDefault="005F5928" w:rsidP="005F5928">
      <w:pPr>
        <w:ind w:left="567"/>
        <w:jc w:val="both"/>
        <w:rPr>
          <w:bCs/>
          <w:sz w:val="22"/>
          <w:szCs w:val="22"/>
          <w:lang w:val="pl-PL" w:eastAsia="en-US"/>
        </w:rPr>
      </w:pPr>
    </w:p>
    <w:p w14:paraId="24A3AE44"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6612F03"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955446E"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72F0E98" w14:textId="77777777" w:rsidR="005F5928" w:rsidRPr="00515AFA" w:rsidRDefault="005F5928" w:rsidP="005F5928">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34FC6DF" w14:textId="77777777" w:rsidR="005F5928" w:rsidRPr="00515AFA" w:rsidRDefault="005F5928" w:rsidP="005F5928">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68D10D5" w14:textId="77777777" w:rsidR="005F5928" w:rsidRPr="00515AFA" w:rsidRDefault="005F5928" w:rsidP="005F5928">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CCBA195" w14:textId="77777777" w:rsidR="005F5928" w:rsidRPr="00515AFA" w:rsidRDefault="005F5928" w:rsidP="005F5928">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515AFA">
        <w:rPr>
          <w:bCs/>
          <w:sz w:val="22"/>
          <w:szCs w:val="22"/>
          <w:lang w:val="pl-PL" w:eastAsia="en-US"/>
        </w:rPr>
        <w:lastRenderedPageBreak/>
        <w:t>lub zwrócenia rzeczy naprawionej. Jeżeli sprzedawca wymienił część rzeczy, przepis powyższy stosuje się do części wymienionej.</w:t>
      </w:r>
    </w:p>
    <w:p w14:paraId="4B02A1AD" w14:textId="77777777" w:rsidR="005F5928" w:rsidRPr="00515AFA" w:rsidRDefault="005F5928" w:rsidP="005F5928">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014DCD" w14:textId="77777777" w:rsidR="005F5928" w:rsidRPr="00515AFA" w:rsidRDefault="005F5928" w:rsidP="005F5928">
      <w:pPr>
        <w:pStyle w:val="Tekstpodstawowy"/>
        <w:spacing w:line="240" w:lineRule="auto"/>
        <w:ind w:right="-47"/>
        <w:rPr>
          <w:rFonts w:ascii="Times New Roman" w:hAnsi="Times New Roman"/>
          <w:b/>
          <w:sz w:val="22"/>
          <w:szCs w:val="22"/>
        </w:rPr>
      </w:pPr>
    </w:p>
    <w:p w14:paraId="30129727"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43D794D"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5635969" w14:textId="77777777" w:rsidR="005F5928" w:rsidRPr="00515AFA" w:rsidRDefault="005F5928" w:rsidP="005F5928">
      <w:pPr>
        <w:pStyle w:val="Tekstpodstawowy"/>
        <w:spacing w:line="240" w:lineRule="auto"/>
        <w:ind w:right="-47"/>
        <w:jc w:val="both"/>
        <w:rPr>
          <w:rFonts w:ascii="Times New Roman" w:hAnsi="Times New Roman"/>
          <w:sz w:val="22"/>
          <w:szCs w:val="22"/>
        </w:rPr>
      </w:pPr>
    </w:p>
    <w:p w14:paraId="5F69F433" w14:textId="77777777" w:rsidR="005F5928" w:rsidRPr="00515AFA" w:rsidRDefault="005F5928" w:rsidP="005F5928">
      <w:pPr>
        <w:spacing w:line="240" w:lineRule="atLeast"/>
        <w:ind w:right="-47"/>
        <w:jc w:val="center"/>
        <w:rPr>
          <w:b/>
          <w:sz w:val="22"/>
          <w:szCs w:val="22"/>
        </w:rPr>
      </w:pPr>
      <w:r w:rsidRPr="00515AFA">
        <w:rPr>
          <w:b/>
          <w:sz w:val="22"/>
          <w:szCs w:val="22"/>
        </w:rPr>
        <w:t>§ 10</w:t>
      </w:r>
    </w:p>
    <w:p w14:paraId="7ECA274F" w14:textId="77777777" w:rsidR="005F5928" w:rsidRPr="00515AFA" w:rsidRDefault="005F5928" w:rsidP="005F5928">
      <w:pPr>
        <w:spacing w:line="240" w:lineRule="atLeast"/>
        <w:ind w:right="-47"/>
        <w:rPr>
          <w:sz w:val="22"/>
          <w:szCs w:val="22"/>
          <w:lang w:val="pl-PL"/>
        </w:rPr>
      </w:pPr>
    </w:p>
    <w:p w14:paraId="2C52F949" w14:textId="77777777" w:rsidR="005F5928" w:rsidRPr="00515AFA" w:rsidRDefault="005F5928" w:rsidP="005F5928">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6323B77" w14:textId="77777777" w:rsidR="005F5928" w:rsidRPr="00515AFA" w:rsidRDefault="005F5928" w:rsidP="005F5928">
      <w:pPr>
        <w:tabs>
          <w:tab w:val="left" w:pos="367"/>
        </w:tabs>
        <w:spacing w:line="276" w:lineRule="auto"/>
        <w:ind w:left="360" w:right="60"/>
        <w:contextualSpacing/>
        <w:jc w:val="both"/>
        <w:rPr>
          <w:rFonts w:eastAsia="Calibri"/>
          <w:sz w:val="22"/>
          <w:szCs w:val="22"/>
          <w:lang w:val="pl-PL" w:eastAsia="en-US"/>
        </w:rPr>
      </w:pPr>
    </w:p>
    <w:p w14:paraId="502004D1" w14:textId="77777777" w:rsidR="005F5928" w:rsidRPr="00515AFA" w:rsidRDefault="005F5928" w:rsidP="005F592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765B5CA" w14:textId="77777777" w:rsidR="005F5928" w:rsidRPr="00515AFA" w:rsidRDefault="005F5928" w:rsidP="005F592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3FC0DDB" w14:textId="77777777" w:rsidR="005F5928" w:rsidRPr="00515AFA" w:rsidRDefault="005F5928" w:rsidP="005F5928">
      <w:pPr>
        <w:tabs>
          <w:tab w:val="left" w:pos="387"/>
        </w:tabs>
        <w:spacing w:line="276" w:lineRule="auto"/>
        <w:ind w:left="720" w:right="60"/>
        <w:contextualSpacing/>
        <w:jc w:val="both"/>
        <w:rPr>
          <w:rFonts w:eastAsia="Calibri"/>
          <w:sz w:val="22"/>
          <w:szCs w:val="22"/>
          <w:lang w:val="pl-PL" w:eastAsia="en-US"/>
        </w:rPr>
      </w:pPr>
    </w:p>
    <w:p w14:paraId="47AC4D9F" w14:textId="77777777" w:rsidR="005F5928" w:rsidRPr="00515AFA" w:rsidRDefault="005F5928" w:rsidP="005F5928">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382A960B" w14:textId="77777777" w:rsidR="005F5928" w:rsidRPr="00515AFA" w:rsidRDefault="005F5928" w:rsidP="005F592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4CAF032" w14:textId="77777777" w:rsidR="005F5928" w:rsidRPr="00515AFA" w:rsidRDefault="005F5928" w:rsidP="005F592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86DA3F4" w14:textId="77777777" w:rsidR="005F5928" w:rsidRPr="0084292E" w:rsidRDefault="005F5928" w:rsidP="005F592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Times New Roman" w:hAnsi="Times New Roman" w:cs="Times New Roman"/>
        </w:rPr>
        <w:t xml:space="preserve"> </w:t>
      </w:r>
      <w:r w:rsidRPr="0084292E">
        <w:rPr>
          <w:rFonts w:ascii="Times New Roman" w:eastAsia="Lucida Sans Unicode" w:hAnsi="Times New Roman" w:cs="Times New Roman"/>
          <w:lang w:eastAsia="ar-SA"/>
        </w:rPr>
        <w:t>z tytułu realizacji niniejszej umowy.</w:t>
      </w:r>
    </w:p>
    <w:p w14:paraId="71378FCB" w14:textId="77777777" w:rsidR="005F5928" w:rsidRPr="00515AFA" w:rsidRDefault="005F5928" w:rsidP="005F592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B945BDF" w14:textId="77777777" w:rsidR="005F5928" w:rsidRPr="00515AFA" w:rsidRDefault="005F5928" w:rsidP="005F592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5958768" w14:textId="77777777" w:rsidR="005F5928" w:rsidRPr="00515AFA" w:rsidRDefault="005F5928" w:rsidP="005F592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4784AF7" w14:textId="77777777" w:rsidR="005F5928" w:rsidRPr="00515AFA" w:rsidRDefault="005F5928" w:rsidP="005F592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ramienia Wykonawcy - ……………………………………………..</w:t>
      </w:r>
    </w:p>
    <w:p w14:paraId="25E0C9B0" w14:textId="77777777" w:rsidR="005F5928" w:rsidRPr="00515AFA" w:rsidRDefault="005F5928" w:rsidP="005F592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BA62441" w14:textId="77777777" w:rsidR="005F5928" w:rsidRPr="00515AFA" w:rsidRDefault="005F5928" w:rsidP="005F5928">
      <w:pPr>
        <w:pStyle w:val="Standard"/>
        <w:widowControl w:val="0"/>
        <w:spacing w:after="0"/>
        <w:jc w:val="both"/>
        <w:rPr>
          <w:rFonts w:ascii="Times New Roman" w:eastAsia="Lucida Sans Unicode" w:hAnsi="Times New Roman" w:cs="Times New Roman"/>
          <w:lang w:eastAsia="ar-SA"/>
        </w:rPr>
      </w:pPr>
    </w:p>
    <w:p w14:paraId="6FC997BE" w14:textId="77777777" w:rsidR="005F5928" w:rsidRPr="00515AFA" w:rsidRDefault="005F5928" w:rsidP="005F5928">
      <w:pPr>
        <w:tabs>
          <w:tab w:val="left" w:pos="387"/>
        </w:tabs>
        <w:spacing w:line="276" w:lineRule="auto"/>
        <w:ind w:left="720" w:right="60"/>
        <w:contextualSpacing/>
        <w:jc w:val="both"/>
        <w:rPr>
          <w:rFonts w:eastAsia="Calibri"/>
          <w:sz w:val="22"/>
          <w:szCs w:val="22"/>
          <w:lang w:val="pl-PL" w:eastAsia="en-US"/>
        </w:rPr>
      </w:pPr>
    </w:p>
    <w:p w14:paraId="23CF54D4" w14:textId="77777777" w:rsidR="005F5928" w:rsidRPr="00515AFA" w:rsidRDefault="005F5928" w:rsidP="005F5928">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3F605C8" w14:textId="77777777" w:rsidR="005F5928" w:rsidRPr="00515AFA" w:rsidRDefault="005F5928" w:rsidP="005F592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048AF68" w14:textId="77777777" w:rsidR="005F5928" w:rsidRPr="00515AFA" w:rsidRDefault="005F5928" w:rsidP="005F592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F7E1C3F" w14:textId="77777777" w:rsidR="005F5928" w:rsidRPr="00515AFA" w:rsidRDefault="005F5928" w:rsidP="005F592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40E7348" w14:textId="77777777" w:rsidR="005F5928" w:rsidRPr="00515AFA" w:rsidRDefault="005F5928" w:rsidP="005F5928">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9695532" w14:textId="77777777" w:rsidR="005F5928" w:rsidRPr="00515AFA" w:rsidRDefault="005F5928" w:rsidP="005F592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8F60FF2" w14:textId="77777777" w:rsidR="005F5928" w:rsidRPr="00515AFA" w:rsidRDefault="005F5928" w:rsidP="005F5928">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2CE73E9" w14:textId="77777777" w:rsidR="005F5928" w:rsidRPr="00515AFA" w:rsidRDefault="005F5928" w:rsidP="005F592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5415F93" w14:textId="77777777" w:rsidR="005F5928" w:rsidRPr="00515AFA" w:rsidRDefault="005F5928" w:rsidP="005F592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C7181" w14:textId="77777777" w:rsidR="005F5928" w:rsidRPr="00515AFA" w:rsidRDefault="005F5928" w:rsidP="005F592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A9B504F" w14:textId="77777777" w:rsidR="005F5928" w:rsidRPr="00515AFA" w:rsidRDefault="005F5928" w:rsidP="005F5928">
      <w:pPr>
        <w:widowControl w:val="0"/>
        <w:suppressAutoHyphens/>
        <w:autoSpaceDN w:val="0"/>
        <w:ind w:left="360"/>
        <w:jc w:val="center"/>
        <w:textAlignment w:val="baseline"/>
        <w:rPr>
          <w:rFonts w:eastAsia="SimSun"/>
          <w:b/>
          <w:bCs/>
          <w:color w:val="000000"/>
          <w:kern w:val="2"/>
          <w:sz w:val="22"/>
          <w:szCs w:val="22"/>
          <w:lang w:val="pl-PL"/>
        </w:rPr>
      </w:pPr>
    </w:p>
    <w:p w14:paraId="2364B6A6" w14:textId="77777777" w:rsidR="005F5928" w:rsidRPr="00515AFA" w:rsidRDefault="005F5928" w:rsidP="005F5928">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9BFD0E0" w14:textId="77777777" w:rsidR="005F5928" w:rsidRPr="00515AFA" w:rsidRDefault="005F5928" w:rsidP="005F592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EBD01A8" w14:textId="77777777" w:rsidR="005F5928" w:rsidRPr="00515AFA" w:rsidRDefault="005F5928" w:rsidP="005F592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3F57388" w14:textId="77777777" w:rsidR="005F5928" w:rsidRPr="00515AFA" w:rsidRDefault="005F5928" w:rsidP="005F592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A5DF8A7" w14:textId="77777777" w:rsidR="005F5928" w:rsidRPr="00515AFA" w:rsidRDefault="005F5928" w:rsidP="005F592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2190D1D"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618E156" w14:textId="77777777" w:rsidR="005F5928" w:rsidRPr="00515AFA" w:rsidRDefault="005F5928" w:rsidP="005F592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38964E1" w14:textId="77777777" w:rsidR="005F5928" w:rsidRPr="00515AFA" w:rsidRDefault="005F5928" w:rsidP="005F592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8EFCDE6" w14:textId="77777777" w:rsidR="005F5928" w:rsidRPr="00515AFA" w:rsidRDefault="005F5928" w:rsidP="005F592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2BAD94E" w14:textId="77777777" w:rsidR="005F5928" w:rsidRPr="00515AFA" w:rsidRDefault="005F5928" w:rsidP="005F592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52F5CA1" w14:textId="77777777" w:rsidR="005F5928" w:rsidRPr="00515AFA" w:rsidRDefault="005F5928" w:rsidP="005F592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501576B"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5F836FEC"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50699896"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E0F82E3" w14:textId="77777777" w:rsidR="005F5928" w:rsidRPr="00515AFA" w:rsidRDefault="005F5928" w:rsidP="005F5928">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41D3AD9" w14:textId="77777777" w:rsidR="005F5928" w:rsidRPr="00515AFA" w:rsidRDefault="005F5928" w:rsidP="005F5928">
      <w:pPr>
        <w:jc w:val="center"/>
        <w:rPr>
          <w:b/>
          <w:sz w:val="22"/>
          <w:szCs w:val="22"/>
          <w:lang w:val="pl-PL"/>
        </w:rPr>
      </w:pPr>
    </w:p>
    <w:p w14:paraId="60675E63" w14:textId="77777777" w:rsidR="005F5928" w:rsidRPr="00515AFA" w:rsidRDefault="005F5928" w:rsidP="005F5928">
      <w:pPr>
        <w:jc w:val="center"/>
        <w:rPr>
          <w:b/>
          <w:sz w:val="22"/>
          <w:szCs w:val="22"/>
          <w:lang w:val="pl-PL"/>
        </w:rPr>
      </w:pPr>
      <w:r w:rsidRPr="00515AFA">
        <w:rPr>
          <w:b/>
          <w:sz w:val="22"/>
          <w:szCs w:val="22"/>
          <w:lang w:val="pl-PL"/>
        </w:rPr>
        <w:t>§16</w:t>
      </w:r>
    </w:p>
    <w:p w14:paraId="789CE7B5"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672129A"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1405D8F"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D5218F5" w14:textId="77777777" w:rsidR="005F5928" w:rsidRPr="00515AFA" w:rsidRDefault="005F5928" w:rsidP="005F5928">
      <w:pPr>
        <w:pStyle w:val="Tekstpodstawowy"/>
        <w:spacing w:line="240" w:lineRule="auto"/>
        <w:ind w:right="-47"/>
        <w:jc w:val="center"/>
        <w:rPr>
          <w:rFonts w:ascii="Times New Roman" w:hAnsi="Times New Roman"/>
          <w:b/>
          <w:sz w:val="22"/>
          <w:szCs w:val="22"/>
        </w:rPr>
      </w:pPr>
    </w:p>
    <w:p w14:paraId="419438F5"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E59F38E" w14:textId="77777777" w:rsidR="005F5928" w:rsidRPr="00515AFA" w:rsidRDefault="005F5928" w:rsidP="005F5928">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BE185A7" w14:textId="77777777" w:rsidR="005F5928" w:rsidRPr="00515AFA" w:rsidRDefault="005F5928" w:rsidP="005F5928">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5D0FCE8" w14:textId="77777777" w:rsidR="005F5928" w:rsidRPr="00515AFA" w:rsidRDefault="005F5928" w:rsidP="005F5928">
      <w:pPr>
        <w:pStyle w:val="Tekstpodstawowy"/>
        <w:spacing w:line="240" w:lineRule="auto"/>
        <w:ind w:right="-47"/>
        <w:jc w:val="both"/>
        <w:rPr>
          <w:rFonts w:ascii="Times New Roman" w:hAnsi="Times New Roman"/>
          <w:sz w:val="22"/>
          <w:szCs w:val="22"/>
        </w:rPr>
      </w:pPr>
    </w:p>
    <w:p w14:paraId="1D8334B0" w14:textId="77777777" w:rsidR="005F5928" w:rsidRPr="00515AFA" w:rsidRDefault="005F5928" w:rsidP="005F592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D8906B3" w14:textId="77777777" w:rsidR="005F5928" w:rsidRPr="00515AFA" w:rsidRDefault="005F5928" w:rsidP="005F592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CD2D4CD" w14:textId="77777777" w:rsidR="005F5928" w:rsidRPr="00515AFA" w:rsidRDefault="005F5928" w:rsidP="005F5928">
      <w:pPr>
        <w:pStyle w:val="Tekstpodstawowy2"/>
        <w:spacing w:line="240" w:lineRule="auto"/>
        <w:ind w:right="-47"/>
        <w:rPr>
          <w:sz w:val="22"/>
          <w:szCs w:val="22"/>
        </w:rPr>
      </w:pPr>
    </w:p>
    <w:p w14:paraId="5F3A72CB" w14:textId="77777777" w:rsidR="005F5928" w:rsidRPr="00515AFA" w:rsidRDefault="005F5928" w:rsidP="005F5928">
      <w:pPr>
        <w:pStyle w:val="Tekstpodstawowy2"/>
        <w:spacing w:line="240" w:lineRule="auto"/>
        <w:ind w:right="-47"/>
        <w:rPr>
          <w:sz w:val="22"/>
          <w:szCs w:val="22"/>
        </w:rPr>
      </w:pPr>
    </w:p>
    <w:p w14:paraId="6052CA08" w14:textId="77777777" w:rsidR="005F5928" w:rsidRPr="00515AFA" w:rsidRDefault="005F5928" w:rsidP="005F5928">
      <w:pPr>
        <w:pStyle w:val="Tekstpodstawowy2"/>
        <w:spacing w:line="240" w:lineRule="auto"/>
        <w:ind w:right="-47"/>
        <w:rPr>
          <w:b/>
          <w:sz w:val="22"/>
          <w:szCs w:val="22"/>
        </w:rPr>
      </w:pPr>
      <w:r w:rsidRPr="00515AFA">
        <w:rPr>
          <w:b/>
          <w:sz w:val="22"/>
          <w:szCs w:val="22"/>
        </w:rPr>
        <w:t xml:space="preserve">         Za Sprzedawcę                                                                  Za Kupującego</w:t>
      </w:r>
    </w:p>
    <w:p w14:paraId="631D9183" w14:textId="77777777" w:rsidR="005F5928" w:rsidRPr="00515AFA" w:rsidRDefault="005F5928" w:rsidP="005F5928">
      <w:pPr>
        <w:rPr>
          <w:sz w:val="22"/>
          <w:szCs w:val="22"/>
          <w:lang w:val="pl-PL"/>
        </w:rPr>
      </w:pPr>
    </w:p>
    <w:p w14:paraId="00642B0E" w14:textId="77777777" w:rsidR="005F5928" w:rsidRPr="00515AFA" w:rsidRDefault="005F5928" w:rsidP="005F5928">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DD4711C"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A03FB6A"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p>
    <w:p w14:paraId="05D0FB3C"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p>
    <w:p w14:paraId="3D42EBAA"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p>
    <w:p w14:paraId="4B579B72"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p>
    <w:p w14:paraId="7AF33136"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p>
    <w:p w14:paraId="5EB3EBC9"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76971EF" w14:textId="77777777" w:rsidR="005F5928" w:rsidRPr="00515AFA" w:rsidRDefault="005F5928" w:rsidP="005F592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344B796" w14:textId="77777777" w:rsidR="005F5928" w:rsidRDefault="005F5928" w:rsidP="005F592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E43E68F" w14:textId="77777777" w:rsidR="005F5928" w:rsidRPr="00515AFA" w:rsidRDefault="005F5928" w:rsidP="005F5928">
      <w:pPr>
        <w:widowControl w:val="0"/>
        <w:autoSpaceDE w:val="0"/>
        <w:autoSpaceDN w:val="0"/>
        <w:jc w:val="right"/>
        <w:textAlignment w:val="baseline"/>
        <w:rPr>
          <w:sz w:val="22"/>
          <w:szCs w:val="22"/>
          <w:lang w:val="pl-PL"/>
        </w:rPr>
      </w:pPr>
      <w:r w:rsidRPr="00515AFA">
        <w:rPr>
          <w:sz w:val="22"/>
          <w:szCs w:val="22"/>
          <w:lang w:val="pl-PL"/>
        </w:rPr>
        <w:t>Załącznik nr 2 do umowy</w:t>
      </w:r>
    </w:p>
    <w:p w14:paraId="6DF0D975" w14:textId="77777777" w:rsidR="005F5928" w:rsidRPr="00515AFA" w:rsidRDefault="005F5928" w:rsidP="005F5928">
      <w:pPr>
        <w:widowControl w:val="0"/>
        <w:autoSpaceDE w:val="0"/>
        <w:autoSpaceDN w:val="0"/>
        <w:jc w:val="both"/>
        <w:textAlignment w:val="baseline"/>
        <w:rPr>
          <w:sz w:val="22"/>
          <w:szCs w:val="22"/>
          <w:lang w:val="pl-PL"/>
        </w:rPr>
      </w:pPr>
    </w:p>
    <w:p w14:paraId="4BD351B8" w14:textId="77777777" w:rsidR="005F5928" w:rsidRPr="00515AFA" w:rsidRDefault="005F5928" w:rsidP="005F5928">
      <w:pPr>
        <w:widowControl w:val="0"/>
        <w:autoSpaceDE w:val="0"/>
        <w:autoSpaceDN w:val="0"/>
        <w:jc w:val="both"/>
        <w:textAlignment w:val="baseline"/>
        <w:rPr>
          <w:sz w:val="22"/>
          <w:szCs w:val="22"/>
          <w:lang w:val="pl-PL"/>
        </w:rPr>
      </w:pPr>
    </w:p>
    <w:p w14:paraId="04F2CF32" w14:textId="77777777" w:rsidR="005F5928" w:rsidRPr="00515AFA" w:rsidRDefault="005F5928" w:rsidP="005F5928">
      <w:pPr>
        <w:widowControl w:val="0"/>
        <w:autoSpaceDE w:val="0"/>
        <w:autoSpaceDN w:val="0"/>
        <w:jc w:val="both"/>
        <w:textAlignment w:val="baseline"/>
        <w:rPr>
          <w:sz w:val="22"/>
          <w:szCs w:val="22"/>
          <w:lang w:val="pl-PL"/>
        </w:rPr>
      </w:pPr>
      <w:r w:rsidRPr="00515AFA">
        <w:rPr>
          <w:sz w:val="22"/>
          <w:szCs w:val="22"/>
          <w:lang w:val="pl-PL"/>
        </w:rPr>
        <w:t>.....................................… </w:t>
      </w:r>
    </w:p>
    <w:p w14:paraId="72037259" w14:textId="77777777" w:rsidR="005F5928" w:rsidRPr="00515AFA" w:rsidRDefault="005F5928" w:rsidP="005F5928">
      <w:pPr>
        <w:widowControl w:val="0"/>
        <w:autoSpaceDE w:val="0"/>
        <w:autoSpaceDN w:val="0"/>
        <w:ind w:firstLine="555"/>
        <w:textAlignment w:val="baseline"/>
        <w:rPr>
          <w:sz w:val="22"/>
          <w:szCs w:val="22"/>
          <w:lang w:val="pl-PL"/>
        </w:rPr>
      </w:pPr>
      <w:r w:rsidRPr="00515AFA">
        <w:rPr>
          <w:sz w:val="22"/>
          <w:szCs w:val="22"/>
          <w:lang w:val="pl-PL"/>
        </w:rPr>
        <w:t>Nazwa Wykonawcy</w:t>
      </w:r>
    </w:p>
    <w:p w14:paraId="0946C196" w14:textId="77777777" w:rsidR="005F5928" w:rsidRPr="00515AFA" w:rsidRDefault="005F5928" w:rsidP="005F5928">
      <w:pPr>
        <w:widowControl w:val="0"/>
        <w:autoSpaceDE w:val="0"/>
        <w:autoSpaceDN w:val="0"/>
        <w:textAlignment w:val="baseline"/>
        <w:rPr>
          <w:sz w:val="22"/>
          <w:szCs w:val="22"/>
          <w:lang w:val="pl-PL"/>
        </w:rPr>
      </w:pPr>
    </w:p>
    <w:p w14:paraId="7A7D57B4" w14:textId="77777777" w:rsidR="005F5928" w:rsidRPr="00515AFA" w:rsidRDefault="005F5928" w:rsidP="005F5928">
      <w:pPr>
        <w:widowControl w:val="0"/>
        <w:autoSpaceDE w:val="0"/>
        <w:autoSpaceDN w:val="0"/>
        <w:jc w:val="both"/>
        <w:textAlignment w:val="baseline"/>
        <w:rPr>
          <w:sz w:val="22"/>
          <w:szCs w:val="22"/>
          <w:lang w:val="pl-PL"/>
        </w:rPr>
      </w:pPr>
      <w:r w:rsidRPr="00515AFA">
        <w:rPr>
          <w:sz w:val="22"/>
          <w:szCs w:val="22"/>
          <w:lang w:val="pl-PL"/>
        </w:rPr>
        <w:t>.....................................…</w:t>
      </w:r>
    </w:p>
    <w:p w14:paraId="359A87C8" w14:textId="77777777" w:rsidR="005F5928" w:rsidRPr="00515AFA" w:rsidRDefault="005F5928" w:rsidP="005F592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457D302" w14:textId="77777777" w:rsidR="005F5928" w:rsidRPr="00515AFA" w:rsidRDefault="005F5928" w:rsidP="005F5928">
      <w:pPr>
        <w:widowControl w:val="0"/>
        <w:autoSpaceDE w:val="0"/>
        <w:autoSpaceDN w:val="0"/>
        <w:spacing w:before="90"/>
        <w:ind w:left="115" w:right="110"/>
        <w:jc w:val="both"/>
        <w:outlineLvl w:val="0"/>
        <w:rPr>
          <w:rFonts w:eastAsia="Verdana"/>
          <w:b/>
          <w:bCs/>
          <w:sz w:val="22"/>
          <w:szCs w:val="22"/>
          <w:lang w:val="pl-PL" w:eastAsia="en-US"/>
        </w:rPr>
      </w:pPr>
    </w:p>
    <w:p w14:paraId="3846B4EA" w14:textId="77777777" w:rsidR="005F5928" w:rsidRPr="00515AFA" w:rsidRDefault="005F5928" w:rsidP="005F5928">
      <w:pPr>
        <w:widowControl w:val="0"/>
        <w:autoSpaceDE w:val="0"/>
        <w:autoSpaceDN w:val="0"/>
        <w:spacing w:before="90"/>
        <w:ind w:right="110"/>
        <w:jc w:val="both"/>
        <w:outlineLvl w:val="0"/>
        <w:rPr>
          <w:rFonts w:eastAsia="Verdana"/>
          <w:b/>
          <w:bCs/>
          <w:sz w:val="22"/>
          <w:szCs w:val="22"/>
          <w:lang w:val="pl-PL" w:eastAsia="en-US"/>
        </w:rPr>
      </w:pPr>
    </w:p>
    <w:p w14:paraId="0B974FE6" w14:textId="77777777" w:rsidR="005F5928" w:rsidRPr="00515AFA" w:rsidRDefault="005F5928" w:rsidP="005F5928">
      <w:pPr>
        <w:widowControl w:val="0"/>
        <w:autoSpaceDE w:val="0"/>
        <w:autoSpaceDN w:val="0"/>
        <w:jc w:val="center"/>
        <w:textAlignment w:val="baseline"/>
        <w:rPr>
          <w:b/>
          <w:bCs/>
          <w:sz w:val="22"/>
          <w:szCs w:val="22"/>
          <w:lang w:val="pl-PL"/>
        </w:rPr>
      </w:pPr>
    </w:p>
    <w:p w14:paraId="46E0EAB1" w14:textId="77777777" w:rsidR="005F5928" w:rsidRPr="00515AFA" w:rsidRDefault="005F5928" w:rsidP="005F5928">
      <w:pPr>
        <w:widowControl w:val="0"/>
        <w:autoSpaceDE w:val="0"/>
        <w:autoSpaceDN w:val="0"/>
        <w:jc w:val="center"/>
        <w:textAlignment w:val="baseline"/>
        <w:rPr>
          <w:b/>
          <w:bCs/>
          <w:sz w:val="22"/>
          <w:szCs w:val="22"/>
          <w:lang w:val="pl-PL"/>
        </w:rPr>
      </w:pPr>
    </w:p>
    <w:p w14:paraId="3D9874B9" w14:textId="77777777" w:rsidR="005F5928" w:rsidRPr="00515AFA" w:rsidRDefault="005F5928" w:rsidP="005F592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C2B0AE" w14:textId="77777777" w:rsidR="005F5928" w:rsidRPr="00515AFA" w:rsidRDefault="005F5928" w:rsidP="005F592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400C405" w14:textId="77777777" w:rsidR="005F5928" w:rsidRPr="00515AFA" w:rsidRDefault="005F5928" w:rsidP="005F5928">
      <w:pPr>
        <w:widowControl w:val="0"/>
        <w:autoSpaceDE w:val="0"/>
        <w:autoSpaceDN w:val="0"/>
        <w:jc w:val="center"/>
        <w:textAlignment w:val="baseline"/>
        <w:rPr>
          <w:b/>
          <w:bCs/>
          <w:sz w:val="22"/>
          <w:szCs w:val="22"/>
          <w:lang w:val="pl-PL"/>
        </w:rPr>
      </w:pPr>
    </w:p>
    <w:p w14:paraId="5C6CF897" w14:textId="77777777" w:rsidR="005F5928" w:rsidRPr="00515AFA" w:rsidRDefault="005F5928" w:rsidP="005F592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B898D99" w14:textId="77777777" w:rsidR="005F5928" w:rsidRPr="00515AFA" w:rsidRDefault="005F5928" w:rsidP="005F592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70A1121" w14:textId="77777777" w:rsidR="005F5928" w:rsidRPr="00515AFA" w:rsidRDefault="005F5928" w:rsidP="005F592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8400410" w14:textId="77777777" w:rsidR="005F5928" w:rsidRPr="00515AFA" w:rsidRDefault="005F5928" w:rsidP="005F592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AE8DB49" w14:textId="77777777" w:rsidR="005F5928" w:rsidRPr="00515AFA" w:rsidRDefault="005F5928" w:rsidP="005F592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2317AED" w14:textId="77777777" w:rsidR="005F5928" w:rsidRPr="00515AFA" w:rsidRDefault="005F5928" w:rsidP="005F5928">
      <w:pPr>
        <w:spacing w:after="200" w:line="276" w:lineRule="auto"/>
        <w:ind w:left="780"/>
        <w:contextualSpacing/>
        <w:textAlignment w:val="baseline"/>
        <w:rPr>
          <w:sz w:val="22"/>
          <w:szCs w:val="22"/>
          <w:lang w:val="pl-PL"/>
        </w:rPr>
      </w:pPr>
    </w:p>
    <w:p w14:paraId="4F45B63B" w14:textId="77777777" w:rsidR="005F5928" w:rsidRPr="00515AFA" w:rsidRDefault="005F5928" w:rsidP="005F592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06CD0FF" w14:textId="77777777" w:rsidR="005F5928" w:rsidRPr="00515AFA" w:rsidRDefault="005F5928" w:rsidP="005F5928">
      <w:pPr>
        <w:widowControl w:val="0"/>
        <w:autoSpaceDE w:val="0"/>
        <w:autoSpaceDN w:val="0"/>
        <w:spacing w:before="90"/>
        <w:ind w:right="110"/>
        <w:jc w:val="both"/>
        <w:outlineLvl w:val="0"/>
        <w:rPr>
          <w:rFonts w:eastAsia="Verdana"/>
          <w:b/>
          <w:bCs/>
          <w:sz w:val="22"/>
          <w:szCs w:val="22"/>
          <w:lang w:val="pl-PL" w:eastAsia="en-US"/>
        </w:rPr>
      </w:pPr>
    </w:p>
    <w:p w14:paraId="299A9F21" w14:textId="77777777" w:rsidR="005F5928" w:rsidRPr="00515AFA" w:rsidRDefault="005F5928" w:rsidP="005F5928">
      <w:pPr>
        <w:widowControl w:val="0"/>
        <w:autoSpaceDE w:val="0"/>
        <w:autoSpaceDN w:val="0"/>
        <w:spacing w:before="90"/>
        <w:ind w:right="110"/>
        <w:jc w:val="both"/>
        <w:outlineLvl w:val="0"/>
        <w:rPr>
          <w:rFonts w:eastAsia="Verdana"/>
          <w:b/>
          <w:bCs/>
          <w:sz w:val="22"/>
          <w:szCs w:val="22"/>
          <w:lang w:val="pl-PL" w:eastAsia="en-US"/>
        </w:rPr>
      </w:pPr>
    </w:p>
    <w:p w14:paraId="2BD77C52" w14:textId="77777777" w:rsidR="005F5928" w:rsidRPr="00515AFA" w:rsidRDefault="005F5928" w:rsidP="005F5928">
      <w:pPr>
        <w:widowControl w:val="0"/>
        <w:autoSpaceDE w:val="0"/>
        <w:autoSpaceDN w:val="0"/>
        <w:spacing w:before="90"/>
        <w:ind w:right="110"/>
        <w:jc w:val="both"/>
        <w:outlineLvl w:val="0"/>
        <w:rPr>
          <w:rFonts w:eastAsia="Verdana"/>
          <w:b/>
          <w:bCs/>
          <w:sz w:val="22"/>
          <w:szCs w:val="22"/>
          <w:lang w:val="pl-PL" w:eastAsia="en-US"/>
        </w:rPr>
      </w:pPr>
    </w:p>
    <w:p w14:paraId="04C92CA3" w14:textId="77777777" w:rsidR="005F5928" w:rsidRPr="00515AFA" w:rsidRDefault="005F5928" w:rsidP="005F592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F5928" w:rsidRPr="005F5928" w14:paraId="651769A2" w14:textId="77777777" w:rsidTr="00D6294D">
        <w:tc>
          <w:tcPr>
            <w:tcW w:w="4105" w:type="dxa"/>
            <w:hideMark/>
          </w:tcPr>
          <w:p w14:paraId="34C20A56" w14:textId="77777777" w:rsidR="005F5928" w:rsidRPr="00515AFA" w:rsidRDefault="005F5928" w:rsidP="00D6294D">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31343A9" w14:textId="77777777" w:rsidR="005F5928" w:rsidRPr="00515AFA" w:rsidRDefault="005F5928" w:rsidP="00D6294D">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E3C5161" w14:textId="77777777" w:rsidR="005F5928" w:rsidRPr="00515AFA" w:rsidRDefault="005F5928" w:rsidP="005F5928">
      <w:pPr>
        <w:spacing w:line="360" w:lineRule="auto"/>
        <w:jc w:val="both"/>
        <w:rPr>
          <w:rFonts w:eastAsia="Calibri"/>
          <w:color w:val="222A35"/>
          <w:sz w:val="22"/>
          <w:szCs w:val="22"/>
          <w:lang w:val="pl-PL" w:eastAsia="x-none"/>
        </w:rPr>
      </w:pPr>
    </w:p>
    <w:p w14:paraId="7B0AD4CB" w14:textId="77777777" w:rsidR="005F5928" w:rsidRPr="002E3AF9" w:rsidRDefault="005F5928" w:rsidP="005F5928">
      <w:pPr>
        <w:rPr>
          <w:lang w:val="pl-PL"/>
        </w:rPr>
      </w:pPr>
    </w:p>
    <w:p w14:paraId="699278CA" w14:textId="77777777" w:rsidR="005F5928" w:rsidRPr="00107444" w:rsidRDefault="005F5928" w:rsidP="005F5928">
      <w:pPr>
        <w:rPr>
          <w:lang w:val="pl-PL"/>
        </w:rPr>
      </w:pPr>
    </w:p>
    <w:p w14:paraId="3330BFC4" w14:textId="77777777" w:rsidR="005F5928" w:rsidRPr="00233C0F" w:rsidRDefault="005F5928" w:rsidP="005F5928">
      <w:pPr>
        <w:rPr>
          <w:lang w:val="pl-PL"/>
        </w:rPr>
      </w:pPr>
    </w:p>
    <w:p w14:paraId="703988A2" w14:textId="77777777" w:rsidR="005F5928" w:rsidRPr="00F76E64" w:rsidRDefault="005F5928" w:rsidP="005F5928">
      <w:pPr>
        <w:rPr>
          <w:lang w:val="pl-PL"/>
        </w:rPr>
      </w:pPr>
    </w:p>
    <w:p w14:paraId="6A3BA529" w14:textId="77777777" w:rsidR="005F5928" w:rsidRPr="009169FF" w:rsidRDefault="005F5928" w:rsidP="005F5928">
      <w:pPr>
        <w:rPr>
          <w:lang w:val="pl-PL"/>
        </w:rPr>
      </w:pPr>
    </w:p>
    <w:p w14:paraId="0D3C0EE8" w14:textId="77777777" w:rsidR="005F5928" w:rsidRPr="00624B17" w:rsidRDefault="005F5928" w:rsidP="005F5928">
      <w:pPr>
        <w:pStyle w:val="Zwykytekst"/>
        <w:tabs>
          <w:tab w:val="left" w:pos="7050"/>
        </w:tabs>
        <w:rPr>
          <w:lang w:val="pl-PL"/>
        </w:rPr>
      </w:pPr>
    </w:p>
    <w:p w14:paraId="153E6E25" w14:textId="77777777" w:rsidR="00496551" w:rsidRPr="005F5928" w:rsidRDefault="00496551" w:rsidP="005F5928">
      <w:pPr>
        <w:rPr>
          <w:lang w:val="pl-PL"/>
        </w:rPr>
      </w:pPr>
    </w:p>
    <w:sectPr w:rsidR="00496551" w:rsidRPr="005F592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BE5A4" w14:textId="77777777" w:rsidR="005D3495" w:rsidRDefault="005D3495">
      <w:r>
        <w:separator/>
      </w:r>
    </w:p>
  </w:endnote>
  <w:endnote w:type="continuationSeparator" w:id="0">
    <w:p w14:paraId="016CE572" w14:textId="77777777" w:rsidR="005D3495" w:rsidRDefault="005D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0D210" w14:textId="77777777" w:rsidR="00B749A5" w:rsidRDefault="00B749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CD3D5" w14:textId="77777777" w:rsidR="005F5928" w:rsidRDefault="005F5928">
    <w:pPr>
      <w:pStyle w:val="Stopka"/>
      <w:jc w:val="right"/>
    </w:pPr>
    <w:r>
      <w:fldChar w:fldCharType="begin"/>
    </w:r>
    <w:r>
      <w:instrText>PAGE   \* MERGEFORMAT</w:instrText>
    </w:r>
    <w:r>
      <w:fldChar w:fldCharType="separate"/>
    </w:r>
    <w:r>
      <w:rPr>
        <w:lang w:val="pl-PL"/>
      </w:rPr>
      <w:t>2</w:t>
    </w:r>
    <w:r>
      <w:fldChar w:fldCharType="end"/>
    </w:r>
  </w:p>
  <w:p w14:paraId="58F338DE" w14:textId="77777777" w:rsidR="00B749A5" w:rsidRDefault="00B749A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4BC39" w14:textId="77777777" w:rsidR="00B749A5" w:rsidRDefault="00B749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45D00" w14:textId="77777777" w:rsidR="005D3495" w:rsidRDefault="005D3495">
      <w:r>
        <w:separator/>
      </w:r>
    </w:p>
  </w:footnote>
  <w:footnote w:type="continuationSeparator" w:id="0">
    <w:p w14:paraId="51E3D34C" w14:textId="77777777" w:rsidR="005D3495" w:rsidRDefault="005D3495">
      <w:r>
        <w:continuationSeparator/>
      </w:r>
    </w:p>
  </w:footnote>
  <w:footnote w:id="1">
    <w:p w14:paraId="54149B2B" w14:textId="77777777" w:rsidR="005F5928" w:rsidRDefault="005F5928" w:rsidP="005F592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591A600" w14:textId="77777777" w:rsidR="005F5928" w:rsidRDefault="005F5928" w:rsidP="005F592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9A1EA0" w14:textId="77777777" w:rsidR="005F5928" w:rsidRDefault="005F5928" w:rsidP="005F592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95A4AF" w14:textId="77777777" w:rsidR="005F5928" w:rsidRDefault="005F5928" w:rsidP="005F592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5DBAF21" w14:textId="77777777" w:rsidR="005F5928" w:rsidRDefault="005F5928" w:rsidP="005F592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7DA71DD" w14:textId="77777777" w:rsidR="005F5928" w:rsidRDefault="005F5928" w:rsidP="005F592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4EDBE9" w14:textId="77777777" w:rsidR="005F5928" w:rsidRDefault="005F5928" w:rsidP="005F592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57756E" w14:textId="77777777" w:rsidR="005F5928" w:rsidRDefault="005F5928" w:rsidP="005F592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440B322" w14:textId="77777777" w:rsidR="005F5928" w:rsidRDefault="005F5928" w:rsidP="005F592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12505B5" w14:textId="77777777" w:rsidR="005F5928" w:rsidRDefault="005F5928" w:rsidP="005F592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58A8E1" w14:textId="77777777" w:rsidR="005F5928" w:rsidRDefault="005F5928" w:rsidP="005F592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8537516" w14:textId="77777777" w:rsidR="005F5928" w:rsidRDefault="005F5928" w:rsidP="005F592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4BFB36C" w14:textId="77777777" w:rsidR="005F5928" w:rsidRDefault="005F5928" w:rsidP="005F592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52F566" w14:textId="77777777" w:rsidR="005F5928" w:rsidRDefault="005F5928" w:rsidP="005F592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E9D289D" w14:textId="77777777" w:rsidR="005F5928" w:rsidRDefault="005F5928" w:rsidP="005F592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2BF1B8" w14:textId="77777777" w:rsidR="005F5928" w:rsidRDefault="005F5928" w:rsidP="005F592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E4DBC9" w14:textId="77777777" w:rsidR="005F5928" w:rsidRDefault="005F5928" w:rsidP="005F592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D093D8" w14:textId="77777777" w:rsidR="005F5928" w:rsidRDefault="005F5928" w:rsidP="005F592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0C4BFE8" w14:textId="77777777" w:rsidR="005F5928" w:rsidRDefault="005F5928" w:rsidP="005F592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02D344" w14:textId="77777777" w:rsidR="005F5928" w:rsidRDefault="005F5928" w:rsidP="005F592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26FA315" w14:textId="77777777" w:rsidR="005F5928" w:rsidRDefault="005F5928" w:rsidP="005F592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FD037A0" w14:textId="77777777" w:rsidR="005F5928" w:rsidRDefault="005F5928" w:rsidP="005F592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1F2F94D" w14:textId="77777777" w:rsidR="005F5928" w:rsidRDefault="005F5928" w:rsidP="005F592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152C256" w14:textId="77777777" w:rsidR="005F5928" w:rsidRDefault="005F5928" w:rsidP="005F592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F61C08" w14:textId="77777777" w:rsidR="005F5928" w:rsidRDefault="005F5928" w:rsidP="005F592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29E40FE" w14:textId="77777777" w:rsidR="005F5928" w:rsidRDefault="005F5928" w:rsidP="005F592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C30064C" w14:textId="77777777" w:rsidR="005F5928" w:rsidRDefault="005F5928" w:rsidP="005F592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96E6A06" w14:textId="77777777" w:rsidR="005F5928" w:rsidRDefault="005F5928" w:rsidP="005F592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BE64EE8" w14:textId="77777777" w:rsidR="005F5928" w:rsidRDefault="005F5928" w:rsidP="005F592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D6DF53F" w14:textId="77777777" w:rsidR="005F5928" w:rsidRDefault="005F5928" w:rsidP="005F592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9185B" w14:textId="77777777" w:rsidR="00B749A5" w:rsidRDefault="00B749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56E85" w14:textId="77777777" w:rsidR="00B749A5" w:rsidRDefault="00B749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2BD0C" w14:textId="77777777" w:rsidR="00B749A5" w:rsidRDefault="00B749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6583580">
    <w:abstractNumId w:val="19"/>
  </w:num>
  <w:num w:numId="2" w16cid:durableId="39486192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5816728">
    <w:abstractNumId w:val="29"/>
  </w:num>
  <w:num w:numId="4" w16cid:durableId="1027024395">
    <w:abstractNumId w:val="11"/>
  </w:num>
  <w:num w:numId="5" w16cid:durableId="662705073">
    <w:abstractNumId w:val="30"/>
  </w:num>
  <w:num w:numId="6" w16cid:durableId="369302038">
    <w:abstractNumId w:val="32"/>
  </w:num>
  <w:num w:numId="7" w16cid:durableId="2011786650">
    <w:abstractNumId w:val="35"/>
  </w:num>
  <w:num w:numId="8" w16cid:durableId="1949502743">
    <w:abstractNumId w:val="25"/>
  </w:num>
  <w:num w:numId="9" w16cid:durableId="1427310299">
    <w:abstractNumId w:val="39"/>
  </w:num>
  <w:num w:numId="10" w16cid:durableId="610674281">
    <w:abstractNumId w:val="27"/>
  </w:num>
  <w:num w:numId="11" w16cid:durableId="1225876199">
    <w:abstractNumId w:val="6"/>
  </w:num>
  <w:num w:numId="12" w16cid:durableId="1931159746">
    <w:abstractNumId w:val="10"/>
  </w:num>
  <w:num w:numId="13" w16cid:durableId="1187255437">
    <w:abstractNumId w:val="14"/>
  </w:num>
  <w:num w:numId="14" w16cid:durableId="521019399">
    <w:abstractNumId w:val="40"/>
  </w:num>
  <w:num w:numId="15" w16cid:durableId="1638756073">
    <w:abstractNumId w:val="13"/>
  </w:num>
  <w:num w:numId="16" w16cid:durableId="1055197848">
    <w:abstractNumId w:val="9"/>
  </w:num>
  <w:num w:numId="17" w16cid:durableId="374160832">
    <w:abstractNumId w:val="37"/>
  </w:num>
  <w:num w:numId="18" w16cid:durableId="544757400">
    <w:abstractNumId w:val="28"/>
  </w:num>
  <w:num w:numId="19" w16cid:durableId="1409814536">
    <w:abstractNumId w:val="23"/>
  </w:num>
  <w:num w:numId="20" w16cid:durableId="844398148">
    <w:abstractNumId w:val="26"/>
  </w:num>
  <w:num w:numId="21" w16cid:durableId="1334576381">
    <w:abstractNumId w:val="20"/>
  </w:num>
  <w:num w:numId="22" w16cid:durableId="374163660">
    <w:abstractNumId w:val="0"/>
  </w:num>
  <w:num w:numId="23" w16cid:durableId="2128546272">
    <w:abstractNumId w:val="38"/>
  </w:num>
  <w:num w:numId="24" w16cid:durableId="95831881">
    <w:abstractNumId w:val="18"/>
  </w:num>
  <w:num w:numId="25" w16cid:durableId="2140369417">
    <w:abstractNumId w:val="3"/>
  </w:num>
  <w:num w:numId="26" w16cid:durableId="132647490">
    <w:abstractNumId w:val="31"/>
  </w:num>
  <w:num w:numId="27" w16cid:durableId="7024863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03369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89432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14112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45776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12644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62181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68618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91081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45927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637805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00796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22697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733096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389011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753397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994078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514148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183860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008973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00641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751805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3495"/>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5D3495"/>
    <w:rsid w:val="005F5928"/>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749A5"/>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44F50"/>
  <w15:chartTrackingRefBased/>
  <w15:docId w15:val="{5FD0D1F2-E2ED-43BF-A122-9E0A9DEF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928"/>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F592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3535</Words>
  <Characters>21210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1601-01-01T00:00:00Z</cp:lastPrinted>
  <dcterms:created xsi:type="dcterms:W3CDTF">2024-07-11T07:21:00Z</dcterms:created>
  <dcterms:modified xsi:type="dcterms:W3CDTF">2024-07-11T07:21:00Z</dcterms:modified>
</cp:coreProperties>
</file>