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7E7EA" w14:textId="77777777" w:rsidR="00FB7F50" w:rsidRPr="002245BE" w:rsidRDefault="00F97F5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7F5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97F55">
        <w:rPr>
          <w:sz w:val="22"/>
          <w:szCs w:val="22"/>
        </w:rPr>
        <w:t>2024-07-16</w:t>
      </w:r>
    </w:p>
    <w:p w14:paraId="58A8DD1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378AF5" w14:textId="77777777" w:rsidR="00F97F55" w:rsidRPr="00F97F55" w:rsidRDefault="00F97F55" w:rsidP="00FB7F50">
      <w:pPr>
        <w:spacing w:after="40"/>
        <w:rPr>
          <w:b/>
          <w:bCs/>
          <w:sz w:val="22"/>
          <w:szCs w:val="22"/>
        </w:rPr>
      </w:pPr>
      <w:r w:rsidRPr="00F97F55">
        <w:rPr>
          <w:b/>
          <w:bCs/>
          <w:sz w:val="22"/>
          <w:szCs w:val="22"/>
        </w:rPr>
        <w:t>Akademia Górniczo - Hutnicza</w:t>
      </w:r>
    </w:p>
    <w:p w14:paraId="2ADAC8A6" w14:textId="77777777" w:rsidR="00F97F55" w:rsidRPr="00F97F55" w:rsidRDefault="00F97F55" w:rsidP="00FB7F50">
      <w:pPr>
        <w:spacing w:after="40"/>
        <w:rPr>
          <w:b/>
          <w:bCs/>
          <w:sz w:val="22"/>
          <w:szCs w:val="22"/>
        </w:rPr>
      </w:pPr>
      <w:r w:rsidRPr="00F97F55">
        <w:rPr>
          <w:b/>
          <w:bCs/>
          <w:sz w:val="22"/>
          <w:szCs w:val="22"/>
        </w:rPr>
        <w:t>im. Stanisława Staszica w Krakowie</w:t>
      </w:r>
    </w:p>
    <w:p w14:paraId="26505482" w14:textId="77777777" w:rsidR="00FB7F50" w:rsidRPr="002245BE" w:rsidRDefault="00F97F55" w:rsidP="00FB7F50">
      <w:pPr>
        <w:spacing w:after="40"/>
        <w:rPr>
          <w:b/>
          <w:bCs/>
          <w:sz w:val="22"/>
          <w:szCs w:val="22"/>
        </w:rPr>
      </w:pPr>
      <w:r w:rsidRPr="00F97F55">
        <w:rPr>
          <w:b/>
          <w:bCs/>
          <w:sz w:val="22"/>
          <w:szCs w:val="22"/>
        </w:rPr>
        <w:t>Dział Zamówień Publicznych</w:t>
      </w:r>
    </w:p>
    <w:p w14:paraId="72C6CEA6" w14:textId="77777777" w:rsidR="00FB7F50" w:rsidRPr="002245BE" w:rsidRDefault="00F97F55" w:rsidP="00FB7F50">
      <w:pPr>
        <w:rPr>
          <w:sz w:val="22"/>
          <w:szCs w:val="22"/>
        </w:rPr>
      </w:pPr>
      <w:r w:rsidRPr="00F97F5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97F55">
        <w:rPr>
          <w:sz w:val="22"/>
          <w:szCs w:val="22"/>
        </w:rPr>
        <w:t>30</w:t>
      </w:r>
    </w:p>
    <w:p w14:paraId="4FF2A4D3" w14:textId="77777777" w:rsidR="00FB7F50" w:rsidRPr="002245BE" w:rsidRDefault="00F97F55" w:rsidP="00FB7F50">
      <w:pPr>
        <w:rPr>
          <w:sz w:val="22"/>
          <w:szCs w:val="22"/>
        </w:rPr>
      </w:pPr>
      <w:r w:rsidRPr="00F97F5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97F55">
        <w:rPr>
          <w:sz w:val="22"/>
          <w:szCs w:val="22"/>
        </w:rPr>
        <w:t>Kraków</w:t>
      </w:r>
    </w:p>
    <w:p w14:paraId="2AAA097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3B149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97F55" w:rsidRPr="00607F9B" w14:paraId="75CD8CCD" w14:textId="77777777" w:rsidTr="00FD0AAB">
        <w:trPr>
          <w:trHeight w:val="638"/>
        </w:trPr>
        <w:tc>
          <w:tcPr>
            <w:tcW w:w="959" w:type="dxa"/>
            <w:shd w:val="clear" w:color="auto" w:fill="auto"/>
          </w:tcPr>
          <w:p w14:paraId="6D92D62D" w14:textId="77777777" w:rsidR="00F97F55" w:rsidRPr="00607F9B" w:rsidRDefault="00F97F55" w:rsidP="00FD0A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2F61F4" w14:textId="77777777" w:rsidR="00F97F55" w:rsidRPr="00607F9B" w:rsidRDefault="00F97F55" w:rsidP="00FD0A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97F5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7F55">
              <w:rPr>
                <w:b/>
                <w:bCs/>
                <w:sz w:val="22"/>
                <w:szCs w:val="22"/>
              </w:rPr>
              <w:t>Dostawa laptopa hybrydy 13'' - DE-dzp.272-224/24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7F55">
              <w:rPr>
                <w:b/>
                <w:sz w:val="22"/>
                <w:szCs w:val="22"/>
              </w:rPr>
              <w:t>DE-dzp.272-224/24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9F9965" w14:textId="44C34F7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97F55" w14:paraId="38FA2456" w14:textId="77777777" w:rsidTr="00FD0A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ACC9A86" w14:textId="77777777" w:rsidR="00F97F55" w:rsidRPr="00D26ED6" w:rsidRDefault="00F97F55" w:rsidP="00FD0A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7F55">
              <w:rPr>
                <w:b/>
                <w:sz w:val="22"/>
                <w:szCs w:val="22"/>
              </w:rPr>
              <w:t>NKK SYSTEM Spółka z ograniczoną odpowiedzialnością</w:t>
            </w:r>
          </w:p>
          <w:p w14:paraId="0650D090" w14:textId="77777777" w:rsidR="00F97F55" w:rsidRPr="009F0E5C" w:rsidRDefault="00F97F55" w:rsidP="00FD0AAB">
            <w:pPr>
              <w:jc w:val="both"/>
              <w:rPr>
                <w:bCs/>
                <w:sz w:val="22"/>
                <w:szCs w:val="22"/>
              </w:rPr>
            </w:pPr>
            <w:r w:rsidRPr="00F97F55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7F55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5DDB88" w14:textId="77777777" w:rsidR="00F97F55" w:rsidRPr="009F0E5C" w:rsidRDefault="00F97F55" w:rsidP="00FD0AAB">
            <w:pPr>
              <w:jc w:val="both"/>
              <w:rPr>
                <w:bCs/>
                <w:sz w:val="22"/>
                <w:szCs w:val="22"/>
              </w:rPr>
            </w:pPr>
            <w:r w:rsidRPr="00F97F55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7F55">
              <w:rPr>
                <w:bCs/>
                <w:sz w:val="22"/>
                <w:szCs w:val="22"/>
              </w:rPr>
              <w:t>Kraków</w:t>
            </w:r>
          </w:p>
          <w:p w14:paraId="5CBBEB96" w14:textId="77777777" w:rsidR="00F97F55" w:rsidRPr="00D26ED6" w:rsidRDefault="00F97F55" w:rsidP="00FD0A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49CB03" w14:textId="77777777" w:rsidR="00F97F55" w:rsidRDefault="00F97F55" w:rsidP="00FD0AA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97F55">
              <w:rPr>
                <w:sz w:val="22"/>
                <w:szCs w:val="22"/>
              </w:rPr>
              <w:t>Dostawa laptopa hybrydy 13'' - DE-dzp.272-224/24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9FDECB0" w14:textId="77777777" w:rsidR="00F97F55" w:rsidRPr="00D26ED6" w:rsidRDefault="00F97F55" w:rsidP="00FD0A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97F55">
              <w:rPr>
                <w:b/>
                <w:sz w:val="22"/>
                <w:szCs w:val="22"/>
              </w:rPr>
              <w:t>10 922.40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D6DD110" w14:textId="77777777" w:rsidR="00F97F55" w:rsidRDefault="00F97F55" w:rsidP="00FD0AA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F50C2B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4636AD" w:rsidRPr="008567C7" w14:paraId="755548C5" w14:textId="77777777" w:rsidTr="004636AD">
        <w:trPr>
          <w:trHeight w:val="510"/>
        </w:trPr>
        <w:tc>
          <w:tcPr>
            <w:tcW w:w="500" w:type="pct"/>
            <w:vAlign w:val="center"/>
          </w:tcPr>
          <w:p w14:paraId="0849FD23" w14:textId="77777777" w:rsidR="004636AD" w:rsidRPr="008567C7" w:rsidRDefault="004636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1980CC82" w14:textId="77777777" w:rsidR="004636AD" w:rsidRPr="008567C7" w:rsidRDefault="004636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7D3251D1" w14:textId="77777777" w:rsidR="004636AD" w:rsidRPr="008567C7" w:rsidRDefault="004636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0E79C0C8" w14:textId="77777777" w:rsidR="004636AD" w:rsidRPr="008567C7" w:rsidRDefault="004636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6FE563E3" w14:textId="77777777" w:rsidR="004636AD" w:rsidRPr="008567C7" w:rsidRDefault="004636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3546B9DE" w14:textId="77777777" w:rsidR="004636AD" w:rsidRPr="008567C7" w:rsidRDefault="004636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636AD" w:rsidRPr="008567C7" w14:paraId="16C96A94" w14:textId="77777777" w:rsidTr="004636AD">
        <w:tc>
          <w:tcPr>
            <w:tcW w:w="500" w:type="pct"/>
            <w:vAlign w:val="center"/>
          </w:tcPr>
          <w:p w14:paraId="63D5A693" w14:textId="77777777" w:rsidR="004636AD" w:rsidRPr="008567C7" w:rsidRDefault="004636AD" w:rsidP="00FD0A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16643CBB" w14:textId="77777777" w:rsidR="004636AD" w:rsidRPr="002B6761" w:rsidRDefault="004636AD" w:rsidP="00FD0A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1E7A97EB" w14:textId="77777777" w:rsidR="004636AD" w:rsidRPr="008567C7" w:rsidRDefault="004636AD" w:rsidP="00FD0A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7F5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22DEDF" w14:textId="77777777" w:rsidR="004636AD" w:rsidRPr="001B7815" w:rsidRDefault="004636AD" w:rsidP="00FD0A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97F5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34CCFC4F" w14:textId="77777777" w:rsidR="004636AD" w:rsidRPr="008567C7" w:rsidRDefault="004636AD" w:rsidP="00FD0A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36F840BC" w14:textId="77777777" w:rsidR="004636AD" w:rsidRPr="008567C7" w:rsidRDefault="004636AD" w:rsidP="00FD0A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6CD8448F" w14:textId="77777777" w:rsidR="004636AD" w:rsidRPr="008567C7" w:rsidRDefault="004636AD" w:rsidP="00FD0A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0212656B" w14:textId="77777777" w:rsidR="004636AD" w:rsidRPr="008567C7" w:rsidRDefault="004636AD" w:rsidP="00FD0A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7F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80A65C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1EFE5C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B4FC72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26D95" w14:textId="77777777" w:rsidR="00EE5DEE" w:rsidRDefault="00EE5DEE">
      <w:r>
        <w:separator/>
      </w:r>
    </w:p>
  </w:endnote>
  <w:endnote w:type="continuationSeparator" w:id="0">
    <w:p w14:paraId="71E4CBC6" w14:textId="77777777" w:rsidR="00EE5DEE" w:rsidRDefault="00EE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31A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BBC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390F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1BC72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890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75C1E" w14:textId="77777777" w:rsidR="00EE5DEE" w:rsidRDefault="00EE5DEE">
      <w:r>
        <w:separator/>
      </w:r>
    </w:p>
  </w:footnote>
  <w:footnote w:type="continuationSeparator" w:id="0">
    <w:p w14:paraId="0E523843" w14:textId="77777777" w:rsidR="00EE5DEE" w:rsidRDefault="00EE5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305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4931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8B9A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DE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36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5DEE"/>
    <w:rsid w:val="00F33C66"/>
    <w:rsid w:val="00F960D7"/>
    <w:rsid w:val="00F97F5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3E0143"/>
  <w15:chartTrackingRefBased/>
  <w15:docId w15:val="{57B4A4D7-EB34-4130-A00A-3FEC6072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2024-07-16T08:10:00Z</dcterms:created>
  <dcterms:modified xsi:type="dcterms:W3CDTF">2024-07-16T08:10:00Z</dcterms:modified>
</cp:coreProperties>
</file>