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F6DC6" w14:textId="77777777" w:rsidR="00D665F5" w:rsidRPr="00696656" w:rsidRDefault="002B5C49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696656">
        <w:rPr>
          <w:sz w:val="24"/>
          <w:szCs w:val="24"/>
        </w:rPr>
        <w:t>Kraków</w:t>
      </w:r>
      <w:r w:rsidR="00D665F5" w:rsidRPr="00696656">
        <w:rPr>
          <w:sz w:val="24"/>
          <w:szCs w:val="24"/>
        </w:rPr>
        <w:t xml:space="preserve"> dnia: </w:t>
      </w:r>
      <w:r w:rsidRPr="00696656">
        <w:rPr>
          <w:sz w:val="24"/>
          <w:szCs w:val="24"/>
        </w:rPr>
        <w:t>2024-07-15</w:t>
      </w:r>
    </w:p>
    <w:p w14:paraId="5C9FD169" w14:textId="77777777" w:rsidR="002B5C49" w:rsidRPr="00696656" w:rsidRDefault="002B5C49" w:rsidP="00577BC6">
      <w:pPr>
        <w:spacing w:after="40"/>
        <w:rPr>
          <w:b/>
          <w:bCs/>
          <w:sz w:val="24"/>
          <w:szCs w:val="24"/>
        </w:rPr>
      </w:pPr>
      <w:r w:rsidRPr="00696656">
        <w:rPr>
          <w:b/>
          <w:bCs/>
          <w:sz w:val="24"/>
          <w:szCs w:val="24"/>
        </w:rPr>
        <w:t>Szpital Miejski Specjalistyczny</w:t>
      </w:r>
    </w:p>
    <w:p w14:paraId="7A319F9B" w14:textId="77777777" w:rsidR="002B5C49" w:rsidRPr="00696656" w:rsidRDefault="002B5C49" w:rsidP="00577BC6">
      <w:pPr>
        <w:spacing w:after="40"/>
        <w:rPr>
          <w:b/>
          <w:bCs/>
          <w:sz w:val="24"/>
          <w:szCs w:val="24"/>
        </w:rPr>
      </w:pPr>
      <w:r w:rsidRPr="00696656">
        <w:rPr>
          <w:b/>
          <w:bCs/>
          <w:sz w:val="24"/>
          <w:szCs w:val="24"/>
        </w:rPr>
        <w:t>im. Gabriela Narutowicza w Krakowie</w:t>
      </w:r>
    </w:p>
    <w:p w14:paraId="09A65A24" w14:textId="77777777" w:rsidR="00D665F5" w:rsidRPr="00696656" w:rsidRDefault="002B5C49" w:rsidP="00D665F5">
      <w:pPr>
        <w:rPr>
          <w:sz w:val="24"/>
          <w:szCs w:val="24"/>
        </w:rPr>
      </w:pPr>
      <w:r w:rsidRPr="00696656">
        <w:rPr>
          <w:sz w:val="24"/>
          <w:szCs w:val="24"/>
        </w:rPr>
        <w:t>ul. Prądnicka</w:t>
      </w:r>
      <w:r w:rsidR="00D665F5" w:rsidRPr="00696656">
        <w:rPr>
          <w:sz w:val="24"/>
          <w:szCs w:val="24"/>
        </w:rPr>
        <w:t xml:space="preserve"> </w:t>
      </w:r>
      <w:r w:rsidRPr="00696656">
        <w:rPr>
          <w:sz w:val="24"/>
          <w:szCs w:val="24"/>
        </w:rPr>
        <w:t>35-37</w:t>
      </w:r>
    </w:p>
    <w:p w14:paraId="4DDCC2FC" w14:textId="77777777" w:rsidR="00D665F5" w:rsidRPr="00696656" w:rsidRDefault="002B5C49" w:rsidP="00D665F5">
      <w:pPr>
        <w:rPr>
          <w:sz w:val="24"/>
          <w:szCs w:val="24"/>
        </w:rPr>
      </w:pPr>
      <w:r w:rsidRPr="00696656">
        <w:rPr>
          <w:sz w:val="24"/>
          <w:szCs w:val="24"/>
        </w:rPr>
        <w:t>31-202</w:t>
      </w:r>
      <w:r w:rsidR="00D665F5" w:rsidRPr="00696656">
        <w:rPr>
          <w:sz w:val="24"/>
          <w:szCs w:val="24"/>
        </w:rPr>
        <w:t xml:space="preserve"> </w:t>
      </w:r>
      <w:r w:rsidRPr="00696656">
        <w:rPr>
          <w:sz w:val="24"/>
          <w:szCs w:val="24"/>
        </w:rPr>
        <w:t>Kraków</w:t>
      </w:r>
    </w:p>
    <w:p w14:paraId="525FD65C" w14:textId="77777777" w:rsidR="00D665F5" w:rsidRPr="0069665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1AF5CEA" w14:textId="77777777" w:rsidR="00A80738" w:rsidRPr="0069665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696656">
        <w:rPr>
          <w:sz w:val="24"/>
          <w:szCs w:val="24"/>
        </w:rPr>
        <w:t>Znak sprawy:</w:t>
      </w:r>
      <w:r w:rsidRPr="00696656">
        <w:rPr>
          <w:b/>
          <w:sz w:val="24"/>
          <w:szCs w:val="24"/>
        </w:rPr>
        <w:t xml:space="preserve"> </w:t>
      </w:r>
      <w:r w:rsidR="002B5C49" w:rsidRPr="00696656">
        <w:rPr>
          <w:b/>
          <w:sz w:val="24"/>
          <w:szCs w:val="24"/>
        </w:rPr>
        <w:t>ZP/38/2024</w:t>
      </w:r>
      <w:r w:rsidR="00A80738" w:rsidRPr="00696656">
        <w:rPr>
          <w:sz w:val="24"/>
          <w:szCs w:val="24"/>
        </w:rPr>
        <w:tab/>
        <w:t xml:space="preserve"> </w:t>
      </w:r>
    </w:p>
    <w:p w14:paraId="7F8C6082" w14:textId="77777777" w:rsidR="00A80738" w:rsidRPr="0069665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5F63D2" w14:textId="77777777" w:rsidR="00A80738" w:rsidRPr="0069665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854E39" w14:textId="77777777" w:rsidR="00A80738" w:rsidRPr="0069665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16BFDD" w14:textId="77777777" w:rsidR="00A80738" w:rsidRPr="0069665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696656">
        <w:rPr>
          <w:b/>
          <w:spacing w:val="20"/>
          <w:sz w:val="28"/>
        </w:rPr>
        <w:t>INFORMACJA Z OTWARCIA OFERT</w:t>
      </w:r>
    </w:p>
    <w:p w14:paraId="1DCB755A" w14:textId="77777777" w:rsidR="00A80738" w:rsidRPr="0069665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DEA7EBB" w14:textId="032C9830" w:rsidR="00A80738" w:rsidRPr="00696656" w:rsidRDefault="00C659E2" w:rsidP="00696656">
      <w:pPr>
        <w:spacing w:before="120" w:after="120"/>
        <w:jc w:val="both"/>
        <w:rPr>
          <w:b/>
          <w:bCs/>
          <w:sz w:val="24"/>
          <w:szCs w:val="24"/>
        </w:rPr>
      </w:pPr>
      <w:r w:rsidRPr="00696656">
        <w:rPr>
          <w:bCs/>
          <w:sz w:val="24"/>
          <w:szCs w:val="24"/>
        </w:rPr>
        <w:t xml:space="preserve">Dotyczy </w:t>
      </w:r>
      <w:r w:rsidRPr="00696656">
        <w:rPr>
          <w:sz w:val="24"/>
          <w:szCs w:val="24"/>
        </w:rPr>
        <w:t xml:space="preserve">postępowania o udzielenie zamówienia publicznego prowadzonego w trybie </w:t>
      </w:r>
      <w:r w:rsidR="002B5C49" w:rsidRPr="00696656">
        <w:rPr>
          <w:sz w:val="24"/>
          <w:szCs w:val="24"/>
        </w:rPr>
        <w:t>przetarg</w:t>
      </w:r>
      <w:r w:rsidR="00696656" w:rsidRPr="00696656">
        <w:rPr>
          <w:sz w:val="24"/>
          <w:szCs w:val="24"/>
        </w:rPr>
        <w:t>u</w:t>
      </w:r>
      <w:r w:rsidR="002B5C49" w:rsidRPr="00696656">
        <w:rPr>
          <w:sz w:val="24"/>
          <w:szCs w:val="24"/>
        </w:rPr>
        <w:t xml:space="preserve"> nieograniczon</w:t>
      </w:r>
      <w:r w:rsidR="00696656" w:rsidRPr="00696656">
        <w:rPr>
          <w:sz w:val="24"/>
          <w:szCs w:val="24"/>
        </w:rPr>
        <w:t>ego</w:t>
      </w:r>
      <w:r w:rsidRPr="00696656">
        <w:rPr>
          <w:sz w:val="24"/>
          <w:szCs w:val="24"/>
        </w:rPr>
        <w:t xml:space="preserve"> na:</w:t>
      </w:r>
      <w:r w:rsidR="00696656" w:rsidRPr="00696656">
        <w:rPr>
          <w:sz w:val="24"/>
          <w:szCs w:val="24"/>
        </w:rPr>
        <w:t xml:space="preserve"> „</w:t>
      </w:r>
      <w:r w:rsidR="002B5C49" w:rsidRPr="00696656">
        <w:rPr>
          <w:b/>
          <w:sz w:val="24"/>
          <w:szCs w:val="24"/>
        </w:rPr>
        <w:t>Zakup i dostawa wszczepialnych i niewszczepialnych wyrobów medycznych dla potrzeb Oddziału Urazowo-Ortopedycznego</w:t>
      </w:r>
      <w:r w:rsidR="00696656" w:rsidRPr="00696656">
        <w:rPr>
          <w:b/>
          <w:sz w:val="24"/>
          <w:szCs w:val="24"/>
        </w:rPr>
        <w:t>”</w:t>
      </w:r>
    </w:p>
    <w:p w14:paraId="680CAA31" w14:textId="7D460C2B" w:rsidR="00D665F5" w:rsidRPr="00696656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696656">
        <w:rPr>
          <w:sz w:val="24"/>
          <w:szCs w:val="24"/>
        </w:rPr>
        <w:t>Zamawiający, działając na podstawie art. 22</w:t>
      </w:r>
      <w:r w:rsidR="00FC7F5E" w:rsidRPr="00696656">
        <w:rPr>
          <w:sz w:val="24"/>
          <w:szCs w:val="24"/>
        </w:rPr>
        <w:t>2</w:t>
      </w:r>
      <w:r w:rsidRPr="00696656">
        <w:rPr>
          <w:sz w:val="24"/>
          <w:szCs w:val="24"/>
        </w:rPr>
        <w:t xml:space="preserve"> ust. 5 </w:t>
      </w:r>
      <w:r w:rsidRPr="00696656">
        <w:rPr>
          <w:bCs/>
          <w:sz w:val="24"/>
          <w:szCs w:val="24"/>
        </w:rPr>
        <w:t>ustawy z dnia 11 września 2019 r. Prawo zamówień publicznych</w:t>
      </w:r>
      <w:r w:rsidRPr="00696656">
        <w:rPr>
          <w:sz w:val="24"/>
          <w:szCs w:val="24"/>
        </w:rPr>
        <w:t xml:space="preserve"> udostępnia</w:t>
      </w:r>
      <w:r w:rsidR="00F95C33" w:rsidRPr="00696656">
        <w:rPr>
          <w:sz w:val="24"/>
          <w:szCs w:val="24"/>
        </w:rPr>
        <w:t xml:space="preserve"> </w:t>
      </w:r>
      <w:r w:rsidR="004C7E9B" w:rsidRPr="00696656">
        <w:rPr>
          <w:sz w:val="24"/>
          <w:szCs w:val="24"/>
        </w:rPr>
        <w:t>informacj</w:t>
      </w:r>
      <w:r w:rsidR="00577BC6" w:rsidRPr="00696656">
        <w:rPr>
          <w:sz w:val="24"/>
          <w:szCs w:val="24"/>
        </w:rPr>
        <w:t>ę</w:t>
      </w:r>
      <w:r w:rsidR="00035488" w:rsidRPr="00696656">
        <w:rPr>
          <w:sz w:val="24"/>
          <w:szCs w:val="24"/>
        </w:rPr>
        <w:t xml:space="preserve"> z otwarcia ofert</w:t>
      </w:r>
      <w:r w:rsidR="00577BC6" w:rsidRPr="00696656">
        <w:rPr>
          <w:sz w:val="24"/>
          <w:szCs w:val="24"/>
        </w:rPr>
        <w:t>.</w:t>
      </w:r>
    </w:p>
    <w:p w14:paraId="48EA06F9" w14:textId="77777777" w:rsidR="00A80738" w:rsidRPr="0069665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696656">
        <w:rPr>
          <w:sz w:val="24"/>
          <w:szCs w:val="24"/>
        </w:rPr>
        <w:t>Podczas otwarcia ofert, mającego miejsce</w:t>
      </w:r>
      <w:r w:rsidR="00FF4AB1" w:rsidRPr="00696656">
        <w:rPr>
          <w:sz w:val="24"/>
          <w:szCs w:val="24"/>
        </w:rPr>
        <w:t xml:space="preserve"> w dniu </w:t>
      </w:r>
      <w:r w:rsidR="002B5C49" w:rsidRPr="00696656">
        <w:rPr>
          <w:b/>
          <w:bCs/>
          <w:sz w:val="24"/>
          <w:szCs w:val="24"/>
        </w:rPr>
        <w:t>15/07/2024</w:t>
      </w:r>
      <w:r w:rsidR="00FF4AB1" w:rsidRPr="00696656">
        <w:rPr>
          <w:sz w:val="24"/>
          <w:szCs w:val="24"/>
        </w:rPr>
        <w:t xml:space="preserve"> o godz. </w:t>
      </w:r>
      <w:r w:rsidR="002B5C49" w:rsidRPr="00696656">
        <w:rPr>
          <w:b/>
          <w:bCs/>
          <w:sz w:val="24"/>
          <w:szCs w:val="24"/>
        </w:rPr>
        <w:t>12:00</w:t>
      </w:r>
      <w:r w:rsidRPr="0069665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96656" w14:paraId="616C216F" w14:textId="77777777" w:rsidTr="00C82837">
        <w:tc>
          <w:tcPr>
            <w:tcW w:w="993" w:type="dxa"/>
            <w:shd w:val="clear" w:color="auto" w:fill="auto"/>
            <w:vAlign w:val="center"/>
          </w:tcPr>
          <w:p w14:paraId="551A4AE2" w14:textId="77777777" w:rsidR="006B27ED" w:rsidRPr="00696656" w:rsidRDefault="006B27ED" w:rsidP="00C82837">
            <w:pPr>
              <w:spacing w:before="120" w:after="120"/>
              <w:jc w:val="center"/>
            </w:pPr>
            <w:r w:rsidRPr="00696656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B7A46E" w14:textId="77777777" w:rsidR="006B27ED" w:rsidRPr="00696656" w:rsidRDefault="006B27ED" w:rsidP="00C82837">
            <w:pPr>
              <w:spacing w:before="120" w:after="120"/>
              <w:jc w:val="center"/>
            </w:pPr>
            <w:r w:rsidRPr="00696656">
              <w:t>Nr</w:t>
            </w:r>
            <w:r w:rsidR="00C82837" w:rsidRPr="00696656">
              <w:t xml:space="preserve"> </w:t>
            </w:r>
            <w:r w:rsidRPr="00696656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C2BF21E" w14:textId="77777777" w:rsidR="006B27ED" w:rsidRPr="00696656" w:rsidRDefault="006B27ED" w:rsidP="00BB547B">
            <w:pPr>
              <w:spacing w:before="120" w:after="120"/>
              <w:jc w:val="center"/>
            </w:pPr>
            <w:r w:rsidRPr="00696656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F440F1" w14:textId="77777777" w:rsidR="006B27ED" w:rsidRPr="00696656" w:rsidRDefault="006B27ED" w:rsidP="00C82837">
            <w:pPr>
              <w:spacing w:before="120" w:after="120"/>
              <w:jc w:val="center"/>
            </w:pPr>
            <w:r w:rsidRPr="00696656">
              <w:t>Cena oferty</w:t>
            </w:r>
          </w:p>
        </w:tc>
      </w:tr>
      <w:tr w:rsidR="002B5C49" w:rsidRPr="00696656" w14:paraId="09F7AA25" w14:textId="77777777" w:rsidTr="00D9649F">
        <w:tc>
          <w:tcPr>
            <w:tcW w:w="993" w:type="dxa"/>
            <w:shd w:val="clear" w:color="auto" w:fill="auto"/>
            <w:vAlign w:val="center"/>
          </w:tcPr>
          <w:p w14:paraId="0C4B8EE5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B5AC6D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8</w:t>
            </w:r>
          </w:p>
        </w:tc>
        <w:tc>
          <w:tcPr>
            <w:tcW w:w="4110" w:type="dxa"/>
            <w:shd w:val="clear" w:color="auto" w:fill="auto"/>
          </w:tcPr>
          <w:p w14:paraId="59A4A524" w14:textId="413C53E7" w:rsidR="002B5C49" w:rsidRPr="00696656" w:rsidRDefault="002B5C49" w:rsidP="00D9649F">
            <w:pPr>
              <w:spacing w:before="80"/>
            </w:pPr>
            <w:r w:rsidRPr="00696656">
              <w:t>RAM Roman C</w:t>
            </w:r>
            <w:r w:rsidR="00696656">
              <w:t>y</w:t>
            </w:r>
            <w:r w:rsidRPr="00696656">
              <w:t>fra</w:t>
            </w:r>
          </w:p>
          <w:p w14:paraId="1C60443A" w14:textId="77777777" w:rsidR="002B5C49" w:rsidRPr="00696656" w:rsidRDefault="002B5C49" w:rsidP="00D9649F">
            <w:r w:rsidRPr="00696656">
              <w:t>Os. Królowo</w:t>
            </w:r>
            <w:r w:rsidRPr="00696656">
              <w:t xml:space="preserve"> </w:t>
            </w:r>
            <w:r w:rsidRPr="00696656">
              <w:t>151A</w:t>
            </w:r>
            <w:r w:rsidRPr="00696656">
              <w:t xml:space="preserve"> </w:t>
            </w:r>
          </w:p>
          <w:p w14:paraId="342618FF" w14:textId="77777777" w:rsidR="002B5C49" w:rsidRPr="00696656" w:rsidRDefault="002B5C49" w:rsidP="00D9649F">
            <w:pPr>
              <w:spacing w:after="80"/>
              <w:jc w:val="both"/>
            </w:pPr>
            <w:r w:rsidRPr="00696656">
              <w:t>34-451</w:t>
            </w:r>
            <w:r w:rsidRPr="00696656">
              <w:t xml:space="preserve"> </w:t>
            </w:r>
            <w:r w:rsidRPr="00696656">
              <w:t>Tylmanowa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99C3C2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43 253.80 zł</w:t>
            </w:r>
          </w:p>
        </w:tc>
      </w:tr>
      <w:tr w:rsidR="002B5C49" w:rsidRPr="00696656" w14:paraId="44171342" w14:textId="77777777" w:rsidTr="00D9649F">
        <w:tc>
          <w:tcPr>
            <w:tcW w:w="993" w:type="dxa"/>
            <w:shd w:val="clear" w:color="auto" w:fill="auto"/>
            <w:vAlign w:val="center"/>
          </w:tcPr>
          <w:p w14:paraId="7D46F78C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93B936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9</w:t>
            </w:r>
          </w:p>
        </w:tc>
        <w:tc>
          <w:tcPr>
            <w:tcW w:w="4110" w:type="dxa"/>
            <w:shd w:val="clear" w:color="auto" w:fill="auto"/>
          </w:tcPr>
          <w:p w14:paraId="0C351022" w14:textId="32BF6C4B" w:rsidR="002B5C49" w:rsidRPr="00696656" w:rsidRDefault="002B5C49" w:rsidP="00D9649F">
            <w:pPr>
              <w:spacing w:before="80"/>
            </w:pPr>
            <w:r w:rsidRPr="00696656">
              <w:t>RAM Roman C</w:t>
            </w:r>
            <w:r w:rsidR="00696656">
              <w:t>y</w:t>
            </w:r>
            <w:r w:rsidRPr="00696656">
              <w:t>fra</w:t>
            </w:r>
          </w:p>
          <w:p w14:paraId="6AB88EB6" w14:textId="77777777" w:rsidR="002B5C49" w:rsidRPr="00696656" w:rsidRDefault="002B5C49" w:rsidP="00D9649F">
            <w:r w:rsidRPr="00696656">
              <w:t>Os. Królowo</w:t>
            </w:r>
            <w:r w:rsidRPr="00696656">
              <w:t xml:space="preserve"> </w:t>
            </w:r>
            <w:r w:rsidRPr="00696656">
              <w:t>151A</w:t>
            </w:r>
            <w:r w:rsidRPr="00696656">
              <w:t xml:space="preserve"> </w:t>
            </w:r>
          </w:p>
          <w:p w14:paraId="4547DC52" w14:textId="77777777" w:rsidR="002B5C49" w:rsidRPr="00696656" w:rsidRDefault="002B5C49" w:rsidP="00D9649F">
            <w:pPr>
              <w:spacing w:after="80"/>
              <w:jc w:val="both"/>
            </w:pPr>
            <w:r w:rsidRPr="00696656">
              <w:t>34-451</w:t>
            </w:r>
            <w:r w:rsidRPr="00696656">
              <w:t xml:space="preserve"> </w:t>
            </w:r>
            <w:r w:rsidRPr="00696656">
              <w:t>Tylmanowa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DC0775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13 737.60 zł</w:t>
            </w:r>
          </w:p>
        </w:tc>
      </w:tr>
      <w:tr w:rsidR="002B5C49" w:rsidRPr="00696656" w14:paraId="226CA913" w14:textId="77777777" w:rsidTr="00D9649F">
        <w:tc>
          <w:tcPr>
            <w:tcW w:w="993" w:type="dxa"/>
            <w:shd w:val="clear" w:color="auto" w:fill="auto"/>
            <w:vAlign w:val="center"/>
          </w:tcPr>
          <w:p w14:paraId="444A9947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E70B83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1</w:t>
            </w:r>
          </w:p>
        </w:tc>
        <w:tc>
          <w:tcPr>
            <w:tcW w:w="4110" w:type="dxa"/>
            <w:shd w:val="clear" w:color="auto" w:fill="auto"/>
          </w:tcPr>
          <w:p w14:paraId="46B18ECF" w14:textId="77777777" w:rsidR="002B5C49" w:rsidRPr="00696656" w:rsidRDefault="002B5C49" w:rsidP="00D9649F">
            <w:pPr>
              <w:spacing w:before="80"/>
            </w:pPr>
            <w:r w:rsidRPr="00696656">
              <w:t>FH ORTHO Uproszczona Spółka Akcyjna Oddział w Polsce</w:t>
            </w:r>
          </w:p>
          <w:p w14:paraId="24C07C88" w14:textId="77777777" w:rsidR="002B5C49" w:rsidRPr="00696656" w:rsidRDefault="002B5C49" w:rsidP="00D9649F">
            <w:r w:rsidRPr="00696656">
              <w:t>ul. Garbary</w:t>
            </w:r>
            <w:r w:rsidRPr="00696656">
              <w:t xml:space="preserve"> </w:t>
            </w:r>
            <w:r w:rsidRPr="00696656">
              <w:t>95/A6</w:t>
            </w:r>
            <w:r w:rsidRPr="00696656">
              <w:t xml:space="preserve"> </w:t>
            </w:r>
          </w:p>
          <w:p w14:paraId="07764560" w14:textId="77777777" w:rsidR="002B5C49" w:rsidRPr="00696656" w:rsidRDefault="002B5C49" w:rsidP="00D9649F">
            <w:pPr>
              <w:spacing w:after="80"/>
              <w:jc w:val="both"/>
            </w:pPr>
            <w:r w:rsidRPr="00696656">
              <w:t>61-757</w:t>
            </w:r>
            <w:r w:rsidRPr="00696656">
              <w:t xml:space="preserve"> </w:t>
            </w:r>
            <w:r w:rsidRPr="0069665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5030CA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152 280.00 zł</w:t>
            </w:r>
          </w:p>
        </w:tc>
      </w:tr>
      <w:tr w:rsidR="002B5C49" w:rsidRPr="00696656" w14:paraId="12AA8E8E" w14:textId="77777777" w:rsidTr="00D9649F">
        <w:tc>
          <w:tcPr>
            <w:tcW w:w="993" w:type="dxa"/>
            <w:shd w:val="clear" w:color="auto" w:fill="auto"/>
            <w:vAlign w:val="center"/>
          </w:tcPr>
          <w:p w14:paraId="3D9F02C3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39C9E9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6</w:t>
            </w:r>
          </w:p>
        </w:tc>
        <w:tc>
          <w:tcPr>
            <w:tcW w:w="4110" w:type="dxa"/>
            <w:shd w:val="clear" w:color="auto" w:fill="auto"/>
          </w:tcPr>
          <w:p w14:paraId="7C03A5AA" w14:textId="77777777" w:rsidR="002B5C49" w:rsidRPr="00696656" w:rsidRDefault="002B5C49" w:rsidP="00D9649F">
            <w:pPr>
              <w:spacing w:before="80"/>
            </w:pPr>
            <w:r w:rsidRPr="00696656">
              <w:t>FH ORTHO Uproszczona Spółka Akcyjna Oddział w Polsce</w:t>
            </w:r>
          </w:p>
          <w:p w14:paraId="32F7698A" w14:textId="77777777" w:rsidR="002B5C49" w:rsidRPr="00696656" w:rsidRDefault="002B5C49" w:rsidP="00D9649F">
            <w:r w:rsidRPr="00696656">
              <w:t>ul. Garbary</w:t>
            </w:r>
            <w:r w:rsidRPr="00696656">
              <w:t xml:space="preserve"> </w:t>
            </w:r>
            <w:r w:rsidRPr="00696656">
              <w:t>95/A6</w:t>
            </w:r>
            <w:r w:rsidRPr="00696656">
              <w:t xml:space="preserve"> </w:t>
            </w:r>
          </w:p>
          <w:p w14:paraId="5898937F" w14:textId="77777777" w:rsidR="002B5C49" w:rsidRPr="00696656" w:rsidRDefault="002B5C49" w:rsidP="00D9649F">
            <w:pPr>
              <w:spacing w:after="80"/>
              <w:jc w:val="both"/>
            </w:pPr>
            <w:r w:rsidRPr="00696656">
              <w:t>61-757</w:t>
            </w:r>
            <w:r w:rsidRPr="00696656">
              <w:t xml:space="preserve"> </w:t>
            </w:r>
            <w:r w:rsidRPr="0069665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5F4A19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29 970.00 zł</w:t>
            </w:r>
          </w:p>
        </w:tc>
      </w:tr>
      <w:tr w:rsidR="002B5C49" w:rsidRPr="00696656" w14:paraId="0CFAD0C7" w14:textId="77777777" w:rsidTr="00D9649F">
        <w:tc>
          <w:tcPr>
            <w:tcW w:w="993" w:type="dxa"/>
            <w:shd w:val="clear" w:color="auto" w:fill="auto"/>
            <w:vAlign w:val="center"/>
          </w:tcPr>
          <w:p w14:paraId="342B9F99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968B66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4</w:t>
            </w:r>
          </w:p>
        </w:tc>
        <w:tc>
          <w:tcPr>
            <w:tcW w:w="4110" w:type="dxa"/>
            <w:shd w:val="clear" w:color="auto" w:fill="auto"/>
          </w:tcPr>
          <w:p w14:paraId="126E813A" w14:textId="74AA3A0E" w:rsidR="002B5C49" w:rsidRPr="00696656" w:rsidRDefault="002B5C49" w:rsidP="00D9649F">
            <w:pPr>
              <w:spacing w:before="80"/>
            </w:pPr>
            <w:r w:rsidRPr="00696656">
              <w:t>Zimmer Biomet Polska Sp. z</w:t>
            </w:r>
            <w:r w:rsidR="00696656">
              <w:t xml:space="preserve"> </w:t>
            </w:r>
            <w:r w:rsidRPr="00696656">
              <w:t>o.o.</w:t>
            </w:r>
          </w:p>
          <w:p w14:paraId="34605840" w14:textId="77777777" w:rsidR="002B5C49" w:rsidRPr="00696656" w:rsidRDefault="002B5C49" w:rsidP="00D9649F">
            <w:r w:rsidRPr="00696656">
              <w:t>ul. Domaniewska</w:t>
            </w:r>
            <w:r w:rsidRPr="00696656">
              <w:t xml:space="preserve"> </w:t>
            </w:r>
            <w:r w:rsidRPr="00696656">
              <w:t>50</w:t>
            </w:r>
            <w:r w:rsidRPr="00696656">
              <w:t xml:space="preserve"> </w:t>
            </w:r>
          </w:p>
          <w:p w14:paraId="6F266258" w14:textId="77777777" w:rsidR="002B5C49" w:rsidRPr="00696656" w:rsidRDefault="002B5C49" w:rsidP="00D9649F">
            <w:pPr>
              <w:spacing w:after="80"/>
              <w:jc w:val="both"/>
            </w:pPr>
            <w:r w:rsidRPr="00696656">
              <w:t>02-672</w:t>
            </w:r>
            <w:r w:rsidRPr="00696656">
              <w:t xml:space="preserve"> </w:t>
            </w:r>
            <w:r w:rsidRPr="0069665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97B4AB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267 834.60 zł</w:t>
            </w:r>
          </w:p>
        </w:tc>
      </w:tr>
      <w:tr w:rsidR="002B5C49" w:rsidRPr="00696656" w14:paraId="1B3C6A1F" w14:textId="77777777" w:rsidTr="00D9649F">
        <w:tc>
          <w:tcPr>
            <w:tcW w:w="993" w:type="dxa"/>
            <w:shd w:val="clear" w:color="auto" w:fill="auto"/>
            <w:vAlign w:val="center"/>
          </w:tcPr>
          <w:p w14:paraId="0D280ECE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CCA444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7</w:t>
            </w:r>
          </w:p>
        </w:tc>
        <w:tc>
          <w:tcPr>
            <w:tcW w:w="4110" w:type="dxa"/>
            <w:shd w:val="clear" w:color="auto" w:fill="auto"/>
          </w:tcPr>
          <w:p w14:paraId="49C69DB8" w14:textId="41822FDC" w:rsidR="002B5C49" w:rsidRPr="00696656" w:rsidRDefault="002B5C49" w:rsidP="00D9649F">
            <w:pPr>
              <w:spacing w:before="80"/>
            </w:pPr>
            <w:r w:rsidRPr="00696656">
              <w:t>Zimmer Biomet Polska Sp. z</w:t>
            </w:r>
            <w:r w:rsidR="00696656">
              <w:t xml:space="preserve"> </w:t>
            </w:r>
            <w:r w:rsidRPr="00696656">
              <w:t>o.o.</w:t>
            </w:r>
          </w:p>
          <w:p w14:paraId="639D6D97" w14:textId="77777777" w:rsidR="002B5C49" w:rsidRPr="00696656" w:rsidRDefault="002B5C49" w:rsidP="00D9649F">
            <w:r w:rsidRPr="00696656">
              <w:t>ul. Domaniewska</w:t>
            </w:r>
            <w:r w:rsidRPr="00696656">
              <w:t xml:space="preserve"> </w:t>
            </w:r>
            <w:r w:rsidRPr="00696656">
              <w:t>50</w:t>
            </w:r>
            <w:r w:rsidRPr="00696656">
              <w:t xml:space="preserve"> </w:t>
            </w:r>
          </w:p>
          <w:p w14:paraId="29821A37" w14:textId="77777777" w:rsidR="002B5C49" w:rsidRPr="00696656" w:rsidRDefault="002B5C49" w:rsidP="00D9649F">
            <w:pPr>
              <w:spacing w:after="80"/>
              <w:jc w:val="both"/>
            </w:pPr>
            <w:r w:rsidRPr="00696656">
              <w:t>02-672</w:t>
            </w:r>
            <w:r w:rsidRPr="00696656">
              <w:t xml:space="preserve"> </w:t>
            </w:r>
            <w:r w:rsidRPr="0069665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347A15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25 563.60 zł</w:t>
            </w:r>
          </w:p>
        </w:tc>
      </w:tr>
      <w:tr w:rsidR="002B5C49" w:rsidRPr="00696656" w14:paraId="2D259AE7" w14:textId="77777777" w:rsidTr="00D9649F">
        <w:tc>
          <w:tcPr>
            <w:tcW w:w="993" w:type="dxa"/>
            <w:shd w:val="clear" w:color="auto" w:fill="auto"/>
            <w:vAlign w:val="center"/>
          </w:tcPr>
          <w:p w14:paraId="77BFEFB7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5C3220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9</w:t>
            </w:r>
          </w:p>
        </w:tc>
        <w:tc>
          <w:tcPr>
            <w:tcW w:w="4110" w:type="dxa"/>
            <w:shd w:val="clear" w:color="auto" w:fill="auto"/>
          </w:tcPr>
          <w:p w14:paraId="00FBA5CF" w14:textId="3A72DFAB" w:rsidR="002B5C49" w:rsidRPr="00696656" w:rsidRDefault="002B5C49" w:rsidP="00D9649F">
            <w:pPr>
              <w:spacing w:before="80"/>
            </w:pPr>
            <w:r w:rsidRPr="00696656">
              <w:t>Zimmer Biomet Polska Sp. z</w:t>
            </w:r>
            <w:r w:rsidR="00696656">
              <w:t xml:space="preserve"> </w:t>
            </w:r>
            <w:r w:rsidRPr="00696656">
              <w:t>o.o.</w:t>
            </w:r>
          </w:p>
          <w:p w14:paraId="5114A1CF" w14:textId="77777777" w:rsidR="002B5C49" w:rsidRPr="00696656" w:rsidRDefault="002B5C49" w:rsidP="00D9649F">
            <w:r w:rsidRPr="00696656">
              <w:t>ul. Domaniewska</w:t>
            </w:r>
            <w:r w:rsidRPr="00696656">
              <w:t xml:space="preserve"> </w:t>
            </w:r>
            <w:r w:rsidRPr="00696656">
              <w:t>50</w:t>
            </w:r>
            <w:r w:rsidRPr="00696656">
              <w:t xml:space="preserve"> </w:t>
            </w:r>
          </w:p>
          <w:p w14:paraId="1F90511A" w14:textId="77777777" w:rsidR="002B5C49" w:rsidRPr="00696656" w:rsidRDefault="002B5C49" w:rsidP="00D9649F">
            <w:pPr>
              <w:spacing w:after="80"/>
              <w:jc w:val="both"/>
            </w:pPr>
            <w:r w:rsidRPr="00696656">
              <w:t>02-672</w:t>
            </w:r>
            <w:r w:rsidRPr="00696656">
              <w:t xml:space="preserve"> </w:t>
            </w:r>
            <w:r w:rsidRPr="0069665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841BA6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16 848.00 zł</w:t>
            </w:r>
          </w:p>
        </w:tc>
      </w:tr>
      <w:tr w:rsidR="002B5C49" w:rsidRPr="00696656" w14:paraId="2059EF38" w14:textId="77777777" w:rsidTr="00D9649F">
        <w:tc>
          <w:tcPr>
            <w:tcW w:w="993" w:type="dxa"/>
            <w:shd w:val="clear" w:color="auto" w:fill="auto"/>
            <w:vAlign w:val="center"/>
          </w:tcPr>
          <w:p w14:paraId="16B46377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589404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5</w:t>
            </w:r>
          </w:p>
        </w:tc>
        <w:tc>
          <w:tcPr>
            <w:tcW w:w="4110" w:type="dxa"/>
            <w:shd w:val="clear" w:color="auto" w:fill="auto"/>
          </w:tcPr>
          <w:p w14:paraId="5E331160" w14:textId="77777777" w:rsidR="002B5C49" w:rsidRPr="00696656" w:rsidRDefault="002B5C49" w:rsidP="00D9649F">
            <w:pPr>
              <w:spacing w:before="80"/>
            </w:pPr>
            <w:r w:rsidRPr="00696656">
              <w:t>Smith &amp; Nephew Sp. z o.o.</w:t>
            </w:r>
          </w:p>
          <w:p w14:paraId="682E8B5B" w14:textId="77777777" w:rsidR="002B5C49" w:rsidRPr="00696656" w:rsidRDefault="002B5C49" w:rsidP="00D9649F">
            <w:r w:rsidRPr="00696656">
              <w:t>ul. Osmańska</w:t>
            </w:r>
            <w:r w:rsidRPr="00696656">
              <w:t xml:space="preserve"> </w:t>
            </w:r>
            <w:r w:rsidRPr="00696656">
              <w:t>12</w:t>
            </w:r>
            <w:r w:rsidRPr="00696656">
              <w:t xml:space="preserve"> </w:t>
            </w:r>
          </w:p>
          <w:p w14:paraId="5CA50915" w14:textId="77777777" w:rsidR="002B5C49" w:rsidRPr="00696656" w:rsidRDefault="002B5C49" w:rsidP="00D9649F">
            <w:pPr>
              <w:spacing w:after="80"/>
              <w:jc w:val="both"/>
            </w:pPr>
            <w:r w:rsidRPr="00696656">
              <w:t>02-823</w:t>
            </w:r>
            <w:r w:rsidRPr="00696656">
              <w:t xml:space="preserve"> </w:t>
            </w:r>
            <w:r w:rsidRPr="0069665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5A6177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141 134.40 zł</w:t>
            </w:r>
          </w:p>
        </w:tc>
      </w:tr>
      <w:tr w:rsidR="002B5C49" w:rsidRPr="00696656" w14:paraId="7CBC77A6" w14:textId="77777777" w:rsidTr="00D9649F">
        <w:tc>
          <w:tcPr>
            <w:tcW w:w="993" w:type="dxa"/>
            <w:shd w:val="clear" w:color="auto" w:fill="auto"/>
            <w:vAlign w:val="center"/>
          </w:tcPr>
          <w:p w14:paraId="353AFAC8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B3906A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9</w:t>
            </w:r>
          </w:p>
        </w:tc>
        <w:tc>
          <w:tcPr>
            <w:tcW w:w="4110" w:type="dxa"/>
            <w:shd w:val="clear" w:color="auto" w:fill="auto"/>
          </w:tcPr>
          <w:p w14:paraId="2DB81078" w14:textId="77777777" w:rsidR="002B5C49" w:rsidRPr="00696656" w:rsidRDefault="002B5C49" w:rsidP="00D9649F">
            <w:pPr>
              <w:spacing w:before="80"/>
            </w:pPr>
            <w:r w:rsidRPr="00696656">
              <w:t>Smith &amp; Nephew Sp. z o.o.</w:t>
            </w:r>
          </w:p>
          <w:p w14:paraId="095C9CE5" w14:textId="77777777" w:rsidR="002B5C49" w:rsidRPr="00696656" w:rsidRDefault="002B5C49" w:rsidP="00D9649F">
            <w:r w:rsidRPr="00696656">
              <w:t>ul. Osmańska</w:t>
            </w:r>
            <w:r w:rsidRPr="00696656">
              <w:t xml:space="preserve"> </w:t>
            </w:r>
            <w:r w:rsidRPr="00696656">
              <w:t>12</w:t>
            </w:r>
            <w:r w:rsidRPr="00696656">
              <w:t xml:space="preserve"> </w:t>
            </w:r>
          </w:p>
          <w:p w14:paraId="40FBB3BD" w14:textId="77777777" w:rsidR="002B5C49" w:rsidRPr="00696656" w:rsidRDefault="002B5C49" w:rsidP="00D9649F">
            <w:pPr>
              <w:spacing w:after="80"/>
              <w:jc w:val="both"/>
            </w:pPr>
            <w:r w:rsidRPr="00696656">
              <w:t>02-823</w:t>
            </w:r>
            <w:r w:rsidRPr="00696656">
              <w:t xml:space="preserve"> </w:t>
            </w:r>
            <w:r w:rsidRPr="0069665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2B3C7E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16 740.00 zł</w:t>
            </w:r>
          </w:p>
        </w:tc>
      </w:tr>
      <w:tr w:rsidR="002B5C49" w:rsidRPr="00696656" w14:paraId="79628C75" w14:textId="77777777" w:rsidTr="00D9649F">
        <w:tc>
          <w:tcPr>
            <w:tcW w:w="993" w:type="dxa"/>
            <w:shd w:val="clear" w:color="auto" w:fill="auto"/>
            <w:vAlign w:val="center"/>
          </w:tcPr>
          <w:p w14:paraId="65471F40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86D581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7</w:t>
            </w:r>
          </w:p>
        </w:tc>
        <w:tc>
          <w:tcPr>
            <w:tcW w:w="4110" w:type="dxa"/>
            <w:shd w:val="clear" w:color="auto" w:fill="auto"/>
          </w:tcPr>
          <w:p w14:paraId="73B9AE58" w14:textId="2A166DF4" w:rsidR="002B5C49" w:rsidRPr="00696656" w:rsidRDefault="002B5C49" w:rsidP="00D9649F">
            <w:pPr>
              <w:spacing w:before="80"/>
            </w:pPr>
            <w:r w:rsidRPr="00696656">
              <w:t>BIOVICO S</w:t>
            </w:r>
            <w:r w:rsidR="00696656">
              <w:t>p</w:t>
            </w:r>
            <w:r w:rsidRPr="00696656">
              <w:t xml:space="preserve">. </w:t>
            </w:r>
            <w:r w:rsidR="00696656">
              <w:t>z o.o.</w:t>
            </w:r>
          </w:p>
          <w:p w14:paraId="3562692B" w14:textId="77777777" w:rsidR="002B5C49" w:rsidRPr="00696656" w:rsidRDefault="002B5C49" w:rsidP="00D9649F">
            <w:r w:rsidRPr="00696656">
              <w:t>ul. Hutnicza</w:t>
            </w:r>
            <w:r w:rsidRPr="00696656">
              <w:t xml:space="preserve"> </w:t>
            </w:r>
            <w:r w:rsidRPr="00696656">
              <w:t>15B</w:t>
            </w:r>
            <w:r w:rsidRPr="00696656">
              <w:t xml:space="preserve"> </w:t>
            </w:r>
          </w:p>
          <w:p w14:paraId="1B697290" w14:textId="77777777" w:rsidR="002B5C49" w:rsidRPr="00696656" w:rsidRDefault="002B5C49" w:rsidP="00D9649F">
            <w:pPr>
              <w:spacing w:after="80"/>
              <w:jc w:val="both"/>
            </w:pPr>
            <w:r w:rsidRPr="00696656">
              <w:t>81-061</w:t>
            </w:r>
            <w:r w:rsidRPr="00696656">
              <w:t xml:space="preserve"> </w:t>
            </w:r>
            <w:r w:rsidRPr="00696656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5CACEB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6 030.29 zł</w:t>
            </w:r>
          </w:p>
        </w:tc>
      </w:tr>
      <w:tr w:rsidR="002B5C49" w:rsidRPr="00696656" w14:paraId="4FA1A89A" w14:textId="77777777" w:rsidTr="00D9649F">
        <w:tc>
          <w:tcPr>
            <w:tcW w:w="993" w:type="dxa"/>
            <w:shd w:val="clear" w:color="auto" w:fill="auto"/>
            <w:vAlign w:val="center"/>
          </w:tcPr>
          <w:p w14:paraId="54B36395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00275F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3</w:t>
            </w:r>
          </w:p>
        </w:tc>
        <w:tc>
          <w:tcPr>
            <w:tcW w:w="4110" w:type="dxa"/>
            <w:shd w:val="clear" w:color="auto" w:fill="auto"/>
          </w:tcPr>
          <w:p w14:paraId="7DF30BA0" w14:textId="77777777" w:rsidR="002B5C49" w:rsidRPr="00696656" w:rsidRDefault="002B5C49" w:rsidP="00D9649F">
            <w:pPr>
              <w:spacing w:before="80"/>
            </w:pPr>
            <w:r w:rsidRPr="00696656">
              <w:t>Johnson &amp; Johnson Poland Sp. z o.o.</w:t>
            </w:r>
          </w:p>
          <w:p w14:paraId="7011E818" w14:textId="77777777" w:rsidR="002B5C49" w:rsidRPr="00696656" w:rsidRDefault="002B5C49" w:rsidP="00D9649F">
            <w:r w:rsidRPr="00696656">
              <w:t>ul. Iłżecka</w:t>
            </w:r>
            <w:r w:rsidRPr="00696656">
              <w:t xml:space="preserve"> </w:t>
            </w:r>
            <w:r w:rsidRPr="00696656">
              <w:t>24</w:t>
            </w:r>
            <w:r w:rsidRPr="00696656">
              <w:t xml:space="preserve"> </w:t>
            </w:r>
          </w:p>
          <w:p w14:paraId="7A01C68B" w14:textId="77777777" w:rsidR="002B5C49" w:rsidRPr="00696656" w:rsidRDefault="002B5C49" w:rsidP="00D9649F">
            <w:pPr>
              <w:spacing w:after="80"/>
              <w:jc w:val="both"/>
            </w:pPr>
            <w:r w:rsidRPr="00696656">
              <w:t>02-135</w:t>
            </w:r>
            <w:r w:rsidRPr="00696656">
              <w:t xml:space="preserve"> </w:t>
            </w:r>
            <w:r w:rsidRPr="0069665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2ABD01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1 733 788.80 zł</w:t>
            </w:r>
          </w:p>
        </w:tc>
      </w:tr>
      <w:tr w:rsidR="002B5C49" w:rsidRPr="00696656" w14:paraId="49331D2D" w14:textId="77777777" w:rsidTr="00D9649F">
        <w:tc>
          <w:tcPr>
            <w:tcW w:w="993" w:type="dxa"/>
            <w:shd w:val="clear" w:color="auto" w:fill="auto"/>
            <w:vAlign w:val="center"/>
          </w:tcPr>
          <w:p w14:paraId="07CE029A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467B95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4</w:t>
            </w:r>
          </w:p>
        </w:tc>
        <w:tc>
          <w:tcPr>
            <w:tcW w:w="4110" w:type="dxa"/>
            <w:shd w:val="clear" w:color="auto" w:fill="auto"/>
          </w:tcPr>
          <w:p w14:paraId="7BFFA7FE" w14:textId="77777777" w:rsidR="002B5C49" w:rsidRPr="00696656" w:rsidRDefault="002B5C49" w:rsidP="00D9649F">
            <w:pPr>
              <w:spacing w:before="80"/>
            </w:pPr>
            <w:r w:rsidRPr="00696656">
              <w:t>Johnson &amp; Johnson Poland Sp. z o.o.</w:t>
            </w:r>
          </w:p>
          <w:p w14:paraId="19DCA334" w14:textId="77777777" w:rsidR="002B5C49" w:rsidRPr="00696656" w:rsidRDefault="002B5C49" w:rsidP="00D9649F">
            <w:r w:rsidRPr="00696656">
              <w:t>ul. Iłżecka</w:t>
            </w:r>
            <w:r w:rsidRPr="00696656">
              <w:t xml:space="preserve"> </w:t>
            </w:r>
            <w:r w:rsidRPr="00696656">
              <w:t>24</w:t>
            </w:r>
            <w:r w:rsidRPr="00696656">
              <w:t xml:space="preserve"> </w:t>
            </w:r>
          </w:p>
          <w:p w14:paraId="406DB2F8" w14:textId="77777777" w:rsidR="002B5C49" w:rsidRPr="00696656" w:rsidRDefault="002B5C49" w:rsidP="00D9649F">
            <w:pPr>
              <w:spacing w:after="80"/>
              <w:jc w:val="both"/>
            </w:pPr>
            <w:r w:rsidRPr="00696656">
              <w:t>02-135</w:t>
            </w:r>
            <w:r w:rsidRPr="00696656">
              <w:t xml:space="preserve"> </w:t>
            </w:r>
            <w:r w:rsidRPr="0069665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77ACF5" w14:textId="77777777" w:rsidR="002B5C49" w:rsidRPr="00696656" w:rsidRDefault="002B5C49" w:rsidP="00D9649F">
            <w:pPr>
              <w:spacing w:before="80" w:after="80"/>
              <w:jc w:val="center"/>
            </w:pPr>
            <w:r w:rsidRPr="00696656">
              <w:t>177 276.60 zł</w:t>
            </w:r>
          </w:p>
        </w:tc>
      </w:tr>
      <w:bookmarkEnd w:id="0"/>
    </w:tbl>
    <w:p w14:paraId="348346A2" w14:textId="63FB674E" w:rsidR="00C236D3" w:rsidRPr="00696656" w:rsidRDefault="00C236D3" w:rsidP="00696656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96656" w:rsidSect="006966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27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6E0151" w14:textId="77777777" w:rsidR="008E117A" w:rsidRDefault="008E117A">
      <w:r>
        <w:separator/>
      </w:r>
    </w:p>
  </w:endnote>
  <w:endnote w:type="continuationSeparator" w:id="0">
    <w:p w14:paraId="0E3189CA" w14:textId="77777777" w:rsidR="008E117A" w:rsidRDefault="008E1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197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872E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43B25" w14:textId="105A1B3E" w:rsidR="009F189D" w:rsidRPr="00696656" w:rsidRDefault="009F189D" w:rsidP="006966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D718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DA5E14" w14:textId="77777777" w:rsidR="009F189D" w:rsidRDefault="009F189D">
    <w:pPr>
      <w:pStyle w:val="Stopka"/>
      <w:tabs>
        <w:tab w:val="clear" w:pos="4536"/>
      </w:tabs>
      <w:jc w:val="center"/>
    </w:pPr>
  </w:p>
  <w:p w14:paraId="64580B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D5B415" w14:textId="77777777" w:rsidR="008E117A" w:rsidRDefault="008E117A">
      <w:r>
        <w:separator/>
      </w:r>
    </w:p>
  </w:footnote>
  <w:footnote w:type="continuationSeparator" w:id="0">
    <w:p w14:paraId="6E05A43F" w14:textId="77777777" w:rsidR="008E117A" w:rsidRDefault="008E1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BBB2F" w14:textId="77777777" w:rsidR="002B5C49" w:rsidRDefault="002B5C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88599" w14:textId="77777777" w:rsidR="002B5C49" w:rsidRDefault="002B5C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A9693" w14:textId="77777777" w:rsidR="002B5C49" w:rsidRDefault="002B5C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117A"/>
    <w:rsid w:val="00007727"/>
    <w:rsid w:val="00017720"/>
    <w:rsid w:val="00035488"/>
    <w:rsid w:val="000D7F25"/>
    <w:rsid w:val="000E00E5"/>
    <w:rsid w:val="00173B20"/>
    <w:rsid w:val="001C69FF"/>
    <w:rsid w:val="0023318D"/>
    <w:rsid w:val="002B5C49"/>
    <w:rsid w:val="003D72FD"/>
    <w:rsid w:val="00423179"/>
    <w:rsid w:val="00490DC0"/>
    <w:rsid w:val="00493F8C"/>
    <w:rsid w:val="004C7E9B"/>
    <w:rsid w:val="005614F2"/>
    <w:rsid w:val="00577BC6"/>
    <w:rsid w:val="0069085C"/>
    <w:rsid w:val="00696656"/>
    <w:rsid w:val="006B27ED"/>
    <w:rsid w:val="00843263"/>
    <w:rsid w:val="00861E75"/>
    <w:rsid w:val="008E117A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E1A454"/>
  <w15:chartTrackingRefBased/>
  <w15:docId w15:val="{EC81F328-207C-4D79-A954-49CF42776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287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2024-07-15T11:10:00Z</dcterms:created>
  <dcterms:modified xsi:type="dcterms:W3CDTF">2024-07-15T11:12:00Z</dcterms:modified>
</cp:coreProperties>
</file>