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22FC5" w14:textId="744E2CB6" w:rsidR="008D2AB8" w:rsidRPr="00F3621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b w:val="0"/>
          <w:sz w:val="18"/>
          <w:szCs w:val="18"/>
        </w:rPr>
        <w:tab/>
      </w:r>
      <w:r w:rsidRPr="00F3621E">
        <w:rPr>
          <w:rFonts w:ascii="Verdana" w:hAnsi="Verdana"/>
          <w:b w:val="0"/>
          <w:sz w:val="18"/>
          <w:szCs w:val="18"/>
        </w:rPr>
        <w:tab/>
      </w:r>
      <w:r w:rsidRPr="00F3621E">
        <w:rPr>
          <w:rFonts w:ascii="Verdana" w:hAnsi="Verdana"/>
          <w:b w:val="0"/>
          <w:sz w:val="18"/>
          <w:szCs w:val="18"/>
        </w:rPr>
        <w:tab/>
      </w:r>
      <w:r w:rsidRPr="00F3621E">
        <w:rPr>
          <w:rFonts w:ascii="Verdana" w:hAnsi="Verdana"/>
          <w:b w:val="0"/>
          <w:sz w:val="18"/>
          <w:szCs w:val="18"/>
        </w:rPr>
        <w:tab/>
      </w:r>
      <w:r w:rsidRPr="00F3621E">
        <w:rPr>
          <w:rFonts w:ascii="Verdana" w:hAnsi="Verdana"/>
          <w:b w:val="0"/>
          <w:sz w:val="18"/>
          <w:szCs w:val="18"/>
        </w:rPr>
        <w:tab/>
      </w:r>
      <w:r w:rsidRPr="00F3621E">
        <w:rPr>
          <w:rFonts w:ascii="Verdana" w:hAnsi="Verdana"/>
          <w:b w:val="0"/>
          <w:sz w:val="18"/>
          <w:szCs w:val="18"/>
        </w:rPr>
        <w:tab/>
      </w:r>
      <w:r w:rsidRPr="00F3621E">
        <w:rPr>
          <w:rFonts w:ascii="Verdana" w:hAnsi="Verdana"/>
          <w:b w:val="0"/>
          <w:sz w:val="18"/>
          <w:szCs w:val="18"/>
        </w:rPr>
        <w:tab/>
      </w:r>
      <w:r w:rsidRPr="00F3621E">
        <w:rPr>
          <w:rFonts w:ascii="Verdana" w:hAnsi="Verdana"/>
          <w:sz w:val="18"/>
          <w:szCs w:val="18"/>
        </w:rPr>
        <w:t xml:space="preserve">Załącznik nr </w:t>
      </w:r>
      <w:r w:rsidR="00012286" w:rsidRPr="00F3621E">
        <w:rPr>
          <w:rFonts w:ascii="Verdana" w:hAnsi="Verdana"/>
          <w:sz w:val="18"/>
          <w:szCs w:val="18"/>
        </w:rPr>
        <w:t>1</w:t>
      </w:r>
    </w:p>
    <w:p w14:paraId="7CAF891B" w14:textId="77777777" w:rsidR="008D2AB8" w:rsidRPr="00F3621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52BCA44" w14:textId="77777777" w:rsidR="008D2AB8" w:rsidRPr="00F3621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3621E">
        <w:rPr>
          <w:rFonts w:ascii="Verdana" w:hAnsi="Verdana"/>
          <w:b/>
          <w:sz w:val="18"/>
          <w:szCs w:val="18"/>
        </w:rPr>
        <w:t>FORMULARZ OFERTY</w:t>
      </w:r>
    </w:p>
    <w:p w14:paraId="59D5E302" w14:textId="5F11CCA9" w:rsidR="00AA444D" w:rsidRPr="00F3621E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90661F" w:rsidRPr="00F3621E">
        <w:rPr>
          <w:rFonts w:ascii="Verdana" w:hAnsi="Verdana"/>
          <w:sz w:val="18"/>
          <w:szCs w:val="18"/>
        </w:rPr>
        <w:t>………………………………………………….</w:t>
      </w:r>
    </w:p>
    <w:p w14:paraId="7D729DF0" w14:textId="0B731FC7" w:rsidR="00AA444D" w:rsidRPr="00F3621E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90661F" w:rsidRPr="00F3621E">
        <w:rPr>
          <w:rFonts w:ascii="Verdana" w:hAnsi="Verdana"/>
          <w:sz w:val="18"/>
          <w:szCs w:val="18"/>
        </w:rPr>
        <w:t>………………………………………………..</w:t>
      </w:r>
    </w:p>
    <w:p w14:paraId="3121F4B4" w14:textId="1DDBBA9B" w:rsidR="00AA444D" w:rsidRPr="00F3621E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90661F" w:rsidRPr="00F3621E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EB5623F" w14:textId="72F71D78" w:rsidR="00AA444D" w:rsidRPr="00F3621E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90661F" w:rsidRPr="00F3621E">
        <w:rPr>
          <w:rFonts w:ascii="Verdana" w:hAnsi="Verdana"/>
          <w:sz w:val="18"/>
          <w:szCs w:val="18"/>
        </w:rPr>
        <w:t>.........</w:t>
      </w:r>
    </w:p>
    <w:p w14:paraId="0F870852" w14:textId="7B7C8494" w:rsidR="00AA444D" w:rsidRPr="00F3621E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90661F" w:rsidRPr="00F3621E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A56E7F6" w14:textId="431C3902" w:rsidR="00AA444D" w:rsidRPr="00F3621E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90661F" w:rsidRPr="00F3621E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030DAEB9" w14:textId="678D69A7" w:rsidR="00AA444D" w:rsidRPr="00F3621E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90661F" w:rsidRPr="00F3621E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3EF4A754" w14:textId="70646D13" w:rsidR="00AA444D" w:rsidRPr="00F3621E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90661F" w:rsidRPr="00F3621E">
        <w:rPr>
          <w:rFonts w:ascii="Verdana" w:hAnsi="Verdana"/>
          <w:sz w:val="18"/>
          <w:szCs w:val="18"/>
        </w:rPr>
        <w:t>...........................................</w:t>
      </w:r>
    </w:p>
    <w:p w14:paraId="2BFB7D7A" w14:textId="672ACF6D" w:rsidR="008D2AB8" w:rsidRPr="00F3621E" w:rsidRDefault="00AA444D" w:rsidP="00AA444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90661F" w:rsidRPr="00F3621E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68344BA" w14:textId="76162F23" w:rsidR="008D2AB8" w:rsidRPr="00F3621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34F07DE5" w14:textId="77777777" w:rsidR="008D2AB8" w:rsidRPr="00F3621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Do: Nazwa i siedziba Zamawiającego:</w:t>
      </w:r>
    </w:p>
    <w:p w14:paraId="091A8A5E" w14:textId="77777777" w:rsidR="00583367" w:rsidRPr="00F3621E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F3621E">
        <w:rPr>
          <w:rFonts w:ascii="Verdana" w:hAnsi="Verdana"/>
          <w:b/>
          <w:sz w:val="18"/>
          <w:szCs w:val="18"/>
        </w:rPr>
        <w:t>Akademia Górniczo - Hutnicza</w:t>
      </w:r>
    </w:p>
    <w:p w14:paraId="5A3AF943" w14:textId="77777777" w:rsidR="00583367" w:rsidRPr="00F3621E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F3621E">
        <w:rPr>
          <w:rFonts w:ascii="Verdana" w:hAnsi="Verdana"/>
          <w:b/>
          <w:sz w:val="18"/>
          <w:szCs w:val="18"/>
        </w:rPr>
        <w:t>im. Stanisława Staszica w Krakowie</w:t>
      </w:r>
    </w:p>
    <w:p w14:paraId="23795343" w14:textId="77777777" w:rsidR="008D2AB8" w:rsidRPr="00F3621E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F3621E">
        <w:rPr>
          <w:rFonts w:ascii="Verdana" w:hAnsi="Verdana"/>
          <w:b/>
          <w:sz w:val="18"/>
          <w:szCs w:val="18"/>
        </w:rPr>
        <w:t>Dział Zamówień Publicznych</w:t>
      </w:r>
      <w:r w:rsidR="008D2AB8" w:rsidRPr="00F3621E">
        <w:rPr>
          <w:rFonts w:ascii="Verdana" w:hAnsi="Verdana"/>
          <w:b/>
          <w:sz w:val="18"/>
          <w:szCs w:val="18"/>
        </w:rPr>
        <w:t xml:space="preserve">  </w:t>
      </w:r>
    </w:p>
    <w:p w14:paraId="007BF59B" w14:textId="77777777" w:rsidR="008D2AB8" w:rsidRPr="00F3621E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F3621E">
        <w:rPr>
          <w:rFonts w:ascii="Verdana" w:hAnsi="Verdana"/>
          <w:b/>
          <w:sz w:val="18"/>
          <w:szCs w:val="18"/>
        </w:rPr>
        <w:t>Al. Mickiewicza</w:t>
      </w:r>
      <w:r w:rsidR="008D2AB8" w:rsidRPr="00F3621E">
        <w:rPr>
          <w:rFonts w:ascii="Verdana" w:hAnsi="Verdana"/>
          <w:b/>
          <w:sz w:val="18"/>
          <w:szCs w:val="18"/>
        </w:rPr>
        <w:t xml:space="preserve"> </w:t>
      </w:r>
      <w:r w:rsidRPr="00F3621E">
        <w:rPr>
          <w:rFonts w:ascii="Verdana" w:hAnsi="Verdana"/>
          <w:b/>
          <w:sz w:val="18"/>
          <w:szCs w:val="18"/>
        </w:rPr>
        <w:t>30</w:t>
      </w:r>
      <w:r w:rsidR="008D2AB8" w:rsidRPr="00F3621E">
        <w:rPr>
          <w:rFonts w:ascii="Verdana" w:hAnsi="Verdana"/>
          <w:b/>
          <w:sz w:val="18"/>
          <w:szCs w:val="18"/>
        </w:rPr>
        <w:t xml:space="preserve"> </w:t>
      </w:r>
    </w:p>
    <w:p w14:paraId="2E89DAA1" w14:textId="77777777" w:rsidR="008D2AB8" w:rsidRPr="00F3621E" w:rsidRDefault="00583367" w:rsidP="008D2AB8">
      <w:pPr>
        <w:rPr>
          <w:rFonts w:ascii="Verdana" w:hAnsi="Verdana"/>
          <w:b/>
          <w:sz w:val="18"/>
          <w:szCs w:val="18"/>
        </w:rPr>
      </w:pPr>
      <w:r w:rsidRPr="00F3621E">
        <w:rPr>
          <w:rFonts w:ascii="Verdana" w:hAnsi="Verdana"/>
          <w:b/>
          <w:sz w:val="18"/>
          <w:szCs w:val="18"/>
        </w:rPr>
        <w:t>30-059</w:t>
      </w:r>
      <w:r w:rsidR="008D2AB8" w:rsidRPr="00F3621E">
        <w:rPr>
          <w:rFonts w:ascii="Verdana" w:hAnsi="Verdana"/>
          <w:b/>
          <w:sz w:val="18"/>
          <w:szCs w:val="18"/>
        </w:rPr>
        <w:t xml:space="preserve"> </w:t>
      </w:r>
      <w:r w:rsidRPr="00F3621E">
        <w:rPr>
          <w:rFonts w:ascii="Verdana" w:hAnsi="Verdana"/>
          <w:b/>
          <w:sz w:val="18"/>
          <w:szCs w:val="18"/>
        </w:rPr>
        <w:t>Kraków</w:t>
      </w:r>
      <w:r w:rsidR="008D2AB8" w:rsidRPr="00F3621E">
        <w:rPr>
          <w:rFonts w:ascii="Verdana" w:hAnsi="Verdana"/>
          <w:b/>
          <w:sz w:val="18"/>
          <w:szCs w:val="18"/>
        </w:rPr>
        <w:t xml:space="preserve">,  </w:t>
      </w:r>
    </w:p>
    <w:p w14:paraId="7995297A" w14:textId="77777777" w:rsidR="008D2AB8" w:rsidRPr="00F3621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A65349A" w14:textId="5B0E2BF8" w:rsidR="008D2AB8" w:rsidRPr="00F3621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B74E2" w:rsidRPr="003B74E2">
        <w:rPr>
          <w:rFonts w:ascii="Verdana" w:hAnsi="Verdana"/>
          <w:b/>
          <w:sz w:val="18"/>
          <w:szCs w:val="18"/>
        </w:rPr>
        <w:t xml:space="preserve">dostawa ekranu </w:t>
      </w:r>
      <w:r w:rsidR="00FD68D4" w:rsidRPr="003B74E2">
        <w:rPr>
          <w:rFonts w:ascii="Verdana" w:hAnsi="Verdana"/>
          <w:b/>
          <w:sz w:val="18"/>
          <w:szCs w:val="18"/>
        </w:rPr>
        <w:t>interaktywnego</w:t>
      </w:r>
      <w:r w:rsidR="003B74E2" w:rsidRPr="003B74E2">
        <w:rPr>
          <w:rFonts w:ascii="Verdana" w:hAnsi="Verdana"/>
          <w:b/>
          <w:sz w:val="18"/>
          <w:szCs w:val="18"/>
        </w:rPr>
        <w:t xml:space="preserve"> z zewnętrznym systemem telekonferencyjnym oraz stołem obrotowym dla </w:t>
      </w:r>
      <w:proofErr w:type="spellStart"/>
      <w:r w:rsidR="003B74E2" w:rsidRPr="003B74E2">
        <w:rPr>
          <w:rFonts w:ascii="Verdana" w:hAnsi="Verdana"/>
          <w:b/>
          <w:sz w:val="18"/>
          <w:szCs w:val="18"/>
        </w:rPr>
        <w:t>WILiGZ</w:t>
      </w:r>
      <w:proofErr w:type="spellEnd"/>
      <w:r w:rsidR="003B74E2" w:rsidRPr="003B74E2">
        <w:rPr>
          <w:rFonts w:ascii="Verdana" w:hAnsi="Verdana"/>
          <w:b/>
          <w:sz w:val="18"/>
          <w:szCs w:val="18"/>
        </w:rPr>
        <w:t xml:space="preserve"> - DE-dzp.272-309/24</w:t>
      </w:r>
      <w:r w:rsidRPr="00F3621E">
        <w:rPr>
          <w:rFonts w:ascii="Verdana" w:hAnsi="Verdana"/>
          <w:b/>
          <w:sz w:val="18"/>
          <w:szCs w:val="18"/>
        </w:rPr>
        <w:t xml:space="preserve">, </w:t>
      </w:r>
      <w:r w:rsidRPr="00F3621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79FE32B" w14:textId="77777777" w:rsidR="008D2AB8" w:rsidRPr="00F3621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DF14348" w14:textId="77777777" w:rsidR="0090661F" w:rsidRPr="00F3621E" w:rsidRDefault="0090661F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BDABFB0" w14:textId="57B961FE" w:rsidR="008D2AB8" w:rsidRPr="00F3621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F3621E">
        <w:rPr>
          <w:rFonts w:ascii="Verdana" w:hAnsi="Verdana"/>
          <w:b/>
          <w:sz w:val="18"/>
          <w:szCs w:val="18"/>
        </w:rPr>
        <w:t>Cena netto</w:t>
      </w:r>
      <w:r w:rsidR="006515DA" w:rsidRPr="00F3621E">
        <w:rPr>
          <w:rFonts w:ascii="Verdana" w:hAnsi="Verdana"/>
          <w:b/>
          <w:sz w:val="18"/>
          <w:szCs w:val="18"/>
        </w:rPr>
        <w:t xml:space="preserve"> za całość zamówienia</w:t>
      </w:r>
      <w:r w:rsidRPr="00F3621E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6515DA" w:rsidRPr="00F3621E">
        <w:rPr>
          <w:rFonts w:ascii="Verdana" w:hAnsi="Verdana"/>
          <w:b/>
          <w:sz w:val="18"/>
          <w:szCs w:val="18"/>
        </w:rPr>
        <w:t xml:space="preserve"> </w:t>
      </w:r>
      <w:r w:rsidRPr="00F3621E">
        <w:rPr>
          <w:rFonts w:ascii="Verdana" w:hAnsi="Verdana"/>
          <w:b/>
          <w:sz w:val="18"/>
          <w:szCs w:val="18"/>
        </w:rPr>
        <w:t>PLN</w:t>
      </w:r>
    </w:p>
    <w:p w14:paraId="71F89F52" w14:textId="77777777" w:rsidR="008D2AB8" w:rsidRPr="00F3621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A050B91" w14:textId="44A43D06" w:rsidR="008D2AB8" w:rsidRPr="00F3621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F3621E">
        <w:rPr>
          <w:rFonts w:ascii="Verdana" w:hAnsi="Verdana"/>
          <w:b/>
          <w:sz w:val="18"/>
          <w:szCs w:val="18"/>
        </w:rPr>
        <w:t>Cena brutto</w:t>
      </w:r>
      <w:r w:rsidR="006515DA" w:rsidRPr="00F3621E">
        <w:rPr>
          <w:rFonts w:ascii="Verdana" w:hAnsi="Verdana"/>
          <w:b/>
          <w:sz w:val="18"/>
          <w:szCs w:val="18"/>
        </w:rPr>
        <w:t xml:space="preserve"> za całość zamówienia</w:t>
      </w:r>
      <w:r w:rsidRPr="00F3621E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6515DA" w:rsidRPr="00F3621E">
        <w:rPr>
          <w:rFonts w:ascii="Verdana" w:hAnsi="Verdana"/>
          <w:b/>
          <w:sz w:val="18"/>
          <w:szCs w:val="18"/>
        </w:rPr>
        <w:t xml:space="preserve"> </w:t>
      </w:r>
      <w:r w:rsidRPr="00F3621E">
        <w:rPr>
          <w:rFonts w:ascii="Verdana" w:hAnsi="Verdana"/>
          <w:b/>
          <w:sz w:val="18"/>
          <w:szCs w:val="18"/>
        </w:rPr>
        <w:t>PLN</w:t>
      </w:r>
    </w:p>
    <w:p w14:paraId="5E99A067" w14:textId="77777777" w:rsidR="008D2AB8" w:rsidRPr="00F3621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6AB6A61" w14:textId="3BDB0F0C" w:rsidR="008D2AB8" w:rsidRPr="00F3621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Słownie brutto:</w:t>
      </w:r>
      <w:r w:rsidR="006515DA" w:rsidRPr="00F3621E">
        <w:rPr>
          <w:rFonts w:ascii="Verdana" w:hAnsi="Verdana"/>
          <w:sz w:val="18"/>
          <w:szCs w:val="18"/>
        </w:rPr>
        <w:t xml:space="preserve"> </w:t>
      </w:r>
      <w:r w:rsidRPr="00F3621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</w:p>
    <w:p w14:paraId="391CF8B6" w14:textId="77777777" w:rsidR="008D2AB8" w:rsidRPr="00F3621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77E200E" w14:textId="63318EBB" w:rsidR="008D2AB8" w:rsidRPr="00F3621E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Powyższa cena zawiera podatek VAT w wysokości .......... % tj.</w:t>
      </w:r>
      <w:r w:rsidR="006515DA" w:rsidRPr="00F3621E">
        <w:rPr>
          <w:rFonts w:ascii="Verdana" w:hAnsi="Verdana"/>
          <w:sz w:val="18"/>
          <w:szCs w:val="18"/>
        </w:rPr>
        <w:t xml:space="preserve"> </w:t>
      </w:r>
      <w:r w:rsidRPr="00F3621E">
        <w:rPr>
          <w:rFonts w:ascii="Verdana" w:hAnsi="Verdana"/>
          <w:sz w:val="18"/>
          <w:szCs w:val="18"/>
        </w:rPr>
        <w:t>…………………….</w:t>
      </w:r>
      <w:r w:rsidR="006515DA" w:rsidRPr="00F3621E">
        <w:rPr>
          <w:rFonts w:ascii="Verdana" w:hAnsi="Verdana"/>
          <w:sz w:val="18"/>
          <w:szCs w:val="18"/>
        </w:rPr>
        <w:t xml:space="preserve"> </w:t>
      </w:r>
      <w:r w:rsidRPr="00F3621E">
        <w:rPr>
          <w:rFonts w:ascii="Verdana" w:hAnsi="Verdana"/>
          <w:sz w:val="18"/>
          <w:szCs w:val="18"/>
        </w:rPr>
        <w:t>PLN</w:t>
      </w:r>
    </w:p>
    <w:p w14:paraId="0FCABA49" w14:textId="77777777" w:rsidR="00BE3A72" w:rsidRDefault="006515DA" w:rsidP="008D2AB8">
      <w:pPr>
        <w:pStyle w:val="Tekstpodstawowy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Producent, model</w:t>
      </w:r>
      <w:r w:rsidR="00FE545C" w:rsidRPr="00F3621E">
        <w:rPr>
          <w:rFonts w:ascii="Verdana" w:hAnsi="Verdana"/>
          <w:sz w:val="18"/>
          <w:szCs w:val="18"/>
        </w:rPr>
        <w:t xml:space="preserve"> zaoferowane</w:t>
      </w:r>
      <w:r w:rsidR="00BE3A72">
        <w:rPr>
          <w:rFonts w:ascii="Verdana" w:hAnsi="Verdana"/>
          <w:sz w:val="18"/>
          <w:szCs w:val="18"/>
        </w:rPr>
        <w:t>go:</w:t>
      </w:r>
    </w:p>
    <w:p w14:paraId="2CA08CEF" w14:textId="5332A6C2" w:rsidR="00FE545C" w:rsidRPr="00BE3A72" w:rsidRDefault="00BE3A72" w:rsidP="00BE3A72">
      <w:pPr>
        <w:pStyle w:val="Tekstpodstawowy"/>
        <w:numPr>
          <w:ilvl w:val="0"/>
          <w:numId w:val="9"/>
        </w:numPr>
        <w:rPr>
          <w:rFonts w:ascii="Verdana" w:hAnsi="Verdana"/>
          <w:b w:val="0"/>
          <w:bCs/>
          <w:sz w:val="18"/>
          <w:szCs w:val="18"/>
        </w:rPr>
      </w:pPr>
      <w:r w:rsidRPr="00BE3A72">
        <w:rPr>
          <w:rFonts w:ascii="Verdana" w:hAnsi="Verdana"/>
          <w:b w:val="0"/>
          <w:bCs/>
          <w:sz w:val="18"/>
          <w:szCs w:val="18"/>
        </w:rPr>
        <w:t>ekranu</w:t>
      </w:r>
      <w:r w:rsidR="00B4652E" w:rsidRPr="00BE3A72">
        <w:rPr>
          <w:rFonts w:ascii="Verdana" w:hAnsi="Verdana"/>
          <w:b w:val="0"/>
          <w:bCs/>
          <w:sz w:val="18"/>
          <w:szCs w:val="18"/>
        </w:rPr>
        <w:t xml:space="preserve">: </w:t>
      </w:r>
      <w:r w:rsidR="00FE545C" w:rsidRPr="00BE3A72">
        <w:rPr>
          <w:rFonts w:ascii="Verdana" w:hAnsi="Verdana"/>
          <w:b w:val="0"/>
          <w:bCs/>
          <w:sz w:val="18"/>
          <w:szCs w:val="18"/>
        </w:rPr>
        <w:t>……………………………………</w:t>
      </w:r>
      <w:r w:rsidR="0090661F" w:rsidRPr="00BE3A72">
        <w:rPr>
          <w:rFonts w:ascii="Verdana" w:hAnsi="Verdana"/>
          <w:b w:val="0"/>
          <w:bCs/>
          <w:sz w:val="18"/>
          <w:szCs w:val="18"/>
        </w:rPr>
        <w:t>………………………</w:t>
      </w:r>
    </w:p>
    <w:p w14:paraId="3075B4F0" w14:textId="30AB4BC3" w:rsidR="00BE3A72" w:rsidRDefault="00BE3A72" w:rsidP="00BE3A72">
      <w:pPr>
        <w:pStyle w:val="Tekstpodstawowy"/>
        <w:numPr>
          <w:ilvl w:val="0"/>
          <w:numId w:val="9"/>
        </w:numPr>
        <w:rPr>
          <w:rFonts w:ascii="Verdana" w:hAnsi="Verdana"/>
          <w:b w:val="0"/>
          <w:bCs/>
          <w:sz w:val="18"/>
          <w:szCs w:val="18"/>
        </w:rPr>
      </w:pPr>
      <w:r w:rsidRPr="00BE3A72">
        <w:rPr>
          <w:rFonts w:ascii="Verdana" w:hAnsi="Verdana"/>
          <w:b w:val="0"/>
          <w:bCs/>
          <w:sz w:val="18"/>
          <w:szCs w:val="18"/>
        </w:rPr>
        <w:t>wózka:………</w:t>
      </w:r>
      <w:r>
        <w:rPr>
          <w:rFonts w:ascii="Verdana" w:hAnsi="Verdana"/>
          <w:b w:val="0"/>
          <w:bCs/>
          <w:sz w:val="18"/>
          <w:szCs w:val="18"/>
        </w:rPr>
        <w:t>………….</w:t>
      </w:r>
      <w:r w:rsidRPr="00BE3A72">
        <w:rPr>
          <w:rFonts w:ascii="Verdana" w:hAnsi="Verdana"/>
          <w:b w:val="0"/>
          <w:bCs/>
          <w:sz w:val="18"/>
          <w:szCs w:val="18"/>
        </w:rPr>
        <w:t>……………</w:t>
      </w:r>
    </w:p>
    <w:p w14:paraId="3C587E27" w14:textId="467BD8DA" w:rsidR="00BE3A72" w:rsidRPr="00BE3A72" w:rsidRDefault="00BE3A72" w:rsidP="00BE3A72">
      <w:pPr>
        <w:pStyle w:val="Tekstpodstawowy"/>
        <w:numPr>
          <w:ilvl w:val="0"/>
          <w:numId w:val="9"/>
        </w:numPr>
        <w:rPr>
          <w:rFonts w:ascii="Verdana" w:hAnsi="Verdana"/>
          <w:b w:val="0"/>
          <w:bCs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>kamery konferencyjnej : .……………………….…….</w:t>
      </w:r>
    </w:p>
    <w:p w14:paraId="264B6A1E" w14:textId="755F03CF" w:rsidR="008D2AB8" w:rsidRPr="00F3621E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049AC163" w14:textId="00389AA9" w:rsidR="00170185" w:rsidRPr="00F3621E" w:rsidRDefault="00170185" w:rsidP="00170185">
      <w:pPr>
        <w:rPr>
          <w:rFonts w:ascii="Verdana" w:eastAsia="Calibri" w:hAnsi="Verdana"/>
          <w:b/>
          <w:bCs/>
          <w:sz w:val="18"/>
          <w:szCs w:val="18"/>
        </w:rPr>
      </w:pPr>
      <w:r w:rsidRPr="00F3621E">
        <w:rPr>
          <w:rFonts w:ascii="Verdana" w:eastAsia="Calibri" w:hAnsi="Verdana"/>
          <w:b/>
          <w:bCs/>
          <w:sz w:val="18"/>
          <w:szCs w:val="18"/>
          <w:highlight w:val="cyan"/>
        </w:rPr>
        <w:t>Kryteria oceny ofert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505"/>
      </w:tblGrid>
      <w:tr w:rsidR="00C66648" w14:paraId="5250B075" w14:textId="77777777" w:rsidTr="001A7427">
        <w:trPr>
          <w:jc w:val="center"/>
        </w:trPr>
        <w:tc>
          <w:tcPr>
            <w:tcW w:w="8505" w:type="dxa"/>
            <w:shd w:val="clear" w:color="auto" w:fill="auto"/>
          </w:tcPr>
          <w:p w14:paraId="50546FC5" w14:textId="6C531860" w:rsidR="00C66648" w:rsidRDefault="00C66648" w:rsidP="00754796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</w:t>
            </w:r>
            <w:r w:rsidR="001A7427">
              <w:rPr>
                <w:sz w:val="22"/>
                <w:szCs w:val="22"/>
              </w:rPr>
              <w:t xml:space="preserve">udzielonej </w:t>
            </w:r>
            <w:r>
              <w:rPr>
                <w:sz w:val="22"/>
                <w:szCs w:val="22"/>
              </w:rPr>
              <w:t>gwarancji ekranu</w:t>
            </w:r>
            <w:r w:rsidR="001A7427">
              <w:rPr>
                <w:sz w:val="22"/>
                <w:szCs w:val="22"/>
              </w:rPr>
              <w:t xml:space="preserve"> wynosi : ……………m-</w:t>
            </w:r>
            <w:proofErr w:type="spellStart"/>
            <w:r w:rsidR="001A7427">
              <w:rPr>
                <w:sz w:val="22"/>
                <w:szCs w:val="22"/>
              </w:rPr>
              <w:t>cy</w:t>
            </w:r>
            <w:proofErr w:type="spellEnd"/>
            <w:r w:rsidR="001A7427">
              <w:rPr>
                <w:sz w:val="22"/>
                <w:szCs w:val="22"/>
              </w:rPr>
              <w:t>.</w:t>
            </w:r>
          </w:p>
        </w:tc>
      </w:tr>
      <w:tr w:rsidR="00C66648" w14:paraId="7B58A75F" w14:textId="77777777" w:rsidTr="001A7427">
        <w:trPr>
          <w:jc w:val="center"/>
        </w:trPr>
        <w:tc>
          <w:tcPr>
            <w:tcW w:w="8505" w:type="dxa"/>
            <w:shd w:val="clear" w:color="auto" w:fill="auto"/>
          </w:tcPr>
          <w:p w14:paraId="7C8E54D0" w14:textId="4ADB04E6" w:rsidR="00C66648" w:rsidRDefault="00C66648" w:rsidP="00754796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</w:t>
            </w:r>
            <w:r w:rsidR="001A7427">
              <w:rPr>
                <w:sz w:val="22"/>
                <w:szCs w:val="22"/>
              </w:rPr>
              <w:t>udzielonej gwarancji stołu wynosi :  ……………m-</w:t>
            </w:r>
            <w:proofErr w:type="spellStart"/>
            <w:r w:rsidR="001A7427">
              <w:rPr>
                <w:sz w:val="22"/>
                <w:szCs w:val="22"/>
              </w:rPr>
              <w:t>cy</w:t>
            </w:r>
            <w:proofErr w:type="spellEnd"/>
            <w:r w:rsidR="001A7427">
              <w:rPr>
                <w:sz w:val="22"/>
                <w:szCs w:val="22"/>
              </w:rPr>
              <w:t>.</w:t>
            </w:r>
          </w:p>
        </w:tc>
      </w:tr>
      <w:tr w:rsidR="001A7427" w14:paraId="3CAB68A4" w14:textId="77777777" w:rsidTr="001A7427">
        <w:trPr>
          <w:jc w:val="center"/>
        </w:trPr>
        <w:tc>
          <w:tcPr>
            <w:tcW w:w="8505" w:type="dxa"/>
            <w:shd w:val="clear" w:color="auto" w:fill="auto"/>
          </w:tcPr>
          <w:p w14:paraId="7D40DEAC" w14:textId="4C235CD6" w:rsidR="001A7427" w:rsidRPr="001A7427" w:rsidRDefault="001A7427" w:rsidP="001A7427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1A7427">
              <w:rPr>
                <w:sz w:val="22"/>
                <w:szCs w:val="22"/>
              </w:rPr>
              <w:t>Termin realizacji umowy: do ……………. dni od daty podpisania umowy.</w:t>
            </w:r>
          </w:p>
        </w:tc>
      </w:tr>
    </w:tbl>
    <w:p w14:paraId="6A1FFAAC" w14:textId="77777777" w:rsidR="00170185" w:rsidRDefault="0017018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C61BCAA" w14:textId="77777777" w:rsidR="001A7427" w:rsidRDefault="001A7427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A555FFF" w14:textId="77777777" w:rsidR="001A7427" w:rsidRDefault="001A7427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A35D2F3" w14:textId="77777777" w:rsidR="001A7427" w:rsidRPr="00F3621E" w:rsidRDefault="001A7427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973202" w14:textId="77777777" w:rsidR="008D2AB8" w:rsidRPr="00F3621E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lastRenderedPageBreak/>
        <w:t xml:space="preserve">Oświadczamy, że zgodnie z ustawą z dnia </w:t>
      </w:r>
      <w:r w:rsidR="00A0022B" w:rsidRPr="00F3621E">
        <w:rPr>
          <w:rFonts w:ascii="Verdana" w:hAnsi="Verdana"/>
          <w:sz w:val="18"/>
          <w:szCs w:val="18"/>
        </w:rPr>
        <w:t>6 marca 2018 r</w:t>
      </w:r>
      <w:r w:rsidRPr="00F3621E">
        <w:rPr>
          <w:rFonts w:ascii="Verdana" w:hAnsi="Verdana"/>
          <w:sz w:val="18"/>
          <w:szCs w:val="18"/>
        </w:rPr>
        <w:t>.</w:t>
      </w:r>
      <w:r w:rsidR="00A0022B" w:rsidRPr="00F3621E">
        <w:rPr>
          <w:rFonts w:ascii="Verdana" w:hAnsi="Verdana"/>
          <w:sz w:val="18"/>
          <w:szCs w:val="18"/>
        </w:rPr>
        <w:t xml:space="preserve"> Prawo przedsiębiorców, </w:t>
      </w:r>
      <w:r w:rsidRPr="00F3621E">
        <w:rPr>
          <w:rFonts w:ascii="Verdana" w:hAnsi="Verdana"/>
          <w:sz w:val="18"/>
          <w:szCs w:val="18"/>
        </w:rPr>
        <w:t>należymy do małych lub średnich przedsiębiorców:</w:t>
      </w:r>
      <w:r w:rsidRPr="00F3621E">
        <w:rPr>
          <w:rFonts w:ascii="Verdana" w:hAnsi="Verdana"/>
          <w:b/>
          <w:sz w:val="18"/>
          <w:szCs w:val="18"/>
        </w:rPr>
        <w:t xml:space="preserve"> TAK/NIE</w:t>
      </w:r>
    </w:p>
    <w:p w14:paraId="6FEBFFA0" w14:textId="77777777" w:rsidR="00D01B30" w:rsidRPr="00F3621E" w:rsidRDefault="00D01B30" w:rsidP="00D01B30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 xml:space="preserve">Termin płatności: </w:t>
      </w:r>
      <w:r w:rsidRPr="00F3621E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BBA87F9" w14:textId="77777777" w:rsidR="00D01B30" w:rsidRPr="00F3621E" w:rsidRDefault="00D01B30" w:rsidP="00D01B30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br w:type="page"/>
      </w:r>
      <w:r w:rsidRPr="00F3621E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DFF3632" w14:textId="77777777" w:rsidR="00D01B30" w:rsidRPr="00F3621E" w:rsidRDefault="00D01B30" w:rsidP="00D01B3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3621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CEF4BA" w14:textId="77777777" w:rsidR="00D01B30" w:rsidRPr="00F3621E" w:rsidRDefault="00D01B30" w:rsidP="00D01B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3621E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</w:t>
      </w:r>
      <w:r w:rsidRPr="00F3621E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F3621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96F7714" w14:textId="77777777" w:rsidR="00D01B30" w:rsidRPr="00F3621E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383B24" w14:textId="77777777" w:rsidR="00D01B30" w:rsidRPr="00F3621E" w:rsidRDefault="00D01B30" w:rsidP="00D01B3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3621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41BE1A" w14:textId="77777777" w:rsidR="00D01B30" w:rsidRPr="00F3621E" w:rsidRDefault="00D01B30" w:rsidP="00D01B3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3621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26C62E" w14:textId="77777777" w:rsidR="00D01B30" w:rsidRPr="00F3621E" w:rsidRDefault="00D01B30" w:rsidP="00D01B30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01B30" w:rsidRPr="00F3621E" w14:paraId="116A62C3" w14:textId="77777777" w:rsidTr="00F13C2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DD1A3" w14:textId="77777777" w:rsidR="00D01B30" w:rsidRPr="00F3621E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3621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04F08" w14:textId="77777777" w:rsidR="00D01B30" w:rsidRPr="00F3621E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3621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4D4A048" w14:textId="77777777" w:rsidR="00D01B30" w:rsidRPr="00F3621E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3621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58A60" w14:textId="77777777" w:rsidR="00D01B30" w:rsidRPr="00F3621E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3621E">
              <w:rPr>
                <w:rFonts w:ascii="Verdana" w:hAnsi="Verdana"/>
                <w:sz w:val="18"/>
                <w:szCs w:val="18"/>
              </w:rPr>
              <w:t>Nazwa podwykonawcy</w:t>
            </w:r>
            <w:r w:rsidRPr="00F3621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01B30" w:rsidRPr="00F3621E" w14:paraId="67E1013A" w14:textId="77777777" w:rsidTr="00F13C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B9D3F" w14:textId="77777777" w:rsidR="00D01B30" w:rsidRPr="00F3621E" w:rsidRDefault="00D01B30" w:rsidP="00F13C2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3B87" w14:textId="77777777" w:rsidR="00D01B30" w:rsidRPr="00F3621E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46205" w14:textId="77777777" w:rsidR="00D01B30" w:rsidRPr="00F3621E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01B30" w:rsidRPr="00F3621E" w14:paraId="2721E386" w14:textId="77777777" w:rsidTr="00F13C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8FCBD" w14:textId="77777777" w:rsidR="00D01B30" w:rsidRPr="00F3621E" w:rsidRDefault="00D01B30" w:rsidP="00F13C2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4C35E" w14:textId="77777777" w:rsidR="00D01B30" w:rsidRPr="00F3621E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7A56C" w14:textId="77777777" w:rsidR="00D01B30" w:rsidRPr="00F3621E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A224380" w14:textId="77777777" w:rsidR="00D01B30" w:rsidRPr="00F3621E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F846BB3" w14:textId="5A2FD441" w:rsidR="00D01B30" w:rsidRPr="00F3621E" w:rsidRDefault="00D01B30" w:rsidP="00D01B30">
      <w:pPr>
        <w:pStyle w:val="Nagwek1"/>
        <w:rPr>
          <w:rFonts w:ascii="Verdana" w:hAnsi="Verdana" w:cs="Times New Roman"/>
          <w:sz w:val="18"/>
          <w:szCs w:val="18"/>
        </w:rPr>
      </w:pPr>
      <w:r w:rsidRPr="00F3621E">
        <w:rPr>
          <w:rFonts w:ascii="Verdana" w:hAnsi="Verdana" w:cs="Times New Roman"/>
          <w:sz w:val="18"/>
          <w:szCs w:val="18"/>
        </w:rPr>
        <w:tab/>
        <w:t>Imię i Nazwisko</w:t>
      </w:r>
      <w:r w:rsidRPr="00F3621E">
        <w:rPr>
          <w:rFonts w:ascii="Verdana" w:hAnsi="Verdana" w:cs="Times New Roman"/>
          <w:sz w:val="18"/>
          <w:szCs w:val="18"/>
        </w:rPr>
        <w:tab/>
      </w:r>
      <w:r w:rsidRPr="00F3621E">
        <w:rPr>
          <w:rFonts w:ascii="Verdana" w:hAnsi="Verdana" w:cs="Times New Roman"/>
          <w:sz w:val="18"/>
          <w:szCs w:val="18"/>
        </w:rPr>
        <w:tab/>
      </w:r>
      <w:r w:rsidRPr="00F3621E">
        <w:rPr>
          <w:rFonts w:ascii="Verdana" w:hAnsi="Verdana" w:cs="Times New Roman"/>
          <w:sz w:val="18"/>
          <w:szCs w:val="18"/>
        </w:rPr>
        <w:tab/>
      </w:r>
      <w:r w:rsidRPr="00F3621E">
        <w:rPr>
          <w:rFonts w:ascii="Verdana" w:hAnsi="Verdana" w:cs="Times New Roman"/>
          <w:sz w:val="18"/>
          <w:szCs w:val="18"/>
        </w:rPr>
        <w:tab/>
      </w:r>
      <w:r w:rsidRPr="00F3621E">
        <w:rPr>
          <w:rFonts w:ascii="Verdana" w:hAnsi="Verdana" w:cs="Times New Roman"/>
          <w:sz w:val="18"/>
          <w:szCs w:val="18"/>
        </w:rPr>
        <w:tab/>
      </w:r>
      <w:r w:rsidRPr="00F3621E">
        <w:rPr>
          <w:rFonts w:ascii="Verdana" w:hAnsi="Verdana" w:cs="Times New Roman"/>
          <w:sz w:val="18"/>
          <w:szCs w:val="18"/>
        </w:rPr>
        <w:tab/>
      </w:r>
      <w:r w:rsidRPr="00F3621E">
        <w:rPr>
          <w:rFonts w:ascii="Verdana" w:hAnsi="Verdana" w:cs="Times New Roman"/>
          <w:sz w:val="18"/>
          <w:szCs w:val="18"/>
        </w:rPr>
        <w:tab/>
      </w:r>
    </w:p>
    <w:p w14:paraId="4624A8F0" w14:textId="77777777" w:rsidR="00D01B30" w:rsidRPr="00F3621E" w:rsidRDefault="00D01B30" w:rsidP="00D01B3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0771E338" w14:textId="6D637057" w:rsidR="00D01B30" w:rsidRPr="00F3621E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3621E">
        <w:rPr>
          <w:rFonts w:ascii="Verdana" w:hAnsi="Verdana"/>
          <w:sz w:val="18"/>
          <w:szCs w:val="18"/>
        </w:rPr>
        <w:tab/>
      </w:r>
      <w:r w:rsidRPr="00F3621E">
        <w:rPr>
          <w:rFonts w:ascii="Verdana" w:hAnsi="Verdana"/>
          <w:sz w:val="18"/>
          <w:szCs w:val="18"/>
        </w:rPr>
        <w:tab/>
        <w:t xml:space="preserve"> </w:t>
      </w:r>
    </w:p>
    <w:p w14:paraId="3726A1A1" w14:textId="77777777" w:rsidR="00D01B30" w:rsidRPr="00F3621E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0135F80" w14:textId="28B245E3" w:rsidR="00D01B30" w:rsidRPr="00F3621E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3621E">
        <w:rPr>
          <w:rFonts w:ascii="Verdana" w:hAnsi="Verdana"/>
          <w:sz w:val="18"/>
          <w:szCs w:val="18"/>
        </w:rPr>
        <w:tab/>
      </w:r>
      <w:r w:rsidRPr="00F3621E">
        <w:rPr>
          <w:rFonts w:ascii="Verdana" w:hAnsi="Verdana"/>
          <w:sz w:val="18"/>
          <w:szCs w:val="18"/>
        </w:rPr>
        <w:tab/>
        <w:t xml:space="preserve"> </w:t>
      </w:r>
    </w:p>
    <w:p w14:paraId="62438C50" w14:textId="77777777" w:rsidR="00D01B30" w:rsidRPr="00F3621E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46AB898" w14:textId="77777777" w:rsidR="00D01B30" w:rsidRPr="00F3621E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3621E">
        <w:rPr>
          <w:rFonts w:ascii="Verdana" w:hAnsi="Verdana"/>
          <w:sz w:val="18"/>
          <w:szCs w:val="18"/>
        </w:rPr>
        <w:t>ych</w:t>
      </w:r>
      <w:proofErr w:type="spellEnd"/>
      <w:r w:rsidRPr="00F3621E">
        <w:rPr>
          <w:rFonts w:ascii="Verdana" w:hAnsi="Verdana"/>
          <w:sz w:val="18"/>
          <w:szCs w:val="18"/>
        </w:rPr>
        <w:t>) dokumentu(ów)</w:t>
      </w:r>
    </w:p>
    <w:p w14:paraId="1D388FC3" w14:textId="77777777" w:rsidR="00D01B30" w:rsidRPr="00F3621E" w:rsidRDefault="00D01B30" w:rsidP="00D01B30">
      <w:pPr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DEFFEF0" w14:textId="77777777" w:rsidR="00D01B30" w:rsidRPr="00F3621E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załącznikami do niniejszej oferty są:</w:t>
      </w:r>
    </w:p>
    <w:p w14:paraId="1B140186" w14:textId="77777777" w:rsidR="00D01B30" w:rsidRPr="00F3621E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98B3E54" w14:textId="77777777" w:rsidR="00D01B30" w:rsidRPr="00F3621E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DE315C1" w14:textId="30C77DC0" w:rsidR="00D01B30" w:rsidRPr="00F3621E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2BC63C8B" w14:textId="77777777" w:rsidR="00D01B30" w:rsidRPr="00F3621E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0D7982" w14:textId="77777777" w:rsidR="00D01B30" w:rsidRPr="00F3621E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3621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2FB6855" w14:textId="77777777" w:rsidR="00D01B30" w:rsidRPr="00F3621E" w:rsidRDefault="00D01B30" w:rsidP="00D01B30">
      <w:pPr>
        <w:jc w:val="both"/>
        <w:rPr>
          <w:rFonts w:ascii="Verdana" w:hAnsi="Verdana"/>
          <w:sz w:val="18"/>
          <w:szCs w:val="18"/>
        </w:rPr>
      </w:pPr>
    </w:p>
    <w:p w14:paraId="31DE8BAD" w14:textId="77777777" w:rsidR="00D01B30" w:rsidRPr="00F3621E" w:rsidRDefault="00D01B30" w:rsidP="00D01B3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F3621E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F3621E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3621E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F3621E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3621E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F3621E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3621E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3621E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3ED1A79" w14:textId="77777777" w:rsidR="00D01B30" w:rsidRPr="00F3621E" w:rsidRDefault="00D01B30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74BE200" w14:textId="77777777" w:rsidR="00FE545C" w:rsidRPr="00F3621E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F362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4A4C91" w14:textId="77777777" w:rsidR="00940C42" w:rsidRDefault="00940C42">
      <w:r>
        <w:separator/>
      </w:r>
    </w:p>
  </w:endnote>
  <w:endnote w:type="continuationSeparator" w:id="0">
    <w:p w14:paraId="32A3AC66" w14:textId="77777777" w:rsidR="00940C42" w:rsidRDefault="00940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CBF90" w14:textId="77777777" w:rsidR="00583367" w:rsidRDefault="005833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AAC9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E9B98" w14:textId="77777777" w:rsidR="00583367" w:rsidRDefault="005833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52FF2A" w14:textId="77777777" w:rsidR="00940C42" w:rsidRDefault="00940C42">
      <w:r>
        <w:separator/>
      </w:r>
    </w:p>
  </w:footnote>
  <w:footnote w:type="continuationSeparator" w:id="0">
    <w:p w14:paraId="18824FA2" w14:textId="77777777" w:rsidR="00940C42" w:rsidRDefault="00940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2202E" w14:textId="77777777" w:rsidR="00583367" w:rsidRDefault="005833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4EB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9275F" w14:textId="77777777" w:rsidR="00583367" w:rsidRDefault="005833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B11B8"/>
    <w:multiLevelType w:val="hybridMultilevel"/>
    <w:tmpl w:val="184454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F35A5A"/>
    <w:multiLevelType w:val="hybridMultilevel"/>
    <w:tmpl w:val="116A5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A22DB"/>
    <w:multiLevelType w:val="hybridMultilevel"/>
    <w:tmpl w:val="5596B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9A6E81"/>
    <w:multiLevelType w:val="hybridMultilevel"/>
    <w:tmpl w:val="529A3E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9271AB"/>
    <w:multiLevelType w:val="hybridMultilevel"/>
    <w:tmpl w:val="FE1878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1302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0720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7824111">
    <w:abstractNumId w:val="1"/>
  </w:num>
  <w:num w:numId="4" w16cid:durableId="1823154472">
    <w:abstractNumId w:val="5"/>
  </w:num>
  <w:num w:numId="5" w16cid:durableId="8033070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6631068">
    <w:abstractNumId w:val="3"/>
  </w:num>
  <w:num w:numId="7" w16cid:durableId="727532377">
    <w:abstractNumId w:val="8"/>
  </w:num>
  <w:num w:numId="8" w16cid:durableId="525874306">
    <w:abstractNumId w:val="0"/>
  </w:num>
  <w:num w:numId="9" w16cid:durableId="9862833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91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0185"/>
    <w:rsid w:val="00175E38"/>
    <w:rsid w:val="001801DD"/>
    <w:rsid w:val="001A7427"/>
    <w:rsid w:val="001D4612"/>
    <w:rsid w:val="001E5282"/>
    <w:rsid w:val="001E7B78"/>
    <w:rsid w:val="00207E98"/>
    <w:rsid w:val="00252915"/>
    <w:rsid w:val="002723B0"/>
    <w:rsid w:val="00315A4A"/>
    <w:rsid w:val="00346B84"/>
    <w:rsid w:val="003B74E2"/>
    <w:rsid w:val="004B7300"/>
    <w:rsid w:val="004C6753"/>
    <w:rsid w:val="00500430"/>
    <w:rsid w:val="00583367"/>
    <w:rsid w:val="00595C87"/>
    <w:rsid w:val="005D2C65"/>
    <w:rsid w:val="005E6D94"/>
    <w:rsid w:val="00633829"/>
    <w:rsid w:val="0063384F"/>
    <w:rsid w:val="00640F62"/>
    <w:rsid w:val="00643C6F"/>
    <w:rsid w:val="00646202"/>
    <w:rsid w:val="006515DA"/>
    <w:rsid w:val="0065290F"/>
    <w:rsid w:val="006815F6"/>
    <w:rsid w:val="00697AB7"/>
    <w:rsid w:val="00772579"/>
    <w:rsid w:val="007748F0"/>
    <w:rsid w:val="0077522E"/>
    <w:rsid w:val="007A4321"/>
    <w:rsid w:val="00833933"/>
    <w:rsid w:val="00853083"/>
    <w:rsid w:val="008B2F0C"/>
    <w:rsid w:val="008B4928"/>
    <w:rsid w:val="008D2AB8"/>
    <w:rsid w:val="008F1C66"/>
    <w:rsid w:val="0090661F"/>
    <w:rsid w:val="00940C42"/>
    <w:rsid w:val="00970FE4"/>
    <w:rsid w:val="00A0022B"/>
    <w:rsid w:val="00A01FF0"/>
    <w:rsid w:val="00A326C4"/>
    <w:rsid w:val="00A346FE"/>
    <w:rsid w:val="00A41973"/>
    <w:rsid w:val="00A47B4D"/>
    <w:rsid w:val="00A83018"/>
    <w:rsid w:val="00AA444D"/>
    <w:rsid w:val="00B4652E"/>
    <w:rsid w:val="00B774DC"/>
    <w:rsid w:val="00BA723B"/>
    <w:rsid w:val="00BE3A72"/>
    <w:rsid w:val="00C30107"/>
    <w:rsid w:val="00C66648"/>
    <w:rsid w:val="00C922B3"/>
    <w:rsid w:val="00C969A6"/>
    <w:rsid w:val="00CA7D36"/>
    <w:rsid w:val="00CE61DF"/>
    <w:rsid w:val="00D01B30"/>
    <w:rsid w:val="00D24208"/>
    <w:rsid w:val="00D60C38"/>
    <w:rsid w:val="00D66893"/>
    <w:rsid w:val="00D74B49"/>
    <w:rsid w:val="00D90ACB"/>
    <w:rsid w:val="00DC1500"/>
    <w:rsid w:val="00DF668B"/>
    <w:rsid w:val="00E44371"/>
    <w:rsid w:val="00E7300E"/>
    <w:rsid w:val="00E949B0"/>
    <w:rsid w:val="00EC0BEA"/>
    <w:rsid w:val="00F00591"/>
    <w:rsid w:val="00F3621E"/>
    <w:rsid w:val="00F51688"/>
    <w:rsid w:val="00F52A43"/>
    <w:rsid w:val="00F53146"/>
    <w:rsid w:val="00F7288D"/>
    <w:rsid w:val="00F91018"/>
    <w:rsid w:val="00FA0F30"/>
    <w:rsid w:val="00FA51A4"/>
    <w:rsid w:val="00FD68D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78C16"/>
  <w15:chartTrackingRefBased/>
  <w15:docId w15:val="{A4FD5C16-4485-4673-8124-8115E1BCF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01B3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0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526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2024-06-28T08:01:00Z</cp:lastPrinted>
  <dcterms:created xsi:type="dcterms:W3CDTF">2024-06-28T07:25:00Z</dcterms:created>
  <dcterms:modified xsi:type="dcterms:W3CDTF">2024-06-28T08:01:00Z</dcterms:modified>
</cp:coreProperties>
</file>