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93640" w14:textId="77777777" w:rsidR="00B048DA" w:rsidRPr="00353FDC" w:rsidRDefault="00756D54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56D54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756D54">
        <w:rPr>
          <w:rFonts w:ascii="Arial" w:hAnsi="Arial" w:cs="Arial"/>
        </w:rPr>
        <w:t>2024-07-15</w:t>
      </w:r>
    </w:p>
    <w:p w14:paraId="43731AC7" w14:textId="2DA2A12C" w:rsidR="00B048DA" w:rsidRPr="00353FDC" w:rsidRDefault="00756D54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756D54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31D722EE" w14:textId="77777777" w:rsidR="00B048DA" w:rsidRPr="00353FDC" w:rsidRDefault="00756D54" w:rsidP="00B048DA">
      <w:pPr>
        <w:spacing w:line="360" w:lineRule="auto"/>
        <w:ind w:right="3969"/>
        <w:rPr>
          <w:rFonts w:ascii="Arial" w:hAnsi="Arial" w:cs="Arial"/>
        </w:rPr>
      </w:pPr>
      <w:r w:rsidRPr="00756D54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756D54">
        <w:rPr>
          <w:rFonts w:ascii="Arial" w:hAnsi="Arial" w:cs="Arial"/>
        </w:rPr>
        <w:t>66</w:t>
      </w:r>
    </w:p>
    <w:p w14:paraId="2563C7C0" w14:textId="77777777" w:rsidR="00B048DA" w:rsidRPr="00353FDC" w:rsidRDefault="00756D54" w:rsidP="00B048DA">
      <w:pPr>
        <w:ind w:right="3969"/>
        <w:rPr>
          <w:rFonts w:ascii="Arial" w:hAnsi="Arial" w:cs="Arial"/>
        </w:rPr>
      </w:pPr>
      <w:r w:rsidRPr="00756D54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756D54">
        <w:rPr>
          <w:rFonts w:ascii="Arial" w:hAnsi="Arial" w:cs="Arial"/>
        </w:rPr>
        <w:t>Kraków</w:t>
      </w:r>
    </w:p>
    <w:p w14:paraId="7FF2C891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0056F3E" w14:textId="0B2CD936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295AAE2" w14:textId="3165723C" w:rsidR="00D20099" w:rsidRPr="00524B34" w:rsidRDefault="00D20099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SZP-271-16/24 – 570.MM</w:t>
      </w:r>
    </w:p>
    <w:p w14:paraId="0B896E13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19CD5F47" w14:textId="77777777" w:rsidTr="00B048DA">
        <w:tc>
          <w:tcPr>
            <w:tcW w:w="9498" w:type="dxa"/>
            <w:shd w:val="clear" w:color="auto" w:fill="F2F2F2"/>
            <w:hideMark/>
          </w:tcPr>
          <w:p w14:paraId="32508C7F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72AA373" w14:textId="70380C63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7E6D2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- </w:t>
            </w:r>
            <w:r w:rsidR="007E6D2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– wyniki częściowe (gr. 4 i 6)</w:t>
            </w:r>
          </w:p>
        </w:tc>
      </w:tr>
    </w:tbl>
    <w:p w14:paraId="76CCDADD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2BF559B5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7E17D2E9" w14:textId="77777777" w:rsidTr="00B048DA">
        <w:tc>
          <w:tcPr>
            <w:tcW w:w="2269" w:type="dxa"/>
            <w:shd w:val="clear" w:color="auto" w:fill="auto"/>
          </w:tcPr>
          <w:p w14:paraId="7E7F2D52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FFAA84F" w14:textId="77777777" w:rsidR="00B048DA" w:rsidRPr="00353FDC" w:rsidRDefault="00756D5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6D54">
              <w:rPr>
                <w:rFonts w:ascii="Arial" w:hAnsi="Arial" w:cs="Arial"/>
                <w:bCs/>
              </w:rPr>
              <w:t>Wykonanie przeglądów okresowych sprzętu medycznego na potrzeby Oddziałów Szpitalnych (48 grup)</w:t>
            </w:r>
          </w:p>
        </w:tc>
      </w:tr>
      <w:tr w:rsidR="00756D54" w:rsidRPr="00353FDC" w14:paraId="5DC53781" w14:textId="77777777" w:rsidTr="003B6655">
        <w:tc>
          <w:tcPr>
            <w:tcW w:w="2269" w:type="dxa"/>
            <w:shd w:val="clear" w:color="auto" w:fill="auto"/>
          </w:tcPr>
          <w:p w14:paraId="73032A5B" w14:textId="77777777" w:rsidR="00756D54" w:rsidRPr="00353FDC" w:rsidRDefault="00756D54" w:rsidP="003B66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B7CCCAF" w14:textId="77777777" w:rsidR="00756D54" w:rsidRPr="00353FDC" w:rsidRDefault="00756D54" w:rsidP="003B66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6D54">
              <w:rPr>
                <w:rFonts w:ascii="Arial" w:hAnsi="Arial" w:cs="Arial"/>
                <w:bCs/>
              </w:rPr>
              <w:t>SZP-271-16/24</w:t>
            </w:r>
          </w:p>
        </w:tc>
      </w:tr>
    </w:tbl>
    <w:p w14:paraId="71EF3936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172B54C" w14:textId="1BDC45E9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756D54" w:rsidRPr="00756D54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756D54" w:rsidRPr="00756D54">
        <w:rPr>
          <w:rFonts w:ascii="Arial" w:hAnsi="Arial" w:cs="Arial"/>
        </w:rPr>
        <w:t>(t.j.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56D54" w14:paraId="2CD01EB9" w14:textId="77777777" w:rsidTr="003B6655">
        <w:trPr>
          <w:cantSplit/>
        </w:trPr>
        <w:tc>
          <w:tcPr>
            <w:tcW w:w="9498" w:type="dxa"/>
          </w:tcPr>
          <w:p w14:paraId="28A1CEA5" w14:textId="77777777" w:rsidR="00756D54" w:rsidRDefault="00756D54" w:rsidP="003B6655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56D54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56D54">
              <w:rPr>
                <w:rFonts w:ascii="Arial" w:hAnsi="Arial" w:cs="Arial"/>
                <w:color w:val="000000"/>
              </w:rPr>
              <w:t>Aparat rtg Calypso</w:t>
            </w:r>
          </w:p>
          <w:p w14:paraId="628165F5" w14:textId="77777777" w:rsidR="00756D54" w:rsidRPr="00B048DA" w:rsidRDefault="00756D54" w:rsidP="003B665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56D54">
              <w:rPr>
                <w:rFonts w:ascii="Arial" w:hAnsi="Arial" w:cs="Arial"/>
                <w:b/>
              </w:rPr>
              <w:t>SK-MED SYSTEMS SP. Z O. O.</w:t>
            </w:r>
          </w:p>
          <w:p w14:paraId="1931616E" w14:textId="77777777" w:rsidR="00756D54" w:rsidRDefault="00756D54" w:rsidP="003B6655">
            <w:pPr>
              <w:spacing w:line="360" w:lineRule="auto"/>
              <w:rPr>
                <w:rFonts w:ascii="Arial" w:hAnsi="Arial" w:cs="Arial"/>
                <w:bCs/>
              </w:rPr>
            </w:pPr>
            <w:r w:rsidRPr="00756D54">
              <w:rPr>
                <w:rFonts w:ascii="Arial" w:hAnsi="Arial" w:cs="Arial"/>
                <w:bCs/>
              </w:rPr>
              <w:t>Św. Marcin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56D54">
              <w:rPr>
                <w:rFonts w:ascii="Arial" w:hAnsi="Arial" w:cs="Arial"/>
                <w:bCs/>
              </w:rPr>
              <w:t>29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56D54">
              <w:rPr>
                <w:rFonts w:ascii="Arial" w:hAnsi="Arial" w:cs="Arial"/>
                <w:bCs/>
              </w:rPr>
              <w:t>/8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67366AC" w14:textId="77777777" w:rsidR="00756D54" w:rsidRPr="00B048DA" w:rsidRDefault="00756D54" w:rsidP="003B6655">
            <w:pPr>
              <w:spacing w:line="360" w:lineRule="auto"/>
              <w:rPr>
                <w:rFonts w:ascii="Arial" w:hAnsi="Arial" w:cs="Arial"/>
                <w:bCs/>
              </w:rPr>
            </w:pPr>
            <w:r w:rsidRPr="00756D54">
              <w:rPr>
                <w:rFonts w:ascii="Arial" w:hAnsi="Arial" w:cs="Arial"/>
                <w:bCs/>
              </w:rPr>
              <w:t>61-806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56D54">
              <w:rPr>
                <w:rFonts w:ascii="Arial" w:hAnsi="Arial" w:cs="Arial"/>
                <w:bCs/>
              </w:rPr>
              <w:t>Poznań</w:t>
            </w:r>
          </w:p>
          <w:p w14:paraId="64368051" w14:textId="04A3DFE7" w:rsidR="00756D54" w:rsidRPr="00B048DA" w:rsidRDefault="00756D54" w:rsidP="003B665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D20099">
              <w:rPr>
                <w:rFonts w:ascii="Arial" w:hAnsi="Arial" w:cs="Arial"/>
                <w:b/>
              </w:rPr>
              <w:t>1 663,20</w:t>
            </w:r>
            <w:r w:rsidRPr="00756D54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9E5873C" w14:textId="77777777" w:rsidR="00756D54" w:rsidRPr="00B048DA" w:rsidRDefault="00756D54" w:rsidP="003B665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581BA2D" w14:textId="77777777" w:rsidR="00756D54" w:rsidRPr="00B048DA" w:rsidRDefault="00756D54" w:rsidP="003B665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56D54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756D54" w14:paraId="2BB8758C" w14:textId="77777777" w:rsidTr="003B6655">
        <w:trPr>
          <w:cantSplit/>
        </w:trPr>
        <w:tc>
          <w:tcPr>
            <w:tcW w:w="9498" w:type="dxa"/>
          </w:tcPr>
          <w:p w14:paraId="473778E5" w14:textId="77777777" w:rsidR="00756D54" w:rsidRDefault="00756D54" w:rsidP="003B6655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56D54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56D54">
              <w:rPr>
                <w:rFonts w:ascii="Arial" w:hAnsi="Arial" w:cs="Arial"/>
                <w:color w:val="000000"/>
              </w:rPr>
              <w:t>Skaner do aparatury rtg</w:t>
            </w:r>
          </w:p>
          <w:p w14:paraId="3625D34A" w14:textId="77777777" w:rsidR="00756D54" w:rsidRPr="00B048DA" w:rsidRDefault="00756D54" w:rsidP="003B665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56D54">
              <w:rPr>
                <w:rFonts w:ascii="Arial" w:hAnsi="Arial" w:cs="Arial"/>
                <w:b/>
              </w:rPr>
              <w:t>SK-MED SYSTEMS SP. Z O. O.</w:t>
            </w:r>
          </w:p>
          <w:p w14:paraId="64279F83" w14:textId="77777777" w:rsidR="00756D54" w:rsidRDefault="00756D54" w:rsidP="003B6655">
            <w:pPr>
              <w:spacing w:line="360" w:lineRule="auto"/>
              <w:rPr>
                <w:rFonts w:ascii="Arial" w:hAnsi="Arial" w:cs="Arial"/>
                <w:bCs/>
              </w:rPr>
            </w:pPr>
            <w:r w:rsidRPr="00756D54">
              <w:rPr>
                <w:rFonts w:ascii="Arial" w:hAnsi="Arial" w:cs="Arial"/>
                <w:bCs/>
              </w:rPr>
              <w:t>Św. Marcin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56D54">
              <w:rPr>
                <w:rFonts w:ascii="Arial" w:hAnsi="Arial" w:cs="Arial"/>
                <w:bCs/>
              </w:rPr>
              <w:t>29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756D54">
              <w:rPr>
                <w:rFonts w:ascii="Arial" w:hAnsi="Arial" w:cs="Arial"/>
                <w:bCs/>
              </w:rPr>
              <w:t>/8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F1F586D" w14:textId="77777777" w:rsidR="00756D54" w:rsidRPr="00B048DA" w:rsidRDefault="00756D54" w:rsidP="003B6655">
            <w:pPr>
              <w:spacing w:line="360" w:lineRule="auto"/>
              <w:rPr>
                <w:rFonts w:ascii="Arial" w:hAnsi="Arial" w:cs="Arial"/>
                <w:bCs/>
              </w:rPr>
            </w:pPr>
            <w:r w:rsidRPr="00756D54">
              <w:rPr>
                <w:rFonts w:ascii="Arial" w:hAnsi="Arial" w:cs="Arial"/>
                <w:bCs/>
              </w:rPr>
              <w:t>61-806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56D54">
              <w:rPr>
                <w:rFonts w:ascii="Arial" w:hAnsi="Arial" w:cs="Arial"/>
                <w:bCs/>
              </w:rPr>
              <w:t>Poznań</w:t>
            </w:r>
          </w:p>
          <w:p w14:paraId="509046C2" w14:textId="0CFE70F9" w:rsidR="00756D54" w:rsidRPr="00B048DA" w:rsidRDefault="00756D54" w:rsidP="003B665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D20099">
              <w:rPr>
                <w:rFonts w:ascii="Arial" w:hAnsi="Arial" w:cs="Arial"/>
                <w:b/>
              </w:rPr>
              <w:t xml:space="preserve">2 095,20 </w:t>
            </w:r>
            <w:r w:rsidRPr="00756D54">
              <w:rPr>
                <w:rFonts w:ascii="Arial" w:hAnsi="Arial" w:cs="Arial"/>
                <w:b/>
              </w:rPr>
              <w:t>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9F74F4D" w14:textId="77777777" w:rsidR="00756D54" w:rsidRPr="00B048DA" w:rsidRDefault="00756D54" w:rsidP="003B665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FAA1A1C" w14:textId="68B0D872" w:rsidR="00756D54" w:rsidRPr="00756D54" w:rsidRDefault="00D20099" w:rsidP="003B665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756D54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</w:tbl>
    <w:p w14:paraId="5E823960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5E9FF515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DFF69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03A2B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87537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99495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56D54" w14:paraId="6C346912" w14:textId="77777777" w:rsidTr="003B6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A374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56D54">
              <w:rPr>
                <w:rFonts w:ascii="Arial" w:hAnsi="Arial" w:cs="Arial"/>
                <w:sz w:val="22"/>
                <w:szCs w:val="22"/>
              </w:rPr>
              <w:t>Aparat rtg Calypso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16233" w14:textId="77777777" w:rsidR="00756D54" w:rsidRPr="007D7932" w:rsidRDefault="00756D54" w:rsidP="003B665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D54">
              <w:rPr>
                <w:rFonts w:ascii="Arial" w:hAnsi="Arial" w:cs="Arial"/>
                <w:b/>
                <w:bCs/>
                <w:sz w:val="22"/>
                <w:szCs w:val="22"/>
              </w:rPr>
              <w:t>SK-MED SYSTEMS SP. Z O. O.</w:t>
            </w:r>
          </w:p>
          <w:p w14:paraId="5E90F5D3" w14:textId="77777777" w:rsidR="00756D54" w:rsidRPr="007D7932" w:rsidRDefault="00756D54" w:rsidP="003B665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Św. Marcin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29/8</w:t>
            </w:r>
          </w:p>
          <w:p w14:paraId="7A337B70" w14:textId="77777777" w:rsidR="00756D54" w:rsidRPr="007D7932" w:rsidRDefault="00756D54" w:rsidP="003B665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61-806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3708D" w14:textId="77777777" w:rsidR="00756D54" w:rsidRPr="00756D54" w:rsidRDefault="00756D54" w:rsidP="003B665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8D18440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597A" w14:textId="77777777" w:rsidR="00756D54" w:rsidRPr="007D7932" w:rsidRDefault="00756D54" w:rsidP="003B665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56D54" w14:paraId="35C60B87" w14:textId="77777777" w:rsidTr="003B6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FC9E1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56D54">
              <w:rPr>
                <w:rFonts w:ascii="Arial" w:hAnsi="Arial" w:cs="Arial"/>
                <w:sz w:val="22"/>
                <w:szCs w:val="22"/>
              </w:rPr>
              <w:t>Aparat rtg Calypso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09DC5" w14:textId="77777777" w:rsidR="00756D54" w:rsidRPr="007D7932" w:rsidRDefault="00756D54" w:rsidP="003B665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D54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Sp. jawna</w:t>
            </w:r>
          </w:p>
          <w:p w14:paraId="27117106" w14:textId="77777777" w:rsidR="00756D54" w:rsidRPr="007D7932" w:rsidRDefault="00756D54" w:rsidP="003B665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os. Witkowice Nowe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53</w:t>
            </w:r>
          </w:p>
          <w:p w14:paraId="6329C094" w14:textId="77777777" w:rsidR="00756D54" w:rsidRPr="007D7932" w:rsidRDefault="00756D54" w:rsidP="003B665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31-234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DFF5" w14:textId="77777777" w:rsidR="00756D54" w:rsidRPr="00756D54" w:rsidRDefault="00756D54" w:rsidP="003B665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1 - Cena - 35.54</w:t>
            </w:r>
          </w:p>
          <w:p w14:paraId="1C158CF4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230B" w14:textId="77777777" w:rsidR="00756D54" w:rsidRPr="007D7932" w:rsidRDefault="00756D54" w:rsidP="003B665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 xml:space="preserve">  75,54</w:t>
            </w:r>
          </w:p>
        </w:tc>
      </w:tr>
      <w:tr w:rsidR="00756D54" w14:paraId="01E6B55C" w14:textId="77777777" w:rsidTr="003B6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50C2C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56D54">
              <w:rPr>
                <w:rFonts w:ascii="Arial" w:hAnsi="Arial" w:cs="Arial"/>
                <w:sz w:val="22"/>
                <w:szCs w:val="22"/>
              </w:rPr>
              <w:t>Aparat rtg Calypso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09B1A" w14:textId="77777777" w:rsidR="00756D54" w:rsidRPr="007D7932" w:rsidRDefault="00756D54" w:rsidP="003B665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D54">
              <w:rPr>
                <w:rFonts w:ascii="Arial" w:hAnsi="Arial" w:cs="Arial"/>
                <w:b/>
                <w:bCs/>
                <w:sz w:val="22"/>
                <w:szCs w:val="22"/>
              </w:rPr>
              <w:t>Consultronix Sp. z o.o.</w:t>
            </w:r>
          </w:p>
          <w:p w14:paraId="096AE0E2" w14:textId="77777777" w:rsidR="00756D54" w:rsidRPr="007D7932" w:rsidRDefault="00756D54" w:rsidP="003B665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441E690" w14:textId="77777777" w:rsidR="00756D54" w:rsidRPr="007D7932" w:rsidRDefault="00756D54" w:rsidP="003B665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32-083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70AF3" w14:textId="77777777" w:rsidR="00756D54" w:rsidRPr="00756D54" w:rsidRDefault="00756D54" w:rsidP="003B665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1 - Cena - 22.00</w:t>
            </w:r>
          </w:p>
          <w:p w14:paraId="0DABEC57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673D7" w14:textId="77777777" w:rsidR="00756D54" w:rsidRPr="007D7932" w:rsidRDefault="00756D54" w:rsidP="003B665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 xml:space="preserve">  62,00</w:t>
            </w:r>
          </w:p>
        </w:tc>
      </w:tr>
      <w:tr w:rsidR="00756D54" w14:paraId="742225CC" w14:textId="77777777" w:rsidTr="003B6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82B05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56D54">
              <w:rPr>
                <w:rFonts w:ascii="Arial" w:hAnsi="Arial" w:cs="Arial"/>
                <w:sz w:val="22"/>
                <w:szCs w:val="22"/>
              </w:rPr>
              <w:t>Aparat rtg Calypso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712D2" w14:textId="77777777" w:rsidR="00756D54" w:rsidRPr="007D7932" w:rsidRDefault="00756D54" w:rsidP="003B665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D54">
              <w:rPr>
                <w:rFonts w:ascii="Arial" w:hAnsi="Arial" w:cs="Arial"/>
                <w:b/>
                <w:bCs/>
                <w:sz w:val="22"/>
                <w:szCs w:val="22"/>
              </w:rPr>
              <w:t>Medikol Solution Sp. z o.o.</w:t>
            </w:r>
          </w:p>
          <w:p w14:paraId="4209CF02" w14:textId="77777777" w:rsidR="00756D54" w:rsidRPr="007D7932" w:rsidRDefault="00756D54" w:rsidP="003B665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Polska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118</w:t>
            </w:r>
          </w:p>
          <w:p w14:paraId="0D574A49" w14:textId="77777777" w:rsidR="00756D54" w:rsidRPr="007D7932" w:rsidRDefault="00756D54" w:rsidP="003B665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lastRenderedPageBreak/>
              <w:t>60-401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97BBA" w14:textId="77777777" w:rsidR="00756D54" w:rsidRPr="00756D54" w:rsidRDefault="00756D54" w:rsidP="003B665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lastRenderedPageBreak/>
              <w:t>1 - Cena - 15.93</w:t>
            </w:r>
          </w:p>
          <w:p w14:paraId="149C8B07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E5A11" w14:textId="77777777" w:rsidR="00756D54" w:rsidRPr="007D7932" w:rsidRDefault="00756D54" w:rsidP="003B665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 xml:space="preserve">  55,93</w:t>
            </w:r>
          </w:p>
        </w:tc>
      </w:tr>
      <w:tr w:rsidR="00756D54" w14:paraId="175398CA" w14:textId="77777777" w:rsidTr="003B6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0B54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56D54">
              <w:rPr>
                <w:rFonts w:ascii="Arial" w:hAnsi="Arial" w:cs="Arial"/>
                <w:sz w:val="22"/>
                <w:szCs w:val="22"/>
              </w:rPr>
              <w:t>Aparat rtg Calypso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C780B" w14:textId="77777777" w:rsidR="00756D54" w:rsidRPr="007D7932" w:rsidRDefault="00756D54" w:rsidP="003B665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D54">
              <w:rPr>
                <w:rFonts w:ascii="Arial" w:hAnsi="Arial" w:cs="Arial"/>
                <w:b/>
                <w:bCs/>
                <w:sz w:val="22"/>
                <w:szCs w:val="22"/>
              </w:rPr>
              <w:t>Zakłady Techniki Medycznej Sp. z o.o.</w:t>
            </w:r>
          </w:p>
          <w:p w14:paraId="17C638BB" w14:textId="77777777" w:rsidR="00756D54" w:rsidRPr="007D7932" w:rsidRDefault="00756D54" w:rsidP="003B665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Szyllinga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63</w:t>
            </w:r>
          </w:p>
          <w:p w14:paraId="2A7B25CB" w14:textId="77777777" w:rsidR="00756D54" w:rsidRPr="007D7932" w:rsidRDefault="00756D54" w:rsidP="003B665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30-433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597A4" w14:textId="77777777" w:rsidR="00756D54" w:rsidRPr="00756D54" w:rsidRDefault="00756D54" w:rsidP="003B665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1 - Cena - 38.50</w:t>
            </w:r>
          </w:p>
          <w:p w14:paraId="41773F93" w14:textId="50647F63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 xml:space="preserve">2 - Miejsce wykonania przeglądu - </w:t>
            </w:r>
            <w:r w:rsidR="00E523F2">
              <w:rPr>
                <w:rFonts w:ascii="Arial" w:hAnsi="Arial" w:cs="Arial"/>
                <w:sz w:val="22"/>
                <w:szCs w:val="22"/>
              </w:rPr>
              <w:t>4</w:t>
            </w:r>
            <w:r w:rsidRPr="00756D5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ED1CE" w14:textId="22F8ADD6" w:rsidR="00756D54" w:rsidRPr="007D7932" w:rsidRDefault="00756D54" w:rsidP="003B665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E523F2">
              <w:rPr>
                <w:rFonts w:ascii="Arial" w:hAnsi="Arial" w:cs="Arial"/>
                <w:sz w:val="22"/>
                <w:szCs w:val="22"/>
              </w:rPr>
              <w:t>7</w:t>
            </w:r>
            <w:r w:rsidRPr="00756D54">
              <w:rPr>
                <w:rFonts w:ascii="Arial" w:hAnsi="Arial" w:cs="Arial"/>
                <w:sz w:val="22"/>
                <w:szCs w:val="22"/>
              </w:rPr>
              <w:t>8,50</w:t>
            </w:r>
          </w:p>
        </w:tc>
      </w:tr>
      <w:tr w:rsidR="00756D54" w14:paraId="2390CBE8" w14:textId="77777777" w:rsidTr="003B6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945C3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56D54">
              <w:rPr>
                <w:rFonts w:ascii="Arial" w:hAnsi="Arial" w:cs="Arial"/>
                <w:sz w:val="22"/>
                <w:szCs w:val="22"/>
              </w:rPr>
              <w:t>Aparat rtg Calypso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63583" w14:textId="77777777" w:rsidR="00756D54" w:rsidRPr="007D7932" w:rsidRDefault="00756D54" w:rsidP="003B665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D54">
              <w:rPr>
                <w:rFonts w:ascii="Arial" w:hAnsi="Arial" w:cs="Arial"/>
                <w:b/>
                <w:bCs/>
                <w:sz w:val="22"/>
                <w:szCs w:val="22"/>
              </w:rPr>
              <w:t>Multimedia-Center Piotr Dąbrowski</w:t>
            </w:r>
          </w:p>
          <w:p w14:paraId="168FBD2E" w14:textId="77777777" w:rsidR="00756D54" w:rsidRPr="007D7932" w:rsidRDefault="00756D54" w:rsidP="003B665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Aleja Kraśnicka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182A</w:t>
            </w:r>
          </w:p>
          <w:p w14:paraId="23595857" w14:textId="77777777" w:rsidR="00756D54" w:rsidRPr="007D7932" w:rsidRDefault="00756D54" w:rsidP="003B665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20-718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ED826" w14:textId="77777777" w:rsidR="00756D54" w:rsidRPr="00756D54" w:rsidRDefault="00756D54" w:rsidP="003B665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9D6FBC7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D031" w14:textId="77777777" w:rsidR="00756D54" w:rsidRPr="007D7932" w:rsidRDefault="00756D54" w:rsidP="003B665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756D54" w14:paraId="352376B1" w14:textId="77777777" w:rsidTr="003B6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1C65B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56D54">
              <w:rPr>
                <w:rFonts w:ascii="Arial" w:hAnsi="Arial" w:cs="Arial"/>
                <w:sz w:val="22"/>
                <w:szCs w:val="22"/>
              </w:rPr>
              <w:t>Skaner do aparatury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35D43" w14:textId="77777777" w:rsidR="00756D54" w:rsidRPr="007D7932" w:rsidRDefault="00756D54" w:rsidP="003B665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D54">
              <w:rPr>
                <w:rFonts w:ascii="Arial" w:hAnsi="Arial" w:cs="Arial"/>
                <w:b/>
                <w:bCs/>
                <w:sz w:val="22"/>
                <w:szCs w:val="22"/>
              </w:rPr>
              <w:t>SK-MED SYSTEMS SP. Z O. O.</w:t>
            </w:r>
          </w:p>
          <w:p w14:paraId="712DA2C3" w14:textId="77777777" w:rsidR="00756D54" w:rsidRPr="007D7932" w:rsidRDefault="00756D54" w:rsidP="003B665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Św. Marcin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29/8</w:t>
            </w:r>
          </w:p>
          <w:p w14:paraId="7ECA015B" w14:textId="77777777" w:rsidR="00756D54" w:rsidRPr="007D7932" w:rsidRDefault="00756D54" w:rsidP="003B665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61-806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2FD44" w14:textId="77777777" w:rsidR="00756D54" w:rsidRPr="00756D54" w:rsidRDefault="00756D54" w:rsidP="003B665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5DAE142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8CB9" w14:textId="77777777" w:rsidR="00756D54" w:rsidRPr="007D7932" w:rsidRDefault="00756D54" w:rsidP="003B665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56D54" w14:paraId="74CAE463" w14:textId="77777777" w:rsidTr="003B665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23D7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56D54">
              <w:rPr>
                <w:rFonts w:ascii="Arial" w:hAnsi="Arial" w:cs="Arial"/>
                <w:sz w:val="22"/>
                <w:szCs w:val="22"/>
              </w:rPr>
              <w:t>Skaner do aparatury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4CA25" w14:textId="77777777" w:rsidR="00756D54" w:rsidRPr="007D7932" w:rsidRDefault="00756D54" w:rsidP="003B665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D54">
              <w:rPr>
                <w:rFonts w:ascii="Arial" w:hAnsi="Arial" w:cs="Arial"/>
                <w:b/>
                <w:bCs/>
                <w:sz w:val="22"/>
                <w:szCs w:val="22"/>
              </w:rPr>
              <w:t>Medikol Solution Sp. z o.o.</w:t>
            </w:r>
          </w:p>
          <w:p w14:paraId="75EBBB84" w14:textId="77777777" w:rsidR="00756D54" w:rsidRPr="007D7932" w:rsidRDefault="00756D54" w:rsidP="003B665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Polska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118</w:t>
            </w:r>
          </w:p>
          <w:p w14:paraId="6F859B21" w14:textId="77777777" w:rsidR="00756D54" w:rsidRPr="007D7932" w:rsidRDefault="00756D54" w:rsidP="003B665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60-401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6D54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D3BA5" w14:textId="77777777" w:rsidR="00756D54" w:rsidRPr="00756D54" w:rsidRDefault="00756D54" w:rsidP="003B665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1 - Cena - 22.38</w:t>
            </w:r>
          </w:p>
          <w:p w14:paraId="7206101D" w14:textId="77777777" w:rsidR="00756D54" w:rsidRPr="007D7932" w:rsidRDefault="00756D54" w:rsidP="003B665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52D61" w14:textId="77777777" w:rsidR="00756D54" w:rsidRPr="007D7932" w:rsidRDefault="00756D54" w:rsidP="003B665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56D54">
              <w:rPr>
                <w:rFonts w:ascii="Arial" w:hAnsi="Arial" w:cs="Arial"/>
                <w:sz w:val="22"/>
                <w:szCs w:val="22"/>
              </w:rPr>
              <w:t xml:space="preserve">  62,38</w:t>
            </w:r>
          </w:p>
        </w:tc>
      </w:tr>
    </w:tbl>
    <w:p w14:paraId="77C0F6A3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78FE7D" w14:textId="77777777" w:rsidR="00E07C7B" w:rsidRDefault="00E07C7B">
      <w:r>
        <w:separator/>
      </w:r>
    </w:p>
  </w:endnote>
  <w:endnote w:type="continuationSeparator" w:id="0">
    <w:p w14:paraId="77F94EFF" w14:textId="77777777" w:rsidR="00E07C7B" w:rsidRDefault="00E07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17F7F" w14:textId="77777777" w:rsidR="00756D54" w:rsidRDefault="00756D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13D02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19E5F9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3C663AD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9C809" w14:textId="77777777" w:rsidR="00756D54" w:rsidRDefault="00756D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7465A" w14:textId="77777777" w:rsidR="00E07C7B" w:rsidRDefault="00E07C7B">
      <w:r>
        <w:separator/>
      </w:r>
    </w:p>
  </w:footnote>
  <w:footnote w:type="continuationSeparator" w:id="0">
    <w:p w14:paraId="398436AA" w14:textId="77777777" w:rsidR="00E07C7B" w:rsidRDefault="00E07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301CA" w14:textId="77777777" w:rsidR="00756D54" w:rsidRDefault="00756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B1E4" w14:textId="77777777" w:rsidR="00756D54" w:rsidRDefault="00756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C1CD2" w14:textId="77777777" w:rsidR="00756D54" w:rsidRDefault="00756D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C7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56D54"/>
    <w:rsid w:val="007E2ACC"/>
    <w:rsid w:val="007E68C5"/>
    <w:rsid w:val="007E6D2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0099"/>
    <w:rsid w:val="00D26ED6"/>
    <w:rsid w:val="00D42C90"/>
    <w:rsid w:val="00D8427E"/>
    <w:rsid w:val="00E07C7B"/>
    <w:rsid w:val="00E30B2D"/>
    <w:rsid w:val="00E523F2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CE9166"/>
  <w15:chartTrackingRefBased/>
  <w15:docId w15:val="{C3427E31-7408-45B7-A991-F9D1D25CD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492</Words>
  <Characters>2532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2024-07-15T06:15:00Z</dcterms:created>
  <dcterms:modified xsi:type="dcterms:W3CDTF">2024-07-15T06:56:00Z</dcterms:modified>
</cp:coreProperties>
</file>