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907B6F" w14:textId="26661DF1" w:rsidR="00FB7F50" w:rsidRPr="002245BE" w:rsidRDefault="00F91C0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91C0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5E6349">
        <w:rPr>
          <w:sz w:val="22"/>
          <w:szCs w:val="22"/>
        </w:rPr>
        <w:t>12.07.2024r.</w:t>
      </w:r>
    </w:p>
    <w:p w14:paraId="79DC1D6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C5FD3BB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534A571E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65FCFDDA" w14:textId="77777777" w:rsidR="002032C0" w:rsidRPr="002032C0" w:rsidRDefault="002032C0" w:rsidP="002032C0">
      <w:r w:rsidRPr="002032C0">
        <w:t>ul. Prądnicka 35-37</w:t>
      </w:r>
    </w:p>
    <w:p w14:paraId="35A379E0" w14:textId="77777777" w:rsidR="002032C0" w:rsidRPr="002032C0" w:rsidRDefault="002032C0" w:rsidP="002032C0">
      <w:r w:rsidRPr="002032C0">
        <w:t>31-202 Kraków</w:t>
      </w:r>
    </w:p>
    <w:p w14:paraId="5B874C8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08EF1AA" w14:textId="77777777" w:rsidR="007371D6" w:rsidRDefault="008642B3" w:rsidP="007371D6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7371D6">
        <w:rPr>
          <w:b/>
          <w:sz w:val="28"/>
        </w:rPr>
        <w:t xml:space="preserve"> w zakresie pakietów </w:t>
      </w:r>
    </w:p>
    <w:p w14:paraId="36D9E9D0" w14:textId="77777777" w:rsidR="008642B3" w:rsidRDefault="007371D6" w:rsidP="007371D6">
      <w:pPr>
        <w:jc w:val="center"/>
        <w:rPr>
          <w:b/>
          <w:sz w:val="28"/>
        </w:rPr>
      </w:pPr>
      <w:r>
        <w:rPr>
          <w:b/>
          <w:sz w:val="28"/>
        </w:rPr>
        <w:t>1, 3, 4, 5, 7, 8, 9, 10, 11, 12, 13, 15</w:t>
      </w:r>
    </w:p>
    <w:p w14:paraId="60EBAF7F" w14:textId="77777777" w:rsidR="007371D6" w:rsidRDefault="007371D6" w:rsidP="007371D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91C06" w:rsidRPr="00607F9B" w14:paraId="7F125565" w14:textId="77777777" w:rsidTr="00F414E7">
        <w:trPr>
          <w:trHeight w:val="638"/>
        </w:trPr>
        <w:tc>
          <w:tcPr>
            <w:tcW w:w="959" w:type="dxa"/>
            <w:shd w:val="clear" w:color="auto" w:fill="auto"/>
          </w:tcPr>
          <w:p w14:paraId="4CB87A4C" w14:textId="77777777" w:rsidR="00F91C06" w:rsidRPr="00607F9B" w:rsidRDefault="00F91C06" w:rsidP="00F414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38834F" w14:textId="77777777" w:rsidR="00F91C06" w:rsidRPr="00607F9B" w:rsidRDefault="00F91C06" w:rsidP="00F414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1C06">
              <w:rPr>
                <w:sz w:val="22"/>
                <w:szCs w:val="22"/>
              </w:rPr>
              <w:t>przetarg</w:t>
            </w:r>
            <w:r w:rsidR="007371D6">
              <w:rPr>
                <w:sz w:val="22"/>
                <w:szCs w:val="22"/>
              </w:rPr>
              <w:t>u</w:t>
            </w:r>
            <w:r w:rsidRPr="00F91C06">
              <w:rPr>
                <w:sz w:val="22"/>
                <w:szCs w:val="22"/>
              </w:rPr>
              <w:t xml:space="preserve"> nieograniczon</w:t>
            </w:r>
            <w:r w:rsidR="007371D6">
              <w:rPr>
                <w:sz w:val="22"/>
                <w:szCs w:val="22"/>
              </w:rPr>
              <w:t xml:space="preserve">ego 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1C06">
              <w:rPr>
                <w:b/>
                <w:bCs/>
                <w:sz w:val="22"/>
                <w:szCs w:val="22"/>
              </w:rPr>
              <w:t>Zakup i dostawa wyrobów medycznych dla Apteki Szpitala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1C06">
              <w:rPr>
                <w:b/>
                <w:sz w:val="22"/>
                <w:szCs w:val="22"/>
              </w:rPr>
              <w:t>ZP/24/2024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D6312E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91C06" w14:paraId="38EE6416" w14:textId="77777777" w:rsidTr="00F414E7">
        <w:trPr>
          <w:cantSplit/>
        </w:trPr>
        <w:tc>
          <w:tcPr>
            <w:tcW w:w="9072" w:type="dxa"/>
          </w:tcPr>
          <w:p w14:paraId="5CD82012" w14:textId="77777777" w:rsidR="00F91C06" w:rsidRPr="00D26ED6" w:rsidRDefault="00F91C06" w:rsidP="00F414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1C06">
              <w:rPr>
                <w:b/>
                <w:sz w:val="22"/>
                <w:szCs w:val="22"/>
              </w:rPr>
              <w:t>Abiss Poland sp. z o.o.</w:t>
            </w:r>
          </w:p>
          <w:p w14:paraId="6A5346C0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ul. Bagrowa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7CE2964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30-733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Kraków</w:t>
            </w:r>
          </w:p>
          <w:p w14:paraId="5B169B8C" w14:textId="77777777" w:rsidR="007371D6" w:rsidRDefault="007371D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0D5A28DF" w14:textId="77777777" w:rsidR="00F91C06" w:rsidRPr="00211A34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1C06">
              <w:rPr>
                <w:sz w:val="22"/>
                <w:szCs w:val="22"/>
              </w:rPr>
              <w:t>Pakiet 1 - Taśmy i Siatki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6DEB2C6" w14:textId="77777777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87D45E0" w14:textId="77777777" w:rsidR="00F91C06" w:rsidRDefault="00F91C06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C06">
              <w:t>Jedyna oferta. Spełnia wymagania SWZ.</w:t>
            </w:r>
          </w:p>
        </w:tc>
      </w:tr>
      <w:tr w:rsidR="00F91C06" w14:paraId="2B8D5C6E" w14:textId="77777777" w:rsidTr="00F414E7">
        <w:trPr>
          <w:cantSplit/>
        </w:trPr>
        <w:tc>
          <w:tcPr>
            <w:tcW w:w="9072" w:type="dxa"/>
          </w:tcPr>
          <w:p w14:paraId="2C82854C" w14:textId="77777777" w:rsidR="00F91C06" w:rsidRPr="00D26ED6" w:rsidRDefault="00F91C06" w:rsidP="00F414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1C06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26407E44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20/26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38BF63" w14:textId="77777777" w:rsidR="00F91C06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Toruń</w:t>
            </w:r>
          </w:p>
          <w:p w14:paraId="0312F3CA" w14:textId="77777777" w:rsidR="007371D6" w:rsidRPr="009F0E5C" w:rsidRDefault="007371D6" w:rsidP="00F414E7">
            <w:pPr>
              <w:jc w:val="both"/>
              <w:rPr>
                <w:bCs/>
                <w:sz w:val="22"/>
                <w:szCs w:val="22"/>
              </w:rPr>
            </w:pPr>
          </w:p>
          <w:p w14:paraId="091F300D" w14:textId="77777777" w:rsidR="00F91C06" w:rsidRPr="00211A34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1C06">
              <w:rPr>
                <w:sz w:val="22"/>
                <w:szCs w:val="22"/>
              </w:rPr>
              <w:t>Pakiet 3 - Jałowe opaski elastyczne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C8327E3" w14:textId="77777777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9DECAD" w14:textId="77777777" w:rsidR="00F91C06" w:rsidRDefault="00F91C06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C06">
              <w:t>Jedyna oferta. Spełnia wymagania SWZ.</w:t>
            </w:r>
          </w:p>
        </w:tc>
      </w:tr>
      <w:tr w:rsidR="00F91C06" w14:paraId="38976E28" w14:textId="77777777" w:rsidTr="00F414E7">
        <w:trPr>
          <w:cantSplit/>
        </w:trPr>
        <w:tc>
          <w:tcPr>
            <w:tcW w:w="9072" w:type="dxa"/>
          </w:tcPr>
          <w:p w14:paraId="691FA1A7" w14:textId="77777777" w:rsidR="007371D6" w:rsidRPr="00D26ED6" w:rsidRDefault="007371D6" w:rsidP="007371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1C06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>Sp. z o.o. Sp.K.</w:t>
            </w:r>
          </w:p>
          <w:p w14:paraId="7D897E9F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CB9CBD" w14:textId="77777777" w:rsidR="00F91C06" w:rsidRDefault="00F91C06" w:rsidP="007371D6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Zabrze</w:t>
            </w:r>
          </w:p>
          <w:p w14:paraId="0448C59F" w14:textId="77777777" w:rsidR="007371D6" w:rsidRPr="007371D6" w:rsidRDefault="007371D6" w:rsidP="007371D6">
            <w:pPr>
              <w:jc w:val="both"/>
              <w:rPr>
                <w:bCs/>
                <w:sz w:val="22"/>
                <w:szCs w:val="22"/>
              </w:rPr>
            </w:pPr>
          </w:p>
          <w:p w14:paraId="76D218C2" w14:textId="77777777" w:rsidR="00F91C06" w:rsidRPr="00211A34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1C06">
              <w:rPr>
                <w:sz w:val="22"/>
                <w:szCs w:val="22"/>
              </w:rPr>
              <w:t>Pakiet 4 - Folie chirurgiczne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50CCCEC" w14:textId="77777777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1E8315" w14:textId="77777777" w:rsidR="00F91C06" w:rsidRDefault="00F91C06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C06">
              <w:t>Jedyna oferta. Spełnia wymagania SWZ.</w:t>
            </w:r>
          </w:p>
        </w:tc>
      </w:tr>
      <w:tr w:rsidR="00F91C06" w14:paraId="10D2B6D0" w14:textId="77777777" w:rsidTr="00F414E7">
        <w:trPr>
          <w:cantSplit/>
        </w:trPr>
        <w:tc>
          <w:tcPr>
            <w:tcW w:w="9072" w:type="dxa"/>
          </w:tcPr>
          <w:p w14:paraId="2469D0D8" w14:textId="77777777" w:rsidR="00F91C06" w:rsidRPr="00D26ED6" w:rsidRDefault="00F91C06" w:rsidP="00F414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1C06">
              <w:rPr>
                <w:b/>
                <w:sz w:val="22"/>
                <w:szCs w:val="22"/>
              </w:rPr>
              <w:lastRenderedPageBreak/>
              <w:t xml:space="preserve">Zarys International Group </w:t>
            </w:r>
            <w:r w:rsidR="007371D6">
              <w:rPr>
                <w:b/>
                <w:sz w:val="22"/>
                <w:szCs w:val="22"/>
              </w:rPr>
              <w:t>Sp. z o.o. Sp.K.</w:t>
            </w:r>
          </w:p>
          <w:p w14:paraId="0A7DBFEB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385EDC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Zabrze</w:t>
            </w:r>
          </w:p>
          <w:p w14:paraId="2E9BD226" w14:textId="77777777" w:rsidR="00F91C06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2AD9C66F" w14:textId="77777777" w:rsidR="00F91C06" w:rsidRPr="00211A34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1C06">
              <w:rPr>
                <w:sz w:val="22"/>
                <w:szCs w:val="22"/>
              </w:rPr>
              <w:t>Pakiet 5 - Opatrunek do mocowania kaniul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F9E66DD" w14:textId="77777777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ADD249E" w14:textId="77777777" w:rsidR="00F91C06" w:rsidRDefault="00F91C06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C06">
              <w:t>Jedyna oferta. Spełnia wymagania SWZ.</w:t>
            </w:r>
          </w:p>
        </w:tc>
      </w:tr>
      <w:tr w:rsidR="00F91C06" w14:paraId="72156632" w14:textId="77777777" w:rsidTr="00F414E7">
        <w:trPr>
          <w:cantSplit/>
        </w:trPr>
        <w:tc>
          <w:tcPr>
            <w:tcW w:w="9072" w:type="dxa"/>
          </w:tcPr>
          <w:p w14:paraId="7EBC1550" w14:textId="77777777" w:rsidR="00F91C06" w:rsidRPr="00D26ED6" w:rsidRDefault="00F91C06" w:rsidP="00F414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1C06">
              <w:rPr>
                <w:b/>
                <w:sz w:val="22"/>
                <w:szCs w:val="22"/>
              </w:rPr>
              <w:t>Paul Hartmann Polska Sp. z o.o.</w:t>
            </w:r>
          </w:p>
          <w:p w14:paraId="108A9068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ED2A074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Pabianice</w:t>
            </w:r>
          </w:p>
          <w:p w14:paraId="61623E3B" w14:textId="77777777" w:rsidR="007371D6" w:rsidRDefault="007371D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10FA5133" w14:textId="77777777" w:rsidR="00F91C06" w:rsidRPr="00211A34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1C06">
              <w:rPr>
                <w:sz w:val="22"/>
                <w:szCs w:val="22"/>
              </w:rPr>
              <w:t>Pakiet 7 - Opatrunki jałowe na rany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E09DD5A" w14:textId="77777777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7DBF02" w14:textId="77777777" w:rsidR="00F91C06" w:rsidRDefault="00F91C06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C06">
              <w:t>Jedyna oferta. Spełnia wymagania SWZ.</w:t>
            </w:r>
          </w:p>
        </w:tc>
      </w:tr>
      <w:tr w:rsidR="00F91C06" w14:paraId="57816F4A" w14:textId="77777777" w:rsidTr="00F414E7">
        <w:trPr>
          <w:cantSplit/>
        </w:trPr>
        <w:tc>
          <w:tcPr>
            <w:tcW w:w="9072" w:type="dxa"/>
          </w:tcPr>
          <w:p w14:paraId="39FE8E64" w14:textId="77777777" w:rsidR="00F91C06" w:rsidRPr="00D26ED6" w:rsidRDefault="00F91C06" w:rsidP="00F414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1C06">
              <w:rPr>
                <w:b/>
                <w:sz w:val="22"/>
                <w:szCs w:val="22"/>
              </w:rPr>
              <w:t xml:space="preserve">Blakpol </w:t>
            </w:r>
            <w:r w:rsidR="007371D6">
              <w:rPr>
                <w:b/>
                <w:sz w:val="22"/>
                <w:szCs w:val="22"/>
              </w:rPr>
              <w:t>Sp. z o.o.</w:t>
            </w:r>
          </w:p>
          <w:p w14:paraId="75A9607A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ul. Śniadeckich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DE71377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42-200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Częstochowa</w:t>
            </w:r>
          </w:p>
          <w:p w14:paraId="24E2B2D8" w14:textId="77777777" w:rsidR="007371D6" w:rsidRDefault="007371D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27F3D0A0" w14:textId="77777777" w:rsidR="00F91C06" w:rsidRPr="00211A34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1C06">
              <w:rPr>
                <w:sz w:val="22"/>
                <w:szCs w:val="22"/>
              </w:rPr>
              <w:t>Pakiet 8 - Pakiety zabiegowe jałowe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F9760E4" w14:textId="77777777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D6CF1B4" w14:textId="77777777" w:rsidR="00F91C06" w:rsidRDefault="00F91C06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C06">
              <w:t xml:space="preserve">Najkorzystniejsza cenowo oferta, spełniająca wymagania </w:t>
            </w:r>
            <w:r w:rsidR="007371D6" w:rsidRPr="00F91C06">
              <w:t>Zamawiającego</w:t>
            </w:r>
            <w:r w:rsidRPr="00F91C06">
              <w:t>.</w:t>
            </w:r>
          </w:p>
        </w:tc>
      </w:tr>
      <w:tr w:rsidR="00F91C06" w14:paraId="4853E8EF" w14:textId="77777777" w:rsidTr="00F414E7">
        <w:trPr>
          <w:cantSplit/>
        </w:trPr>
        <w:tc>
          <w:tcPr>
            <w:tcW w:w="9072" w:type="dxa"/>
          </w:tcPr>
          <w:p w14:paraId="1B974F1D" w14:textId="77777777" w:rsidR="00F91C06" w:rsidRPr="00D26ED6" w:rsidRDefault="00F91C06" w:rsidP="00F414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1C06">
              <w:rPr>
                <w:b/>
                <w:sz w:val="22"/>
                <w:szCs w:val="22"/>
              </w:rPr>
              <w:t>Paul Hartmann Polska Sp. z o.o.</w:t>
            </w:r>
          </w:p>
          <w:p w14:paraId="16C2CE39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6E2D82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Pabianice</w:t>
            </w:r>
          </w:p>
          <w:p w14:paraId="7FD4B508" w14:textId="77777777" w:rsidR="007371D6" w:rsidRDefault="007371D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1E31E7D3" w14:textId="77777777" w:rsidR="00F91C06" w:rsidRPr="00211A34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1C06">
              <w:rPr>
                <w:sz w:val="22"/>
                <w:szCs w:val="22"/>
              </w:rPr>
              <w:t>Pakiet 9 - Opatrunki samoprzylepne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B973D20" w14:textId="77777777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410ECA8" w14:textId="77777777" w:rsidR="00F91C06" w:rsidRDefault="00F91C06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C06">
              <w:t>Jedyna oferta. Spełnia wymagania SWZ.</w:t>
            </w:r>
          </w:p>
        </w:tc>
      </w:tr>
      <w:tr w:rsidR="00F91C06" w14:paraId="7B1328E3" w14:textId="77777777" w:rsidTr="00F414E7">
        <w:trPr>
          <w:cantSplit/>
        </w:trPr>
        <w:tc>
          <w:tcPr>
            <w:tcW w:w="9072" w:type="dxa"/>
          </w:tcPr>
          <w:p w14:paraId="561BF50F" w14:textId="77777777" w:rsidR="007371D6" w:rsidRPr="00D26ED6" w:rsidRDefault="007371D6" w:rsidP="007371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1C06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>Sp. z o.o. Sp.K.</w:t>
            </w:r>
          </w:p>
          <w:p w14:paraId="0995314B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90D2DA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Zabrze</w:t>
            </w:r>
          </w:p>
          <w:p w14:paraId="3DF5CF69" w14:textId="77777777" w:rsidR="007371D6" w:rsidRDefault="007371D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1A22BD4C" w14:textId="77777777" w:rsidR="00F91C06" w:rsidRPr="00211A34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1C06">
              <w:rPr>
                <w:sz w:val="22"/>
                <w:szCs w:val="22"/>
              </w:rPr>
              <w:t>Pakiet 10 - Opatrunki do kateterów i wkłuć centralnych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1C4D165" w14:textId="77777777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A1DFCA" w14:textId="77777777" w:rsidR="00F91C06" w:rsidRDefault="00F91C06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C06">
              <w:t xml:space="preserve">Najkorzystniejsza cenowo oferta, spełniająca wymagania </w:t>
            </w:r>
            <w:r w:rsidR="007371D6" w:rsidRPr="00F91C06">
              <w:t>Zamawiającego</w:t>
            </w:r>
            <w:r w:rsidRPr="00F91C06">
              <w:t>.</w:t>
            </w:r>
          </w:p>
        </w:tc>
      </w:tr>
      <w:tr w:rsidR="00F91C06" w14:paraId="3A25066F" w14:textId="77777777" w:rsidTr="00F414E7">
        <w:trPr>
          <w:cantSplit/>
        </w:trPr>
        <w:tc>
          <w:tcPr>
            <w:tcW w:w="9072" w:type="dxa"/>
          </w:tcPr>
          <w:p w14:paraId="29148ADF" w14:textId="77777777" w:rsidR="007371D6" w:rsidRPr="00D26ED6" w:rsidRDefault="007371D6" w:rsidP="007371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1C06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>Sp. z o.o. Sp.K.</w:t>
            </w:r>
          </w:p>
          <w:p w14:paraId="142050FA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CF30A2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Zabrze</w:t>
            </w:r>
          </w:p>
          <w:p w14:paraId="458977F7" w14:textId="77777777" w:rsidR="007371D6" w:rsidRDefault="007371D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45CC12A6" w14:textId="77777777" w:rsidR="00F91C06" w:rsidRPr="00211A34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1C06">
              <w:rPr>
                <w:sz w:val="22"/>
                <w:szCs w:val="22"/>
              </w:rPr>
              <w:t>Pakiet 11 - Kompresy jałowe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0F454EE" w14:textId="77777777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6AF424" w14:textId="77777777" w:rsidR="00F91C06" w:rsidRDefault="00F91C06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C06">
              <w:t xml:space="preserve">Najkorzystniejsza cenowo oferta, spełniająca wymagania </w:t>
            </w:r>
            <w:r w:rsidR="007371D6" w:rsidRPr="00F91C06">
              <w:t>Zamawiającego</w:t>
            </w:r>
            <w:r w:rsidRPr="00F91C06">
              <w:t>.</w:t>
            </w:r>
          </w:p>
        </w:tc>
      </w:tr>
      <w:tr w:rsidR="00F91C06" w14:paraId="5E77EB4F" w14:textId="77777777" w:rsidTr="00F414E7">
        <w:trPr>
          <w:cantSplit/>
        </w:trPr>
        <w:tc>
          <w:tcPr>
            <w:tcW w:w="9072" w:type="dxa"/>
          </w:tcPr>
          <w:p w14:paraId="3974A5D1" w14:textId="77777777" w:rsidR="007371D6" w:rsidRPr="00D26ED6" w:rsidRDefault="007371D6" w:rsidP="007371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1C06">
              <w:rPr>
                <w:b/>
                <w:sz w:val="22"/>
                <w:szCs w:val="22"/>
              </w:rPr>
              <w:lastRenderedPageBreak/>
              <w:t xml:space="preserve">Zarys International Group </w:t>
            </w:r>
            <w:r>
              <w:rPr>
                <w:b/>
                <w:sz w:val="22"/>
                <w:szCs w:val="22"/>
              </w:rPr>
              <w:t>Sp. z o.o. Sp.K.</w:t>
            </w:r>
          </w:p>
          <w:p w14:paraId="4B0A266E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712C31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Zabrze</w:t>
            </w:r>
          </w:p>
          <w:p w14:paraId="13B932AA" w14:textId="77777777" w:rsidR="007371D6" w:rsidRDefault="007371D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42D95596" w14:textId="77777777" w:rsidR="00F91C06" w:rsidRPr="00211A34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1C06">
              <w:rPr>
                <w:sz w:val="22"/>
                <w:szCs w:val="22"/>
              </w:rPr>
              <w:t>Pakiet 12 - Kompresy gazowe jałowe z nitką rtg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6B52D51" w14:textId="77777777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983D64" w14:textId="77777777" w:rsidR="00F91C06" w:rsidRDefault="00F91C06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C06">
              <w:t xml:space="preserve">Najkorzystniejsza cenowo oferta, spełniająca wymagania </w:t>
            </w:r>
            <w:r w:rsidR="007371D6" w:rsidRPr="00F91C06">
              <w:t>Zamawiającego</w:t>
            </w:r>
            <w:r w:rsidRPr="00F91C06">
              <w:t>.</w:t>
            </w:r>
          </w:p>
        </w:tc>
      </w:tr>
      <w:tr w:rsidR="00F91C06" w14:paraId="4997A60B" w14:textId="77777777" w:rsidTr="00F414E7">
        <w:trPr>
          <w:cantSplit/>
        </w:trPr>
        <w:tc>
          <w:tcPr>
            <w:tcW w:w="9072" w:type="dxa"/>
          </w:tcPr>
          <w:p w14:paraId="398B2891" w14:textId="77777777" w:rsidR="007371D6" w:rsidRPr="00D26ED6" w:rsidRDefault="007371D6" w:rsidP="007371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1C06">
              <w:rPr>
                <w:b/>
                <w:sz w:val="22"/>
                <w:szCs w:val="22"/>
              </w:rPr>
              <w:t xml:space="preserve">Zarys International Group </w:t>
            </w:r>
            <w:r>
              <w:rPr>
                <w:b/>
                <w:sz w:val="22"/>
                <w:szCs w:val="22"/>
              </w:rPr>
              <w:t>Sp. z o.o. Sp.K.</w:t>
            </w:r>
          </w:p>
          <w:p w14:paraId="2AA0079D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850C9B5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Zabrze</w:t>
            </w:r>
          </w:p>
          <w:p w14:paraId="2E56FD05" w14:textId="77777777" w:rsidR="007371D6" w:rsidRDefault="007371D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5A35819B" w14:textId="77777777" w:rsidR="00F91C06" w:rsidRPr="00211A34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1C06">
              <w:rPr>
                <w:sz w:val="22"/>
                <w:szCs w:val="22"/>
              </w:rPr>
              <w:t>Pakiet 13 - Elastyczna siatka opatrunkowa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1B9FA83" w14:textId="77777777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CC604F" w14:textId="77777777" w:rsidR="00F91C06" w:rsidRDefault="00F91C06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C06">
              <w:t xml:space="preserve">Najkorzystniejsza cenowo oferta, spełniająca wymagania </w:t>
            </w:r>
            <w:r w:rsidR="007371D6" w:rsidRPr="00F91C06">
              <w:t>Zamawiającego</w:t>
            </w:r>
            <w:r w:rsidRPr="00F91C06">
              <w:t>.</w:t>
            </w:r>
          </w:p>
        </w:tc>
      </w:tr>
      <w:tr w:rsidR="00F91C06" w14:paraId="65095B98" w14:textId="77777777" w:rsidTr="00F414E7">
        <w:trPr>
          <w:cantSplit/>
        </w:trPr>
        <w:tc>
          <w:tcPr>
            <w:tcW w:w="9072" w:type="dxa"/>
          </w:tcPr>
          <w:p w14:paraId="59C9CAB0" w14:textId="77777777" w:rsidR="00F91C06" w:rsidRPr="00D26ED6" w:rsidRDefault="00F91C06" w:rsidP="00F414E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1C06">
              <w:rPr>
                <w:b/>
                <w:sz w:val="22"/>
                <w:szCs w:val="22"/>
              </w:rPr>
              <w:t>Baxter Polska Sp. z o.o.</w:t>
            </w:r>
          </w:p>
          <w:p w14:paraId="2D71A1D9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B5AC87C" w14:textId="77777777" w:rsidR="00F91C06" w:rsidRPr="009F0E5C" w:rsidRDefault="00F91C06" w:rsidP="00F414E7">
            <w:pPr>
              <w:jc w:val="both"/>
              <w:rPr>
                <w:bCs/>
                <w:sz w:val="22"/>
                <w:szCs w:val="22"/>
              </w:rPr>
            </w:pPr>
            <w:r w:rsidRPr="00F91C06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1C06">
              <w:rPr>
                <w:bCs/>
                <w:sz w:val="22"/>
                <w:szCs w:val="22"/>
              </w:rPr>
              <w:t>Warszawa</w:t>
            </w:r>
          </w:p>
          <w:p w14:paraId="64CA4843" w14:textId="77777777" w:rsidR="007371D6" w:rsidRDefault="007371D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3F431F10" w14:textId="77777777" w:rsidR="00F91C06" w:rsidRPr="00211A34" w:rsidRDefault="00F91C06" w:rsidP="00F414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91C06">
              <w:rPr>
                <w:sz w:val="22"/>
                <w:szCs w:val="22"/>
              </w:rPr>
              <w:t>Pakiet 15 - Infuzory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D0B71CC" w14:textId="77777777" w:rsidR="00F91C06" w:rsidRPr="00D26ED6" w:rsidRDefault="00F91C06" w:rsidP="00F414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194F71" w14:textId="77777777" w:rsidR="00F91C06" w:rsidRDefault="00F91C06" w:rsidP="00F414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91C06">
              <w:t>Jedyna oferta. Spełnia wymagania SWZ.</w:t>
            </w:r>
          </w:p>
        </w:tc>
      </w:tr>
    </w:tbl>
    <w:p w14:paraId="330BC33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1984"/>
        <w:gridCol w:w="1560"/>
      </w:tblGrid>
      <w:tr w:rsidR="00211A34" w:rsidRPr="00834EF4" w14:paraId="278E9141" w14:textId="77777777" w:rsidTr="00E419A0">
        <w:tc>
          <w:tcPr>
            <w:tcW w:w="2169" w:type="dxa"/>
            <w:shd w:val="clear" w:color="auto" w:fill="F3F3F3"/>
            <w:vAlign w:val="center"/>
          </w:tcPr>
          <w:p w14:paraId="654DE003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7797BFA8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360" w:type="dxa"/>
            <w:shd w:val="clear" w:color="auto" w:fill="F3F3F3"/>
          </w:tcPr>
          <w:p w14:paraId="13A097C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12EC726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3EDDEF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F91C06" w:rsidRPr="00834EF4" w14:paraId="51498511" w14:textId="77777777" w:rsidTr="00E419A0">
        <w:tc>
          <w:tcPr>
            <w:tcW w:w="2169" w:type="dxa"/>
            <w:shd w:val="clear" w:color="auto" w:fill="auto"/>
          </w:tcPr>
          <w:p w14:paraId="23672BF4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1 - Taśmy i Siatki</w:t>
            </w:r>
          </w:p>
        </w:tc>
        <w:tc>
          <w:tcPr>
            <w:tcW w:w="3360" w:type="dxa"/>
            <w:shd w:val="clear" w:color="auto" w:fill="auto"/>
          </w:tcPr>
          <w:p w14:paraId="480DF21A" w14:textId="77777777" w:rsidR="00F91C06" w:rsidRPr="00211A34" w:rsidRDefault="00F91C06" w:rsidP="00F414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1C06">
              <w:rPr>
                <w:b/>
                <w:bCs/>
                <w:sz w:val="20"/>
                <w:szCs w:val="20"/>
              </w:rPr>
              <w:t>Abiss Poland sp. z o.o.</w:t>
            </w:r>
          </w:p>
          <w:p w14:paraId="5A0DADB4" w14:textId="77777777" w:rsidR="00F91C06" w:rsidRPr="00211A34" w:rsidRDefault="00F91C06" w:rsidP="00F414E7">
            <w:pPr>
              <w:rPr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ul. Bagrowa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1</w:t>
            </w:r>
          </w:p>
          <w:p w14:paraId="59CDBF8F" w14:textId="77777777" w:rsidR="00F91C06" w:rsidRPr="00211A34" w:rsidRDefault="00F91C06" w:rsidP="00F414E7">
            <w:pPr>
              <w:spacing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30-733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Kraków</w:t>
            </w:r>
          </w:p>
        </w:tc>
        <w:tc>
          <w:tcPr>
            <w:tcW w:w="1984" w:type="dxa"/>
            <w:shd w:val="clear" w:color="auto" w:fill="auto"/>
          </w:tcPr>
          <w:p w14:paraId="453AC3BD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</w:tcPr>
          <w:p w14:paraId="7A740DFC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600,00</w:t>
            </w:r>
          </w:p>
        </w:tc>
      </w:tr>
      <w:tr w:rsidR="00F91C06" w:rsidRPr="00834EF4" w14:paraId="546F03CD" w14:textId="77777777" w:rsidTr="00E419A0">
        <w:tc>
          <w:tcPr>
            <w:tcW w:w="2169" w:type="dxa"/>
            <w:shd w:val="clear" w:color="auto" w:fill="auto"/>
          </w:tcPr>
          <w:p w14:paraId="0C82B538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3 - Jałowe opaski elastyczne</w:t>
            </w:r>
          </w:p>
        </w:tc>
        <w:tc>
          <w:tcPr>
            <w:tcW w:w="3360" w:type="dxa"/>
            <w:shd w:val="clear" w:color="auto" w:fill="auto"/>
          </w:tcPr>
          <w:p w14:paraId="0D6EE93B" w14:textId="77777777" w:rsidR="007371D6" w:rsidRPr="007371D6" w:rsidRDefault="007371D6" w:rsidP="00737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371D6">
              <w:rPr>
                <w:b/>
                <w:bCs/>
                <w:sz w:val="20"/>
                <w:szCs w:val="20"/>
              </w:rPr>
              <w:t>Citonet Kraków Sp. z o.o. -lider/Toruńskie Zakłady Materiałów Opatrunkowych S.A.-członek</w:t>
            </w:r>
          </w:p>
          <w:p w14:paraId="72F645A3" w14:textId="77777777" w:rsidR="007371D6" w:rsidRPr="007371D6" w:rsidRDefault="007371D6" w:rsidP="007371D6">
            <w:pPr>
              <w:spacing w:before="40" w:after="40"/>
              <w:rPr>
                <w:sz w:val="20"/>
                <w:szCs w:val="20"/>
              </w:rPr>
            </w:pPr>
            <w:r w:rsidRPr="007371D6">
              <w:rPr>
                <w:sz w:val="20"/>
                <w:szCs w:val="20"/>
              </w:rPr>
              <w:t xml:space="preserve">ul. Żółkiewskiego 20/26 </w:t>
            </w:r>
          </w:p>
          <w:p w14:paraId="6CDA69CF" w14:textId="77777777" w:rsidR="00F91C06" w:rsidRPr="00211A34" w:rsidRDefault="007371D6" w:rsidP="007371D6">
            <w:pPr>
              <w:spacing w:after="40"/>
              <w:rPr>
                <w:color w:val="000000"/>
                <w:sz w:val="20"/>
                <w:szCs w:val="20"/>
              </w:rPr>
            </w:pPr>
            <w:r w:rsidRPr="007371D6">
              <w:rPr>
                <w:sz w:val="20"/>
                <w:szCs w:val="20"/>
              </w:rPr>
              <w:t>87-100 Toruń</w:t>
            </w:r>
          </w:p>
        </w:tc>
        <w:tc>
          <w:tcPr>
            <w:tcW w:w="1984" w:type="dxa"/>
            <w:shd w:val="clear" w:color="auto" w:fill="auto"/>
          </w:tcPr>
          <w:p w14:paraId="121A241C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</w:tcPr>
          <w:p w14:paraId="0FE80E08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600,00</w:t>
            </w:r>
          </w:p>
        </w:tc>
      </w:tr>
      <w:tr w:rsidR="00F91C06" w:rsidRPr="00834EF4" w14:paraId="74494F1B" w14:textId="77777777" w:rsidTr="00E419A0">
        <w:tc>
          <w:tcPr>
            <w:tcW w:w="2169" w:type="dxa"/>
            <w:shd w:val="clear" w:color="auto" w:fill="auto"/>
          </w:tcPr>
          <w:p w14:paraId="41F1A078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4 - Folie chirurgiczne</w:t>
            </w:r>
          </w:p>
        </w:tc>
        <w:tc>
          <w:tcPr>
            <w:tcW w:w="3360" w:type="dxa"/>
            <w:shd w:val="clear" w:color="auto" w:fill="auto"/>
          </w:tcPr>
          <w:p w14:paraId="6DA602FE" w14:textId="77777777" w:rsidR="007371D6" w:rsidRPr="007371D6" w:rsidRDefault="007371D6" w:rsidP="007371D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371D6">
              <w:rPr>
                <w:b/>
                <w:sz w:val="20"/>
                <w:szCs w:val="20"/>
              </w:rPr>
              <w:t>Zarys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371D6">
              <w:rPr>
                <w:b/>
                <w:sz w:val="20"/>
                <w:szCs w:val="20"/>
              </w:rPr>
              <w:t>International Group Sp. z o.o. Sp.K.</w:t>
            </w:r>
          </w:p>
          <w:p w14:paraId="14CDBD97" w14:textId="77777777" w:rsidR="00F91C06" w:rsidRPr="00211A34" w:rsidRDefault="00F91C06" w:rsidP="00F414E7">
            <w:pPr>
              <w:rPr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18</w:t>
            </w:r>
          </w:p>
          <w:p w14:paraId="33EF1250" w14:textId="77777777" w:rsidR="00F91C06" w:rsidRPr="00211A34" w:rsidRDefault="00F91C06" w:rsidP="00F414E7">
            <w:pPr>
              <w:spacing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759E5356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</w:tcPr>
          <w:p w14:paraId="55F006FF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600,00</w:t>
            </w:r>
          </w:p>
        </w:tc>
      </w:tr>
      <w:tr w:rsidR="00F91C06" w:rsidRPr="00834EF4" w14:paraId="5CD1E857" w14:textId="77777777" w:rsidTr="00E419A0">
        <w:tc>
          <w:tcPr>
            <w:tcW w:w="2169" w:type="dxa"/>
            <w:shd w:val="clear" w:color="auto" w:fill="auto"/>
          </w:tcPr>
          <w:p w14:paraId="3B6CC348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5 - Opatrunek do mocowania kaniul</w:t>
            </w:r>
          </w:p>
        </w:tc>
        <w:tc>
          <w:tcPr>
            <w:tcW w:w="3360" w:type="dxa"/>
            <w:shd w:val="clear" w:color="auto" w:fill="auto"/>
          </w:tcPr>
          <w:p w14:paraId="568C8064" w14:textId="77777777" w:rsidR="007371D6" w:rsidRPr="007371D6" w:rsidRDefault="007371D6" w:rsidP="007371D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371D6">
              <w:rPr>
                <w:b/>
                <w:sz w:val="20"/>
                <w:szCs w:val="20"/>
              </w:rPr>
              <w:t>Zarys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371D6">
              <w:rPr>
                <w:b/>
                <w:sz w:val="20"/>
                <w:szCs w:val="20"/>
              </w:rPr>
              <w:t>International Group Sp. z o.o. Sp.K.</w:t>
            </w:r>
          </w:p>
          <w:p w14:paraId="672650FF" w14:textId="77777777" w:rsidR="00F91C06" w:rsidRPr="00211A34" w:rsidRDefault="00F91C06" w:rsidP="00F414E7">
            <w:pPr>
              <w:rPr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18</w:t>
            </w:r>
          </w:p>
          <w:p w14:paraId="43FE2A37" w14:textId="77777777" w:rsidR="00F91C06" w:rsidRPr="00211A34" w:rsidRDefault="00F91C06" w:rsidP="00F414E7">
            <w:pPr>
              <w:spacing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08A6692F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</w:tcPr>
          <w:p w14:paraId="731DE472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600,00</w:t>
            </w:r>
          </w:p>
        </w:tc>
      </w:tr>
      <w:tr w:rsidR="00F91C06" w:rsidRPr="00834EF4" w14:paraId="62A0CCB8" w14:textId="77777777" w:rsidTr="00E419A0">
        <w:tc>
          <w:tcPr>
            <w:tcW w:w="2169" w:type="dxa"/>
            <w:shd w:val="clear" w:color="auto" w:fill="auto"/>
          </w:tcPr>
          <w:p w14:paraId="7BCB466A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7 - Opatrunki jałowe na rany</w:t>
            </w:r>
          </w:p>
        </w:tc>
        <w:tc>
          <w:tcPr>
            <w:tcW w:w="3360" w:type="dxa"/>
            <w:shd w:val="clear" w:color="auto" w:fill="auto"/>
          </w:tcPr>
          <w:p w14:paraId="40595787" w14:textId="77777777" w:rsidR="00F91C06" w:rsidRPr="00211A34" w:rsidRDefault="00F91C06" w:rsidP="00F414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1C06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3E7FBC2C" w14:textId="77777777" w:rsidR="00F91C06" w:rsidRPr="00211A34" w:rsidRDefault="00F91C06" w:rsidP="00F414E7">
            <w:pPr>
              <w:rPr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17</w:t>
            </w:r>
          </w:p>
          <w:p w14:paraId="4562AD90" w14:textId="77777777" w:rsidR="00F91C06" w:rsidRPr="00211A34" w:rsidRDefault="00F91C06" w:rsidP="00F414E7">
            <w:pPr>
              <w:spacing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Pabianice</w:t>
            </w:r>
          </w:p>
        </w:tc>
        <w:tc>
          <w:tcPr>
            <w:tcW w:w="1984" w:type="dxa"/>
            <w:shd w:val="clear" w:color="auto" w:fill="auto"/>
          </w:tcPr>
          <w:p w14:paraId="75A95563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</w:tcPr>
          <w:p w14:paraId="7C3D9C44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600,00</w:t>
            </w:r>
          </w:p>
        </w:tc>
      </w:tr>
      <w:tr w:rsidR="00F91C06" w:rsidRPr="00834EF4" w14:paraId="5728BD33" w14:textId="77777777" w:rsidTr="00E419A0">
        <w:tc>
          <w:tcPr>
            <w:tcW w:w="2169" w:type="dxa"/>
            <w:shd w:val="clear" w:color="auto" w:fill="auto"/>
          </w:tcPr>
          <w:p w14:paraId="4DDA9DF6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8 - Pakiety zabiegowe jałowe</w:t>
            </w:r>
          </w:p>
        </w:tc>
        <w:tc>
          <w:tcPr>
            <w:tcW w:w="3360" w:type="dxa"/>
            <w:shd w:val="clear" w:color="auto" w:fill="auto"/>
          </w:tcPr>
          <w:p w14:paraId="56EACE84" w14:textId="77777777" w:rsidR="007371D6" w:rsidRPr="007371D6" w:rsidRDefault="007371D6" w:rsidP="00737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371D6">
              <w:rPr>
                <w:b/>
                <w:bCs/>
                <w:sz w:val="20"/>
                <w:szCs w:val="20"/>
              </w:rPr>
              <w:t>Citonet Kraków Sp. z o.o. -lider/Toruńskie Zakłady Materiałów Opatrunkowych S.A.-członek</w:t>
            </w:r>
          </w:p>
          <w:p w14:paraId="09018A3A" w14:textId="77777777" w:rsidR="007371D6" w:rsidRPr="007371D6" w:rsidRDefault="007371D6" w:rsidP="007371D6">
            <w:pPr>
              <w:spacing w:before="40" w:after="40"/>
              <w:rPr>
                <w:sz w:val="20"/>
                <w:szCs w:val="20"/>
              </w:rPr>
            </w:pPr>
            <w:r w:rsidRPr="007371D6">
              <w:rPr>
                <w:sz w:val="20"/>
                <w:szCs w:val="20"/>
              </w:rPr>
              <w:t xml:space="preserve">ul. Żółkiewskiego 20/26 </w:t>
            </w:r>
          </w:p>
          <w:p w14:paraId="1B20989B" w14:textId="77777777" w:rsidR="00F91C06" w:rsidRPr="00211A34" w:rsidRDefault="007371D6" w:rsidP="007371D6">
            <w:pPr>
              <w:spacing w:after="40"/>
              <w:rPr>
                <w:color w:val="000000"/>
                <w:sz w:val="20"/>
                <w:szCs w:val="20"/>
              </w:rPr>
            </w:pPr>
            <w:r w:rsidRPr="007371D6">
              <w:rPr>
                <w:sz w:val="20"/>
                <w:szCs w:val="20"/>
              </w:rPr>
              <w:t>87-100 Toruń</w:t>
            </w:r>
          </w:p>
        </w:tc>
        <w:tc>
          <w:tcPr>
            <w:tcW w:w="1984" w:type="dxa"/>
            <w:shd w:val="clear" w:color="auto" w:fill="auto"/>
          </w:tcPr>
          <w:p w14:paraId="4C8B3B5D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- 581.52</w:t>
            </w:r>
          </w:p>
        </w:tc>
        <w:tc>
          <w:tcPr>
            <w:tcW w:w="1560" w:type="dxa"/>
            <w:shd w:val="clear" w:color="auto" w:fill="auto"/>
          </w:tcPr>
          <w:p w14:paraId="14713C73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581,52</w:t>
            </w:r>
          </w:p>
        </w:tc>
      </w:tr>
      <w:tr w:rsidR="00F91C06" w:rsidRPr="00834EF4" w14:paraId="3B2828BD" w14:textId="77777777" w:rsidTr="00E419A0">
        <w:tc>
          <w:tcPr>
            <w:tcW w:w="2169" w:type="dxa"/>
            <w:shd w:val="clear" w:color="auto" w:fill="auto"/>
          </w:tcPr>
          <w:p w14:paraId="50EF3AEC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lastRenderedPageBreak/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9 - Opatrunki samoprzylepne</w:t>
            </w:r>
          </w:p>
        </w:tc>
        <w:tc>
          <w:tcPr>
            <w:tcW w:w="3360" w:type="dxa"/>
            <w:shd w:val="clear" w:color="auto" w:fill="auto"/>
          </w:tcPr>
          <w:p w14:paraId="04B45112" w14:textId="77777777" w:rsidR="00F91C06" w:rsidRPr="00211A34" w:rsidRDefault="00F91C06" w:rsidP="00F414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1C06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1496D125" w14:textId="77777777" w:rsidR="00F91C06" w:rsidRPr="00211A34" w:rsidRDefault="00F91C06" w:rsidP="00F414E7">
            <w:pPr>
              <w:rPr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17</w:t>
            </w:r>
          </w:p>
          <w:p w14:paraId="78E2355B" w14:textId="77777777" w:rsidR="00F91C06" w:rsidRPr="00211A34" w:rsidRDefault="00F91C06" w:rsidP="00F414E7">
            <w:pPr>
              <w:spacing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Pabianice</w:t>
            </w:r>
          </w:p>
        </w:tc>
        <w:tc>
          <w:tcPr>
            <w:tcW w:w="1984" w:type="dxa"/>
            <w:shd w:val="clear" w:color="auto" w:fill="auto"/>
          </w:tcPr>
          <w:p w14:paraId="1925D7C0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</w:tcPr>
          <w:p w14:paraId="5BD2A59C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600,00</w:t>
            </w:r>
          </w:p>
        </w:tc>
      </w:tr>
      <w:tr w:rsidR="00F91C06" w:rsidRPr="00834EF4" w14:paraId="7CE52DFF" w14:textId="77777777" w:rsidTr="00E419A0">
        <w:tc>
          <w:tcPr>
            <w:tcW w:w="2169" w:type="dxa"/>
            <w:shd w:val="clear" w:color="auto" w:fill="auto"/>
          </w:tcPr>
          <w:p w14:paraId="0EAFB70D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10 - Opatrunki do kateterów i wkłuć centralnych</w:t>
            </w:r>
          </w:p>
        </w:tc>
        <w:tc>
          <w:tcPr>
            <w:tcW w:w="3360" w:type="dxa"/>
            <w:shd w:val="clear" w:color="auto" w:fill="auto"/>
          </w:tcPr>
          <w:p w14:paraId="060E1FC7" w14:textId="77777777" w:rsidR="007371D6" w:rsidRPr="007371D6" w:rsidRDefault="007371D6" w:rsidP="007371D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371D6">
              <w:rPr>
                <w:b/>
                <w:sz w:val="20"/>
                <w:szCs w:val="20"/>
              </w:rPr>
              <w:t>Zarys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371D6">
              <w:rPr>
                <w:b/>
                <w:sz w:val="20"/>
                <w:szCs w:val="20"/>
              </w:rPr>
              <w:t>International Group Sp. z o.o. Sp.K.</w:t>
            </w:r>
          </w:p>
          <w:p w14:paraId="66E5D5A8" w14:textId="77777777" w:rsidR="00F91C06" w:rsidRPr="00211A34" w:rsidRDefault="00F91C06" w:rsidP="00F414E7">
            <w:pPr>
              <w:rPr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18</w:t>
            </w:r>
          </w:p>
          <w:p w14:paraId="1A4268FF" w14:textId="77777777" w:rsidR="00F91C06" w:rsidRPr="00211A34" w:rsidRDefault="00F91C06" w:rsidP="00F414E7">
            <w:pPr>
              <w:spacing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00C2C5BF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</w:tcPr>
          <w:p w14:paraId="4B28F253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600,00</w:t>
            </w:r>
          </w:p>
        </w:tc>
      </w:tr>
      <w:tr w:rsidR="00F91C06" w:rsidRPr="00834EF4" w14:paraId="46E06F07" w14:textId="77777777" w:rsidTr="00E419A0">
        <w:tc>
          <w:tcPr>
            <w:tcW w:w="2169" w:type="dxa"/>
            <w:shd w:val="clear" w:color="auto" w:fill="auto"/>
          </w:tcPr>
          <w:p w14:paraId="7F227EC0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10 - Opatrunki do kateterów i wkłuć centralnych</w:t>
            </w:r>
          </w:p>
        </w:tc>
        <w:tc>
          <w:tcPr>
            <w:tcW w:w="3360" w:type="dxa"/>
            <w:shd w:val="clear" w:color="auto" w:fill="auto"/>
          </w:tcPr>
          <w:p w14:paraId="69659A56" w14:textId="77777777" w:rsidR="00F91C06" w:rsidRPr="00211A34" w:rsidRDefault="00F91C06" w:rsidP="00F414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1C06">
              <w:rPr>
                <w:b/>
                <w:bCs/>
                <w:sz w:val="20"/>
                <w:szCs w:val="20"/>
              </w:rPr>
              <w:t>3M Healthcare Poland Sp. z o.o.</w:t>
            </w:r>
          </w:p>
          <w:p w14:paraId="79DEC88E" w14:textId="77777777" w:rsidR="00F91C06" w:rsidRPr="00211A34" w:rsidRDefault="00F91C06" w:rsidP="00F414E7">
            <w:pPr>
              <w:rPr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al. Katowicka  Kajetany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117</w:t>
            </w:r>
          </w:p>
          <w:p w14:paraId="72C0DE54" w14:textId="77777777" w:rsidR="00F91C06" w:rsidRPr="00211A34" w:rsidRDefault="00F91C06" w:rsidP="00F414E7">
            <w:pPr>
              <w:spacing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Nadarzyn</w:t>
            </w:r>
          </w:p>
        </w:tc>
        <w:tc>
          <w:tcPr>
            <w:tcW w:w="1984" w:type="dxa"/>
            <w:shd w:val="clear" w:color="auto" w:fill="auto"/>
          </w:tcPr>
          <w:p w14:paraId="6C1E2856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- 583.02</w:t>
            </w:r>
          </w:p>
        </w:tc>
        <w:tc>
          <w:tcPr>
            <w:tcW w:w="1560" w:type="dxa"/>
            <w:shd w:val="clear" w:color="auto" w:fill="auto"/>
          </w:tcPr>
          <w:p w14:paraId="5BFE53C4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583,02</w:t>
            </w:r>
          </w:p>
        </w:tc>
      </w:tr>
      <w:tr w:rsidR="00F91C06" w:rsidRPr="00834EF4" w14:paraId="54BA9764" w14:textId="77777777" w:rsidTr="00E419A0">
        <w:tc>
          <w:tcPr>
            <w:tcW w:w="2169" w:type="dxa"/>
            <w:shd w:val="clear" w:color="auto" w:fill="auto"/>
          </w:tcPr>
          <w:p w14:paraId="2B103DCE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11 - Kompresy jałowe</w:t>
            </w:r>
          </w:p>
        </w:tc>
        <w:tc>
          <w:tcPr>
            <w:tcW w:w="3360" w:type="dxa"/>
            <w:shd w:val="clear" w:color="auto" w:fill="auto"/>
          </w:tcPr>
          <w:p w14:paraId="291FCEA5" w14:textId="77777777" w:rsidR="007371D6" w:rsidRPr="007371D6" w:rsidRDefault="007371D6" w:rsidP="007371D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371D6">
              <w:rPr>
                <w:b/>
                <w:sz w:val="20"/>
                <w:szCs w:val="20"/>
              </w:rPr>
              <w:t>Zarys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371D6">
              <w:rPr>
                <w:b/>
                <w:sz w:val="20"/>
                <w:szCs w:val="20"/>
              </w:rPr>
              <w:t>International Group Sp. z o.o. Sp.K.</w:t>
            </w:r>
          </w:p>
          <w:p w14:paraId="44475C5E" w14:textId="77777777" w:rsidR="00F91C06" w:rsidRPr="00211A34" w:rsidRDefault="00F91C06" w:rsidP="00F414E7">
            <w:pPr>
              <w:rPr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18</w:t>
            </w:r>
          </w:p>
          <w:p w14:paraId="00AF667B" w14:textId="77777777" w:rsidR="00F91C06" w:rsidRPr="00211A34" w:rsidRDefault="00F91C06" w:rsidP="00F414E7">
            <w:pPr>
              <w:spacing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63FB3879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</w:tcPr>
          <w:p w14:paraId="37B27837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600,00</w:t>
            </w:r>
          </w:p>
        </w:tc>
      </w:tr>
      <w:tr w:rsidR="00F91C06" w:rsidRPr="00834EF4" w14:paraId="5E8C32B3" w14:textId="77777777" w:rsidTr="00E419A0">
        <w:tc>
          <w:tcPr>
            <w:tcW w:w="2169" w:type="dxa"/>
            <w:shd w:val="clear" w:color="auto" w:fill="auto"/>
          </w:tcPr>
          <w:p w14:paraId="154EC720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11 - Kompresy jałowe</w:t>
            </w:r>
          </w:p>
        </w:tc>
        <w:tc>
          <w:tcPr>
            <w:tcW w:w="3360" w:type="dxa"/>
            <w:shd w:val="clear" w:color="auto" w:fill="auto"/>
          </w:tcPr>
          <w:p w14:paraId="0A39CA67" w14:textId="77777777" w:rsidR="007371D6" w:rsidRPr="007371D6" w:rsidRDefault="007371D6" w:rsidP="00737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371D6">
              <w:rPr>
                <w:b/>
                <w:bCs/>
                <w:sz w:val="20"/>
                <w:szCs w:val="20"/>
              </w:rPr>
              <w:t>Citonet Kraków Sp. z o.o. -lider/Toruńskie Zakłady Materiałów Opatrunkowych S.A.-członek</w:t>
            </w:r>
          </w:p>
          <w:p w14:paraId="66169899" w14:textId="77777777" w:rsidR="007371D6" w:rsidRPr="007371D6" w:rsidRDefault="007371D6" w:rsidP="007371D6">
            <w:pPr>
              <w:spacing w:before="40" w:after="40"/>
              <w:rPr>
                <w:sz w:val="20"/>
                <w:szCs w:val="20"/>
              </w:rPr>
            </w:pPr>
            <w:r w:rsidRPr="007371D6">
              <w:rPr>
                <w:sz w:val="20"/>
                <w:szCs w:val="20"/>
              </w:rPr>
              <w:t xml:space="preserve">ul. Żółkiewskiego 20/26 </w:t>
            </w:r>
          </w:p>
          <w:p w14:paraId="0BE914DB" w14:textId="77777777" w:rsidR="00F91C06" w:rsidRPr="00211A34" w:rsidRDefault="007371D6" w:rsidP="007371D6">
            <w:pPr>
              <w:spacing w:after="40"/>
              <w:rPr>
                <w:color w:val="000000"/>
                <w:sz w:val="20"/>
                <w:szCs w:val="20"/>
              </w:rPr>
            </w:pPr>
            <w:r w:rsidRPr="007371D6">
              <w:rPr>
                <w:sz w:val="20"/>
                <w:szCs w:val="20"/>
              </w:rPr>
              <w:t>87-100 Toruń</w:t>
            </w:r>
          </w:p>
        </w:tc>
        <w:tc>
          <w:tcPr>
            <w:tcW w:w="1984" w:type="dxa"/>
            <w:shd w:val="clear" w:color="auto" w:fill="auto"/>
          </w:tcPr>
          <w:p w14:paraId="07D1BEEC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- 517.32</w:t>
            </w:r>
          </w:p>
        </w:tc>
        <w:tc>
          <w:tcPr>
            <w:tcW w:w="1560" w:type="dxa"/>
            <w:shd w:val="clear" w:color="auto" w:fill="auto"/>
          </w:tcPr>
          <w:p w14:paraId="14962167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517,32</w:t>
            </w:r>
          </w:p>
        </w:tc>
      </w:tr>
      <w:tr w:rsidR="00F91C06" w:rsidRPr="00834EF4" w14:paraId="112501E5" w14:textId="77777777" w:rsidTr="00E419A0">
        <w:tc>
          <w:tcPr>
            <w:tcW w:w="2169" w:type="dxa"/>
            <w:shd w:val="clear" w:color="auto" w:fill="auto"/>
          </w:tcPr>
          <w:p w14:paraId="4381E567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12 - Kompresy gazowe jałowe z nitką rtg</w:t>
            </w:r>
          </w:p>
        </w:tc>
        <w:tc>
          <w:tcPr>
            <w:tcW w:w="3360" w:type="dxa"/>
            <w:shd w:val="clear" w:color="auto" w:fill="auto"/>
          </w:tcPr>
          <w:p w14:paraId="694A7B3B" w14:textId="77777777" w:rsidR="007371D6" w:rsidRPr="007371D6" w:rsidRDefault="007371D6" w:rsidP="007371D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371D6">
              <w:rPr>
                <w:b/>
                <w:sz w:val="20"/>
                <w:szCs w:val="20"/>
              </w:rPr>
              <w:t>Zarys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371D6">
              <w:rPr>
                <w:b/>
                <w:sz w:val="20"/>
                <w:szCs w:val="20"/>
              </w:rPr>
              <w:t>International Group Sp. z o.o. Sp.K.</w:t>
            </w:r>
          </w:p>
          <w:p w14:paraId="696665F7" w14:textId="77777777" w:rsidR="00F91C06" w:rsidRPr="00211A34" w:rsidRDefault="00F91C06" w:rsidP="00F414E7">
            <w:pPr>
              <w:rPr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18</w:t>
            </w:r>
          </w:p>
          <w:p w14:paraId="1862A547" w14:textId="77777777" w:rsidR="00F91C06" w:rsidRPr="00211A34" w:rsidRDefault="00F91C06" w:rsidP="00F414E7">
            <w:pPr>
              <w:spacing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1B6B4187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</w:tcPr>
          <w:p w14:paraId="7CBD9C60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600,00</w:t>
            </w:r>
          </w:p>
        </w:tc>
      </w:tr>
      <w:tr w:rsidR="00F91C06" w:rsidRPr="00834EF4" w14:paraId="533BC3F0" w14:textId="77777777" w:rsidTr="00E419A0">
        <w:tc>
          <w:tcPr>
            <w:tcW w:w="2169" w:type="dxa"/>
            <w:shd w:val="clear" w:color="auto" w:fill="auto"/>
          </w:tcPr>
          <w:p w14:paraId="53C65AC6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12 - Kompresy gazowe jałowe z nitką rtg</w:t>
            </w:r>
          </w:p>
        </w:tc>
        <w:tc>
          <w:tcPr>
            <w:tcW w:w="3360" w:type="dxa"/>
            <w:shd w:val="clear" w:color="auto" w:fill="auto"/>
          </w:tcPr>
          <w:p w14:paraId="7B953AB0" w14:textId="77777777" w:rsidR="007371D6" w:rsidRPr="007371D6" w:rsidRDefault="007371D6" w:rsidP="00737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371D6">
              <w:rPr>
                <w:b/>
                <w:bCs/>
                <w:sz w:val="20"/>
                <w:szCs w:val="20"/>
              </w:rPr>
              <w:t>Citonet Kraków Sp. z o.o. -lider/Toruńskie Zakłady Materiałów Opatrunkowych S.A.-członek</w:t>
            </w:r>
          </w:p>
          <w:p w14:paraId="26F96D32" w14:textId="77777777" w:rsidR="007371D6" w:rsidRPr="007371D6" w:rsidRDefault="007371D6" w:rsidP="007371D6">
            <w:pPr>
              <w:spacing w:before="40" w:after="40"/>
              <w:rPr>
                <w:sz w:val="20"/>
                <w:szCs w:val="20"/>
              </w:rPr>
            </w:pPr>
            <w:r w:rsidRPr="007371D6">
              <w:rPr>
                <w:sz w:val="20"/>
                <w:szCs w:val="20"/>
              </w:rPr>
              <w:t xml:space="preserve">ul. Żółkiewskiego 20/26 </w:t>
            </w:r>
          </w:p>
          <w:p w14:paraId="49DEE95C" w14:textId="77777777" w:rsidR="007371D6" w:rsidRPr="007371D6" w:rsidRDefault="007371D6" w:rsidP="007371D6">
            <w:pPr>
              <w:spacing w:after="40"/>
              <w:rPr>
                <w:sz w:val="20"/>
                <w:szCs w:val="20"/>
              </w:rPr>
            </w:pPr>
            <w:r w:rsidRPr="007371D6">
              <w:rPr>
                <w:sz w:val="20"/>
                <w:szCs w:val="20"/>
              </w:rPr>
              <w:t>87-100 Toru</w:t>
            </w:r>
            <w:r>
              <w:rPr>
                <w:sz w:val="20"/>
                <w:szCs w:val="20"/>
              </w:rPr>
              <w:t>ń</w:t>
            </w:r>
          </w:p>
        </w:tc>
        <w:tc>
          <w:tcPr>
            <w:tcW w:w="1984" w:type="dxa"/>
            <w:shd w:val="clear" w:color="auto" w:fill="auto"/>
          </w:tcPr>
          <w:p w14:paraId="07AB523B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- 343.20</w:t>
            </w:r>
          </w:p>
        </w:tc>
        <w:tc>
          <w:tcPr>
            <w:tcW w:w="1560" w:type="dxa"/>
            <w:shd w:val="clear" w:color="auto" w:fill="auto"/>
          </w:tcPr>
          <w:p w14:paraId="527E52CF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343,20</w:t>
            </w:r>
          </w:p>
        </w:tc>
      </w:tr>
      <w:tr w:rsidR="00F91C06" w:rsidRPr="00834EF4" w14:paraId="558A5445" w14:textId="77777777" w:rsidTr="00E419A0">
        <w:tc>
          <w:tcPr>
            <w:tcW w:w="2169" w:type="dxa"/>
            <w:shd w:val="clear" w:color="auto" w:fill="auto"/>
          </w:tcPr>
          <w:p w14:paraId="36D8A7E1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13 - Elastyczna siatka opatrunkowa</w:t>
            </w:r>
          </w:p>
        </w:tc>
        <w:tc>
          <w:tcPr>
            <w:tcW w:w="3360" w:type="dxa"/>
            <w:shd w:val="clear" w:color="auto" w:fill="auto"/>
          </w:tcPr>
          <w:p w14:paraId="30AD267A" w14:textId="77777777" w:rsidR="007371D6" w:rsidRPr="007371D6" w:rsidRDefault="007371D6" w:rsidP="007371D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371D6">
              <w:rPr>
                <w:b/>
                <w:sz w:val="20"/>
                <w:szCs w:val="20"/>
              </w:rPr>
              <w:t>Zarys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371D6">
              <w:rPr>
                <w:b/>
                <w:sz w:val="20"/>
                <w:szCs w:val="20"/>
              </w:rPr>
              <w:t>International Group Sp. z o.o. Sp.K.</w:t>
            </w:r>
          </w:p>
          <w:p w14:paraId="7DA9D196" w14:textId="77777777" w:rsidR="00F91C06" w:rsidRPr="00211A34" w:rsidRDefault="00F91C06" w:rsidP="00F414E7">
            <w:pPr>
              <w:rPr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18</w:t>
            </w:r>
          </w:p>
          <w:p w14:paraId="76DA5B54" w14:textId="77777777" w:rsidR="00F91C06" w:rsidRPr="00211A34" w:rsidRDefault="00F91C06" w:rsidP="00F414E7">
            <w:pPr>
              <w:spacing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31EE9ED3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</w:tcPr>
          <w:p w14:paraId="2A4FE17D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600,00</w:t>
            </w:r>
          </w:p>
        </w:tc>
      </w:tr>
      <w:tr w:rsidR="00F91C06" w:rsidRPr="00834EF4" w14:paraId="5851E994" w14:textId="77777777" w:rsidTr="00962068">
        <w:trPr>
          <w:trHeight w:val="643"/>
        </w:trPr>
        <w:tc>
          <w:tcPr>
            <w:tcW w:w="2169" w:type="dxa"/>
            <w:shd w:val="clear" w:color="auto" w:fill="auto"/>
          </w:tcPr>
          <w:p w14:paraId="36CFCF6E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13 - Elastyczna siatka opatrunkowa</w:t>
            </w:r>
          </w:p>
        </w:tc>
        <w:tc>
          <w:tcPr>
            <w:tcW w:w="3360" w:type="dxa"/>
            <w:shd w:val="clear" w:color="auto" w:fill="auto"/>
          </w:tcPr>
          <w:p w14:paraId="5D558C2C" w14:textId="77777777" w:rsidR="007371D6" w:rsidRPr="007371D6" w:rsidRDefault="007371D6" w:rsidP="00737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371D6">
              <w:rPr>
                <w:b/>
                <w:bCs/>
                <w:sz w:val="20"/>
                <w:szCs w:val="20"/>
              </w:rPr>
              <w:t>Citonet Kraków Sp. z o.o. -lider/Toruńskie Zakłady Materiałów Opatrunkowych S.A.-członek</w:t>
            </w:r>
          </w:p>
          <w:p w14:paraId="35EF4C53" w14:textId="77777777" w:rsidR="007371D6" w:rsidRPr="007371D6" w:rsidRDefault="007371D6" w:rsidP="007371D6">
            <w:pPr>
              <w:spacing w:before="40" w:after="40"/>
              <w:rPr>
                <w:sz w:val="20"/>
                <w:szCs w:val="20"/>
              </w:rPr>
            </w:pPr>
            <w:r w:rsidRPr="007371D6">
              <w:rPr>
                <w:sz w:val="20"/>
                <w:szCs w:val="20"/>
              </w:rPr>
              <w:t xml:space="preserve">ul. Żółkiewskiego 20/26 </w:t>
            </w:r>
          </w:p>
          <w:p w14:paraId="384FEBE9" w14:textId="77777777" w:rsidR="00F91C06" w:rsidRPr="00211A34" w:rsidRDefault="007371D6" w:rsidP="007371D6">
            <w:pPr>
              <w:spacing w:after="40"/>
              <w:rPr>
                <w:color w:val="000000"/>
                <w:sz w:val="20"/>
                <w:szCs w:val="20"/>
              </w:rPr>
            </w:pPr>
            <w:r w:rsidRPr="007371D6">
              <w:rPr>
                <w:sz w:val="20"/>
                <w:szCs w:val="20"/>
              </w:rPr>
              <w:t>87-100 Toruń</w:t>
            </w:r>
          </w:p>
        </w:tc>
        <w:tc>
          <w:tcPr>
            <w:tcW w:w="1984" w:type="dxa"/>
            <w:shd w:val="clear" w:color="auto" w:fill="auto"/>
          </w:tcPr>
          <w:p w14:paraId="6D1A28BA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- 520.56</w:t>
            </w:r>
          </w:p>
        </w:tc>
        <w:tc>
          <w:tcPr>
            <w:tcW w:w="1560" w:type="dxa"/>
            <w:shd w:val="clear" w:color="auto" w:fill="auto"/>
          </w:tcPr>
          <w:p w14:paraId="1F9954AB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520,56</w:t>
            </w:r>
          </w:p>
        </w:tc>
      </w:tr>
      <w:tr w:rsidR="00F91C06" w:rsidRPr="00834EF4" w14:paraId="74AA7B56" w14:textId="77777777" w:rsidTr="00E419A0">
        <w:tc>
          <w:tcPr>
            <w:tcW w:w="2169" w:type="dxa"/>
            <w:shd w:val="clear" w:color="auto" w:fill="auto"/>
          </w:tcPr>
          <w:p w14:paraId="597ABB37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1C06">
              <w:rPr>
                <w:sz w:val="20"/>
                <w:szCs w:val="20"/>
              </w:rPr>
              <w:t>Pakiet 15 - Infuzory</w:t>
            </w:r>
          </w:p>
        </w:tc>
        <w:tc>
          <w:tcPr>
            <w:tcW w:w="3360" w:type="dxa"/>
            <w:shd w:val="clear" w:color="auto" w:fill="auto"/>
          </w:tcPr>
          <w:p w14:paraId="546D0EC3" w14:textId="77777777" w:rsidR="00F91C06" w:rsidRPr="00211A34" w:rsidRDefault="00F91C06" w:rsidP="00F414E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1C06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76DC2A40" w14:textId="77777777" w:rsidR="00F91C06" w:rsidRPr="00211A34" w:rsidRDefault="00F91C06" w:rsidP="00F414E7">
            <w:pPr>
              <w:rPr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8</w:t>
            </w:r>
          </w:p>
          <w:p w14:paraId="774DCA2A" w14:textId="77777777" w:rsidR="00F91C06" w:rsidRPr="00211A34" w:rsidRDefault="00F91C06" w:rsidP="00F414E7">
            <w:pPr>
              <w:spacing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1C06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7E51A344" w14:textId="77777777" w:rsidR="00F91C06" w:rsidRPr="00211A34" w:rsidRDefault="00F91C06" w:rsidP="00F414E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</w:tcPr>
          <w:p w14:paraId="1CF16B34" w14:textId="77777777" w:rsidR="00F91C06" w:rsidRPr="00211A34" w:rsidRDefault="00F91C06" w:rsidP="00F414E7">
            <w:pPr>
              <w:jc w:val="center"/>
              <w:rPr>
                <w:color w:val="000000"/>
                <w:sz w:val="20"/>
                <w:szCs w:val="20"/>
              </w:rPr>
            </w:pPr>
            <w:r w:rsidRPr="00F91C06">
              <w:rPr>
                <w:sz w:val="20"/>
                <w:szCs w:val="20"/>
              </w:rPr>
              <w:t xml:space="preserve">  600,00</w:t>
            </w:r>
          </w:p>
        </w:tc>
      </w:tr>
    </w:tbl>
    <w:p w14:paraId="4B4A7D1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962068">
      <w:footerReference w:type="default" r:id="rId6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48F40" w14:textId="77777777" w:rsidR="00D366E8" w:rsidRDefault="00D366E8">
      <w:r>
        <w:separator/>
      </w:r>
    </w:p>
  </w:endnote>
  <w:endnote w:type="continuationSeparator" w:id="0">
    <w:p w14:paraId="501CFD7A" w14:textId="77777777" w:rsidR="00D366E8" w:rsidRDefault="00D36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CCB0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F8F49" w14:textId="77777777" w:rsidR="00D366E8" w:rsidRDefault="00D366E8">
      <w:r>
        <w:separator/>
      </w:r>
    </w:p>
  </w:footnote>
  <w:footnote w:type="continuationSeparator" w:id="0">
    <w:p w14:paraId="75EA9802" w14:textId="77777777" w:rsidR="00D366E8" w:rsidRDefault="00D366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6E8"/>
    <w:rsid w:val="00022322"/>
    <w:rsid w:val="00042497"/>
    <w:rsid w:val="000C1E6F"/>
    <w:rsid w:val="000E4E56"/>
    <w:rsid w:val="000F0080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C17B1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5E6349"/>
    <w:rsid w:val="00607F9B"/>
    <w:rsid w:val="00644DCB"/>
    <w:rsid w:val="00657C1E"/>
    <w:rsid w:val="006E3089"/>
    <w:rsid w:val="00712C39"/>
    <w:rsid w:val="007217BC"/>
    <w:rsid w:val="007371D6"/>
    <w:rsid w:val="00756CDA"/>
    <w:rsid w:val="007E2ACC"/>
    <w:rsid w:val="007E68C5"/>
    <w:rsid w:val="00832144"/>
    <w:rsid w:val="00836DAF"/>
    <w:rsid w:val="008567C7"/>
    <w:rsid w:val="008642B3"/>
    <w:rsid w:val="008A6C10"/>
    <w:rsid w:val="008B41DA"/>
    <w:rsid w:val="008E5102"/>
    <w:rsid w:val="00915B9E"/>
    <w:rsid w:val="00952256"/>
    <w:rsid w:val="00962068"/>
    <w:rsid w:val="0097748A"/>
    <w:rsid w:val="009F0E5C"/>
    <w:rsid w:val="00A029B8"/>
    <w:rsid w:val="00A612F7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0AB1"/>
    <w:rsid w:val="00D01E5B"/>
    <w:rsid w:val="00D04203"/>
    <w:rsid w:val="00D26ED6"/>
    <w:rsid w:val="00D366E8"/>
    <w:rsid w:val="00D42C90"/>
    <w:rsid w:val="00D8427E"/>
    <w:rsid w:val="00E30B2D"/>
    <w:rsid w:val="00E419A0"/>
    <w:rsid w:val="00E62859"/>
    <w:rsid w:val="00E85D70"/>
    <w:rsid w:val="00F33C66"/>
    <w:rsid w:val="00F91C0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A8FFEE"/>
  <w15:chartTrackingRefBased/>
  <w15:docId w15:val="{3F721CA8-2F36-4AEC-8998-DF2072B0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4</Pages>
  <Words>868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Karolina Kosek</cp:lastModifiedBy>
  <cp:revision>8</cp:revision>
  <cp:lastPrinted>2024-07-11T07:40:00Z</cp:lastPrinted>
  <dcterms:created xsi:type="dcterms:W3CDTF">2024-07-10T09:52:00Z</dcterms:created>
  <dcterms:modified xsi:type="dcterms:W3CDTF">2024-07-12T12:28:00Z</dcterms:modified>
</cp:coreProperties>
</file>