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9F47BE" w14:textId="5C933023" w:rsidR="00025386" w:rsidRPr="00487B7E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487B7E">
        <w:rPr>
          <w:bCs/>
          <w:i w:val="0"/>
          <w:sz w:val="20"/>
        </w:rPr>
        <w:t xml:space="preserve">Załącznik nr </w:t>
      </w:r>
      <w:r w:rsidR="00487B7E" w:rsidRPr="00487B7E">
        <w:rPr>
          <w:bCs/>
          <w:i w:val="0"/>
          <w:sz w:val="20"/>
        </w:rPr>
        <w:t>6</w:t>
      </w:r>
      <w:r w:rsidR="007666D6" w:rsidRPr="00487B7E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487B7E" w14:paraId="14C6C364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900A14" w14:textId="77777777" w:rsidR="008D442B" w:rsidRPr="00487B7E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7B7E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32DF9B1A" w14:textId="77777777" w:rsidR="00053927" w:rsidRPr="00487B7E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7B7E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87B7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74DF542" w14:textId="77777777" w:rsidR="00053927" w:rsidRPr="00487B7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87B7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87B7E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87B7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487B7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487B7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487B7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487B7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487B7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487B7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84281B6" w14:textId="77777777" w:rsidR="00A137C9" w:rsidRPr="00487B7E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87B7E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87B7E" w14:paraId="7C4F7FD5" w14:textId="77777777" w:rsidTr="004F10A0">
        <w:tc>
          <w:tcPr>
            <w:tcW w:w="2269" w:type="dxa"/>
            <w:shd w:val="clear" w:color="auto" w:fill="auto"/>
          </w:tcPr>
          <w:p w14:paraId="1A76E74E" w14:textId="77777777" w:rsidR="00A137C9" w:rsidRPr="00487B7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B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945A0D" w14:textId="6D87A810" w:rsidR="00A137C9" w:rsidRPr="00487B7E" w:rsidRDefault="00F660B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87B7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560533K ul. Nowej w Staniątkach</w:t>
            </w:r>
            <w:r w:rsidR="00A137C9" w:rsidRPr="00487B7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F660BF" w:rsidRPr="00487B7E" w14:paraId="6B19C0E4" w14:textId="77777777" w:rsidTr="00AE5DB3">
        <w:tc>
          <w:tcPr>
            <w:tcW w:w="2269" w:type="dxa"/>
            <w:shd w:val="clear" w:color="auto" w:fill="auto"/>
          </w:tcPr>
          <w:p w14:paraId="6BCA4505" w14:textId="77777777" w:rsidR="00F660BF" w:rsidRPr="00487B7E" w:rsidRDefault="00F660BF" w:rsidP="00AE5D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B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C6CFAB" w14:textId="5062FEF0" w:rsidR="00F660BF" w:rsidRPr="00487B7E" w:rsidRDefault="00F660BF" w:rsidP="00AE5D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87B7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ZP.271.17.2024</w:t>
            </w:r>
          </w:p>
        </w:tc>
      </w:tr>
    </w:tbl>
    <w:p w14:paraId="121B496D" w14:textId="77777777" w:rsidR="00A137C9" w:rsidRPr="00487B7E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BDCA1EE" w14:textId="2287DCEF" w:rsidR="003A486D" w:rsidRPr="00487B7E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B7E">
        <w:rPr>
          <w:rFonts w:ascii="Times New Roman" w:hAnsi="Times New Roman"/>
          <w:sz w:val="20"/>
          <w:szCs w:val="20"/>
        </w:rPr>
        <w:t xml:space="preserve">prowadzonego przez </w:t>
      </w:r>
      <w:r w:rsidR="00F660BF" w:rsidRPr="00487B7E">
        <w:rPr>
          <w:rFonts w:ascii="Times New Roman" w:hAnsi="Times New Roman"/>
          <w:b/>
          <w:sz w:val="20"/>
          <w:szCs w:val="20"/>
        </w:rPr>
        <w:t>GMINA NIEPOŁOMICE</w:t>
      </w:r>
      <w:r w:rsidRPr="00487B7E">
        <w:rPr>
          <w:rFonts w:ascii="Times New Roman" w:hAnsi="Times New Roman"/>
          <w:b/>
          <w:sz w:val="20"/>
          <w:szCs w:val="20"/>
        </w:rPr>
        <w:t>,</w:t>
      </w:r>
      <w:r w:rsidRPr="00487B7E">
        <w:rPr>
          <w:rFonts w:ascii="Times New Roman" w:hAnsi="Times New Roman"/>
          <w:sz w:val="20"/>
          <w:szCs w:val="20"/>
        </w:rPr>
        <w:t xml:space="preserve"> d</w:t>
      </w:r>
      <w:r w:rsidR="008D442B" w:rsidRPr="00487B7E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487B7E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487B7E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A3CFE4E" w14:textId="77777777" w:rsidR="00A137C9" w:rsidRPr="00487B7E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487B7E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487B7E" w14:paraId="16A6B2CE" w14:textId="77777777" w:rsidTr="00A137C9">
        <w:tc>
          <w:tcPr>
            <w:tcW w:w="617" w:type="dxa"/>
            <w:shd w:val="clear" w:color="auto" w:fill="auto"/>
            <w:vAlign w:val="center"/>
          </w:tcPr>
          <w:p w14:paraId="30F4BDD2" w14:textId="77777777" w:rsidR="003A486D" w:rsidRPr="00487B7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B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822DFB5" w14:textId="77777777" w:rsidR="003A486D" w:rsidRPr="00487B7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B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87B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87B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CECE1FF" w14:textId="77777777" w:rsidR="003A486D" w:rsidRPr="00487B7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B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87B7E" w14:paraId="5FC2A5EF" w14:textId="77777777" w:rsidTr="00A137C9">
        <w:tc>
          <w:tcPr>
            <w:tcW w:w="617" w:type="dxa"/>
            <w:shd w:val="clear" w:color="auto" w:fill="auto"/>
            <w:vAlign w:val="center"/>
          </w:tcPr>
          <w:p w14:paraId="14264109" w14:textId="77777777" w:rsidR="003A486D" w:rsidRPr="00487B7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B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A99B297" w14:textId="77777777" w:rsidR="003A486D" w:rsidRPr="00487B7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56506CD" w14:textId="77777777" w:rsidR="003A486D" w:rsidRPr="00487B7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87B7E" w14:paraId="3E8B5E20" w14:textId="77777777" w:rsidTr="00A137C9">
        <w:tc>
          <w:tcPr>
            <w:tcW w:w="617" w:type="dxa"/>
            <w:shd w:val="clear" w:color="auto" w:fill="auto"/>
            <w:vAlign w:val="center"/>
          </w:tcPr>
          <w:p w14:paraId="4964BC42" w14:textId="77777777" w:rsidR="003A486D" w:rsidRPr="00487B7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B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897022C" w14:textId="77777777" w:rsidR="003A486D" w:rsidRPr="00487B7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43B35CB" w14:textId="77777777" w:rsidR="003A486D" w:rsidRPr="00487B7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3A6C001" w14:textId="34BF3EF2" w:rsidR="00DC652A" w:rsidRPr="00487B7E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87B7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87B7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87B7E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87B7E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F660BF" w:rsidRPr="00487B7E">
        <w:rPr>
          <w:rFonts w:ascii="Times New Roman" w:hAnsi="Times New Roman"/>
          <w:sz w:val="20"/>
          <w:szCs w:val="20"/>
        </w:rPr>
        <w:t>(</w:t>
      </w:r>
      <w:proofErr w:type="spellStart"/>
      <w:r w:rsidR="00F660BF" w:rsidRPr="00487B7E">
        <w:rPr>
          <w:rFonts w:ascii="Times New Roman" w:hAnsi="Times New Roman"/>
          <w:sz w:val="20"/>
          <w:szCs w:val="20"/>
        </w:rPr>
        <w:t>t.j</w:t>
      </w:r>
      <w:proofErr w:type="spellEnd"/>
      <w:r w:rsidR="00F660BF" w:rsidRPr="00487B7E">
        <w:rPr>
          <w:rFonts w:ascii="Times New Roman" w:hAnsi="Times New Roman"/>
          <w:sz w:val="20"/>
          <w:szCs w:val="20"/>
        </w:rPr>
        <w:t>. Dz. U. z 2023r. poz. 1605)</w:t>
      </w:r>
      <w:r w:rsidRPr="00487B7E">
        <w:rPr>
          <w:rFonts w:ascii="Times New Roman" w:hAnsi="Times New Roman"/>
          <w:sz w:val="20"/>
          <w:szCs w:val="20"/>
        </w:rPr>
        <w:t>, że w ramach zamówienia</w:t>
      </w:r>
      <w:r w:rsidR="00A137C9" w:rsidRPr="00487B7E">
        <w:rPr>
          <w:rFonts w:ascii="Times New Roman" w:hAnsi="Times New Roman"/>
          <w:sz w:val="20"/>
          <w:szCs w:val="20"/>
        </w:rPr>
        <w:t>,</w:t>
      </w:r>
      <w:r w:rsidR="00A137C9" w:rsidRPr="00487B7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87B7E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87B7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87B7E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87B7E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87B7E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87B7E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87B7E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87B7E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487B7E" w14:paraId="139C9466" w14:textId="77777777" w:rsidTr="00A137C9">
        <w:tc>
          <w:tcPr>
            <w:tcW w:w="617" w:type="dxa"/>
            <w:shd w:val="clear" w:color="auto" w:fill="auto"/>
            <w:vAlign w:val="center"/>
          </w:tcPr>
          <w:p w14:paraId="2F2099B1" w14:textId="77777777" w:rsidR="00B641BE" w:rsidRPr="00487B7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B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0B4DF0A" w14:textId="77777777" w:rsidR="00B641BE" w:rsidRPr="00487B7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B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5DD3DE8" w14:textId="77777777" w:rsidR="00B641BE" w:rsidRPr="00487B7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B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87B7E" w14:paraId="0B76CB33" w14:textId="77777777" w:rsidTr="00A137C9">
        <w:tc>
          <w:tcPr>
            <w:tcW w:w="617" w:type="dxa"/>
            <w:shd w:val="clear" w:color="auto" w:fill="auto"/>
            <w:vAlign w:val="center"/>
          </w:tcPr>
          <w:p w14:paraId="78F5B97C" w14:textId="77777777" w:rsidR="00B641BE" w:rsidRPr="00487B7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B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5D9BF3D" w14:textId="77777777" w:rsidR="00B641BE" w:rsidRPr="00487B7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D8A3DF0" w14:textId="77777777" w:rsidR="00B641BE" w:rsidRPr="00487B7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87B7E" w14:paraId="18C171CB" w14:textId="77777777" w:rsidTr="00A137C9">
        <w:tc>
          <w:tcPr>
            <w:tcW w:w="617" w:type="dxa"/>
            <w:shd w:val="clear" w:color="auto" w:fill="auto"/>
            <w:vAlign w:val="center"/>
          </w:tcPr>
          <w:p w14:paraId="675E210B" w14:textId="77777777" w:rsidR="00B641BE" w:rsidRPr="00487B7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B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12681B5" w14:textId="77777777" w:rsidR="00B641BE" w:rsidRPr="00487B7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D4AC702" w14:textId="77777777" w:rsidR="00B641BE" w:rsidRPr="00487B7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03738F5" w14:textId="77777777" w:rsidR="007A2C38" w:rsidRPr="00487B7E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7191026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6B06917" w14:textId="68BC9888" w:rsidR="00487B7E" w:rsidRPr="00487B7E" w:rsidRDefault="00487B7E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487B7E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487B7E" w14:paraId="2AF588E3" w14:textId="77777777" w:rsidTr="004F10A0">
        <w:tc>
          <w:tcPr>
            <w:tcW w:w="2660" w:type="dxa"/>
            <w:shd w:val="clear" w:color="auto" w:fill="auto"/>
          </w:tcPr>
          <w:p w14:paraId="5175E342" w14:textId="47CB0196" w:rsidR="00A137C9" w:rsidRPr="00487B7E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</w:pPr>
          </w:p>
          <w:p w14:paraId="329C3CD6" w14:textId="7C65D3FC" w:rsidR="00A137C9" w:rsidRPr="00487B7E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1A61162" w14:textId="7AC99B20" w:rsidR="00A137C9" w:rsidRPr="00487B7E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</w:pPr>
          </w:p>
        </w:tc>
      </w:tr>
    </w:tbl>
    <w:p w14:paraId="28912D5B" w14:textId="77777777" w:rsidR="00A137C9" w:rsidRPr="00487B7E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487B7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BBCE80" w14:textId="77777777" w:rsidR="00700EB1" w:rsidRDefault="00700EB1" w:rsidP="00025386">
      <w:pPr>
        <w:spacing w:after="0" w:line="240" w:lineRule="auto"/>
      </w:pPr>
      <w:r>
        <w:separator/>
      </w:r>
    </w:p>
  </w:endnote>
  <w:endnote w:type="continuationSeparator" w:id="0">
    <w:p w14:paraId="06C418BB" w14:textId="77777777" w:rsidR="00700EB1" w:rsidRDefault="00700E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609D16" w14:textId="77777777" w:rsidR="00F660BF" w:rsidRDefault="00F660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154E1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EFE42" w14:textId="77777777" w:rsidR="00F660BF" w:rsidRDefault="00F660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F6379A" w14:textId="77777777" w:rsidR="00700EB1" w:rsidRDefault="00700EB1" w:rsidP="00025386">
      <w:pPr>
        <w:spacing w:after="0" w:line="240" w:lineRule="auto"/>
      </w:pPr>
      <w:r>
        <w:separator/>
      </w:r>
    </w:p>
  </w:footnote>
  <w:footnote w:type="continuationSeparator" w:id="0">
    <w:p w14:paraId="057D2B52" w14:textId="77777777" w:rsidR="00700EB1" w:rsidRDefault="00700EB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07998" w14:textId="77777777" w:rsidR="00F660BF" w:rsidRDefault="00F660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BED393" w14:textId="77777777" w:rsidR="00F660BF" w:rsidRDefault="00F660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28FF6" w14:textId="77777777" w:rsidR="00F660BF" w:rsidRDefault="00F660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6999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0EB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87B7E"/>
    <w:rsid w:val="004A0686"/>
    <w:rsid w:val="004E27D7"/>
    <w:rsid w:val="004F10A0"/>
    <w:rsid w:val="0055145C"/>
    <w:rsid w:val="005624D8"/>
    <w:rsid w:val="00620476"/>
    <w:rsid w:val="00657A47"/>
    <w:rsid w:val="00700EB1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660B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70B027"/>
  <w15:chartTrackingRefBased/>
  <w15:docId w15:val="{71EE18CD-E0D1-4A53-97AC-7AFE3A3CD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2024-07-12T07:22:00Z</cp:lastPrinted>
  <dcterms:created xsi:type="dcterms:W3CDTF">2024-07-12T07:22:00Z</dcterms:created>
  <dcterms:modified xsi:type="dcterms:W3CDTF">2024-07-12T07:22:00Z</dcterms:modified>
</cp:coreProperties>
</file>