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B0404" w14:textId="77777777" w:rsidR="00986737" w:rsidRPr="009432A1" w:rsidRDefault="00B24B3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24B3F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24B3F">
        <w:rPr>
          <w:rFonts w:ascii="Arial" w:hAnsi="Arial" w:cs="Arial"/>
          <w:sz w:val="24"/>
          <w:szCs w:val="24"/>
        </w:rPr>
        <w:t>2024-07-12</w:t>
      </w:r>
    </w:p>
    <w:p w14:paraId="5E75C75F" w14:textId="77777777" w:rsidR="00986737" w:rsidRPr="009432A1" w:rsidRDefault="00B24B3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B3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76E7102" w14:textId="77777777" w:rsidR="00986737" w:rsidRPr="009432A1" w:rsidRDefault="00B24B3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B24B3F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24B3F">
        <w:rPr>
          <w:rFonts w:ascii="Arial" w:hAnsi="Arial" w:cs="Arial"/>
          <w:sz w:val="24"/>
          <w:szCs w:val="24"/>
        </w:rPr>
        <w:t>66</w:t>
      </w:r>
    </w:p>
    <w:p w14:paraId="12F25057" w14:textId="77777777" w:rsidR="00986737" w:rsidRPr="009432A1" w:rsidRDefault="00B24B3F" w:rsidP="00986737">
      <w:pPr>
        <w:rPr>
          <w:rFonts w:ascii="Arial" w:hAnsi="Arial" w:cs="Arial"/>
          <w:sz w:val="24"/>
          <w:szCs w:val="24"/>
        </w:rPr>
      </w:pPr>
      <w:r w:rsidRPr="00B24B3F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24B3F">
        <w:rPr>
          <w:rFonts w:ascii="Arial" w:hAnsi="Arial" w:cs="Arial"/>
          <w:sz w:val="24"/>
          <w:szCs w:val="24"/>
        </w:rPr>
        <w:t>Kraków</w:t>
      </w:r>
    </w:p>
    <w:p w14:paraId="7500E1A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DEECBD" w14:textId="39ED98B2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B07B3A3" w14:textId="610FB51C" w:rsidR="00240CAF" w:rsidRPr="009432A1" w:rsidRDefault="00240CAF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SZP-271-17/24 </w:t>
      </w:r>
      <w:r w:rsidR="004779AA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4779AA">
        <w:rPr>
          <w:rFonts w:ascii="Arial" w:hAnsi="Arial" w:cs="Arial"/>
          <w:bCs/>
          <w:sz w:val="18"/>
          <w:szCs w:val="18"/>
        </w:rPr>
        <w:t>569.MM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EB5ACA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2CD35F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AACF435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8216CEB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EC21131" w14:textId="77777777" w:rsidTr="005A632E">
        <w:tc>
          <w:tcPr>
            <w:tcW w:w="2269" w:type="dxa"/>
            <w:shd w:val="clear" w:color="auto" w:fill="auto"/>
          </w:tcPr>
          <w:p w14:paraId="455C6124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077FE4" w14:textId="77777777" w:rsidR="00986737" w:rsidRPr="004E4B64" w:rsidRDefault="00B24B3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24B3F">
              <w:rPr>
                <w:rFonts w:ascii="Arial" w:hAnsi="Arial" w:cs="Arial"/>
                <w:bCs/>
                <w:sz w:val="24"/>
                <w:szCs w:val="24"/>
              </w:rPr>
              <w:t>Inwestycyjny zakup sprzętu medycznego (14 grup)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24B3F" w:rsidRPr="004E4B64" w14:paraId="47789D1C" w14:textId="77777777" w:rsidTr="00967087">
        <w:tc>
          <w:tcPr>
            <w:tcW w:w="2269" w:type="dxa"/>
            <w:shd w:val="clear" w:color="auto" w:fill="auto"/>
          </w:tcPr>
          <w:p w14:paraId="661A4397" w14:textId="77777777" w:rsidR="00B24B3F" w:rsidRPr="004E4B64" w:rsidRDefault="00B24B3F" w:rsidP="009670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9FD9F0" w14:textId="77777777" w:rsidR="00B24B3F" w:rsidRPr="004E4B64" w:rsidRDefault="00B24B3F" w:rsidP="009670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24B3F">
              <w:rPr>
                <w:rFonts w:ascii="Arial" w:hAnsi="Arial" w:cs="Arial"/>
                <w:bCs/>
                <w:sz w:val="24"/>
                <w:szCs w:val="24"/>
              </w:rPr>
              <w:t>SZP-271-17/24</w:t>
            </w:r>
          </w:p>
        </w:tc>
      </w:tr>
    </w:tbl>
    <w:p w14:paraId="79301B9A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59FDA62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24B3F" w:rsidRPr="00B24B3F">
        <w:rPr>
          <w:rFonts w:ascii="Arial" w:hAnsi="Arial" w:cs="Arial"/>
          <w:sz w:val="24"/>
          <w:szCs w:val="24"/>
        </w:rPr>
        <w:t>(</w:t>
      </w:r>
      <w:proofErr w:type="spellStart"/>
      <w:r w:rsidR="00B24B3F" w:rsidRPr="00B24B3F">
        <w:rPr>
          <w:rFonts w:ascii="Arial" w:hAnsi="Arial" w:cs="Arial"/>
          <w:sz w:val="24"/>
          <w:szCs w:val="24"/>
        </w:rPr>
        <w:t>t.j</w:t>
      </w:r>
      <w:proofErr w:type="spellEnd"/>
      <w:r w:rsidR="00B24B3F" w:rsidRPr="00B24B3F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089A9C2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24B3F" w:rsidRPr="00B24B3F">
        <w:rPr>
          <w:rFonts w:ascii="Arial" w:hAnsi="Arial" w:cs="Arial"/>
          <w:sz w:val="24"/>
          <w:szCs w:val="24"/>
        </w:rPr>
        <w:t>12/07/2024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24B3F" w:rsidRPr="00B24B3F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C0DCAB2" w14:textId="77777777" w:rsidTr="005A632E">
        <w:tc>
          <w:tcPr>
            <w:tcW w:w="1276" w:type="dxa"/>
            <w:shd w:val="clear" w:color="auto" w:fill="F2F2F2"/>
            <w:vAlign w:val="center"/>
          </w:tcPr>
          <w:p w14:paraId="5C424E3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171681551"/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C0876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3173CF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D8A41D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24B3F" w:rsidRPr="00BB547B" w14:paraId="4386EDD9" w14:textId="77777777" w:rsidTr="00967087">
        <w:tc>
          <w:tcPr>
            <w:tcW w:w="1276" w:type="dxa"/>
            <w:shd w:val="clear" w:color="auto" w:fill="auto"/>
            <w:vAlign w:val="center"/>
          </w:tcPr>
          <w:p w14:paraId="382601D4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2102E6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7E790612" w14:textId="77777777" w:rsidR="00B24B3F" w:rsidRPr="00986737" w:rsidRDefault="00B24B3F" w:rsidP="009670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24B3F">
              <w:rPr>
                <w:rFonts w:ascii="Arial" w:hAnsi="Arial" w:cs="Arial"/>
                <w:sz w:val="24"/>
                <w:szCs w:val="24"/>
              </w:rPr>
              <w:t>Rovers</w:t>
            </w:r>
            <w:proofErr w:type="spellEnd"/>
            <w:r w:rsidRPr="00B24B3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3EADC8D" w14:textId="77777777" w:rsidR="00B24B3F" w:rsidRPr="00986737" w:rsidRDefault="00B24B3F" w:rsidP="00967087">
            <w:pPr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Stołeczna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1BB203" w14:textId="77777777" w:rsidR="00B24B3F" w:rsidRPr="00986737" w:rsidRDefault="00B24B3F" w:rsidP="009670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88FE0D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44 264.88 zł</w:t>
            </w:r>
          </w:p>
        </w:tc>
      </w:tr>
      <w:tr w:rsidR="00B24B3F" w:rsidRPr="00BB547B" w14:paraId="2D0490CA" w14:textId="77777777" w:rsidTr="00967087">
        <w:tc>
          <w:tcPr>
            <w:tcW w:w="1276" w:type="dxa"/>
            <w:shd w:val="clear" w:color="auto" w:fill="auto"/>
            <w:vAlign w:val="center"/>
          </w:tcPr>
          <w:p w14:paraId="2A5F6F5B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3FC183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AEF950E" w14:textId="77777777" w:rsidR="00B24B3F" w:rsidRPr="00986737" w:rsidRDefault="00B24B3F" w:rsidP="009670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24B3F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B24B3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4362B75" w14:textId="77777777" w:rsidR="00B24B3F" w:rsidRPr="00986737" w:rsidRDefault="00B24B3F" w:rsidP="00967087">
            <w:pPr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2DD43D" w14:textId="77777777" w:rsidR="00B24B3F" w:rsidRPr="00986737" w:rsidRDefault="00B24B3F" w:rsidP="009670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33EC7E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23 500.00 zł</w:t>
            </w:r>
          </w:p>
        </w:tc>
      </w:tr>
      <w:tr w:rsidR="00B24B3F" w:rsidRPr="00BB547B" w14:paraId="5290D057" w14:textId="77777777" w:rsidTr="00967087">
        <w:tc>
          <w:tcPr>
            <w:tcW w:w="1276" w:type="dxa"/>
            <w:shd w:val="clear" w:color="auto" w:fill="auto"/>
            <w:vAlign w:val="center"/>
          </w:tcPr>
          <w:p w14:paraId="23336841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335B69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7B467DCB" w14:textId="77777777" w:rsidR="00B24B3F" w:rsidRPr="00986737" w:rsidRDefault="00B24B3F" w:rsidP="009670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24B3F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B24B3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A54CCDB" w14:textId="77777777" w:rsidR="00B24B3F" w:rsidRPr="00986737" w:rsidRDefault="00B24B3F" w:rsidP="00967087">
            <w:pPr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43CDFF" w14:textId="77777777" w:rsidR="00B24B3F" w:rsidRPr="00986737" w:rsidRDefault="00B24B3F" w:rsidP="009670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425A58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104 328.00 zł</w:t>
            </w:r>
          </w:p>
        </w:tc>
      </w:tr>
      <w:tr w:rsidR="00B24B3F" w:rsidRPr="00BB547B" w14:paraId="48EDFABC" w14:textId="77777777" w:rsidTr="00967087">
        <w:tc>
          <w:tcPr>
            <w:tcW w:w="1276" w:type="dxa"/>
            <w:shd w:val="clear" w:color="auto" w:fill="auto"/>
            <w:vAlign w:val="center"/>
          </w:tcPr>
          <w:p w14:paraId="18957971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60A3BE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B7672A2" w14:textId="77777777" w:rsidR="00B24B3F" w:rsidRPr="00986737" w:rsidRDefault="00B24B3F" w:rsidP="009670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24B3F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B24B3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A189D0D" w14:textId="77777777" w:rsidR="00B24B3F" w:rsidRPr="00986737" w:rsidRDefault="00B24B3F" w:rsidP="00967087">
            <w:pPr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14/2.8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4DBA4A" w14:textId="77777777" w:rsidR="00B24B3F" w:rsidRPr="00986737" w:rsidRDefault="00B24B3F" w:rsidP="009670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F0760F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65 101.20 zł</w:t>
            </w:r>
          </w:p>
        </w:tc>
      </w:tr>
      <w:tr w:rsidR="00B24B3F" w:rsidRPr="00BB547B" w14:paraId="4737364F" w14:textId="77777777" w:rsidTr="00967087">
        <w:tc>
          <w:tcPr>
            <w:tcW w:w="1276" w:type="dxa"/>
            <w:shd w:val="clear" w:color="auto" w:fill="auto"/>
            <w:vAlign w:val="center"/>
          </w:tcPr>
          <w:p w14:paraId="6CB8DD9A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1A5EF3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DB94973" w14:textId="77777777" w:rsidR="00B24B3F" w:rsidRPr="00986737" w:rsidRDefault="00B24B3F" w:rsidP="009670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VEROMED Sp. z o.o.</w:t>
            </w:r>
          </w:p>
          <w:p w14:paraId="18438AF6" w14:textId="77777777" w:rsidR="00B24B3F" w:rsidRPr="00986737" w:rsidRDefault="00B24B3F" w:rsidP="00967087">
            <w:pPr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Wolności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36AC19" w14:textId="77777777" w:rsidR="00B24B3F" w:rsidRPr="00986737" w:rsidRDefault="00B24B3F" w:rsidP="009670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41-800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7525C8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226 800.00 zł</w:t>
            </w:r>
          </w:p>
        </w:tc>
      </w:tr>
      <w:tr w:rsidR="00B24B3F" w:rsidRPr="00BB547B" w14:paraId="3B06055C" w14:textId="77777777" w:rsidTr="00967087">
        <w:tc>
          <w:tcPr>
            <w:tcW w:w="1276" w:type="dxa"/>
            <w:shd w:val="clear" w:color="auto" w:fill="auto"/>
            <w:vAlign w:val="center"/>
          </w:tcPr>
          <w:p w14:paraId="2C2B4792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6581D6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832A165" w14:textId="77777777" w:rsidR="00B24B3F" w:rsidRPr="00986737" w:rsidRDefault="00B24B3F" w:rsidP="009670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VEROMED Sp. z o.o.</w:t>
            </w:r>
          </w:p>
          <w:p w14:paraId="09667171" w14:textId="77777777" w:rsidR="00B24B3F" w:rsidRPr="00986737" w:rsidRDefault="00B24B3F" w:rsidP="00967087">
            <w:pPr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Wolności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1AB60C" w14:textId="77777777" w:rsidR="00B24B3F" w:rsidRPr="00986737" w:rsidRDefault="00B24B3F" w:rsidP="009670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41-800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C6B477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199 800.00 zł</w:t>
            </w:r>
          </w:p>
        </w:tc>
      </w:tr>
      <w:tr w:rsidR="00B24B3F" w:rsidRPr="00BB547B" w14:paraId="3DEC3179" w14:textId="77777777" w:rsidTr="00967087">
        <w:tc>
          <w:tcPr>
            <w:tcW w:w="1276" w:type="dxa"/>
            <w:shd w:val="clear" w:color="auto" w:fill="auto"/>
            <w:vAlign w:val="center"/>
          </w:tcPr>
          <w:p w14:paraId="710862E0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C61E03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707A55FE" w14:textId="77777777" w:rsidR="00B24B3F" w:rsidRPr="00986737" w:rsidRDefault="00B24B3F" w:rsidP="009670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24B3F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B24B3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24B3F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B24B3F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041E99C" w14:textId="77777777" w:rsidR="00B24B3F" w:rsidRPr="00986737" w:rsidRDefault="00B24B3F" w:rsidP="00967087">
            <w:pPr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ABD4B9" w14:textId="77777777" w:rsidR="00B24B3F" w:rsidRPr="00986737" w:rsidRDefault="00B24B3F" w:rsidP="009670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0C88E3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50 710.32 zł</w:t>
            </w:r>
          </w:p>
        </w:tc>
      </w:tr>
      <w:tr w:rsidR="00B24B3F" w:rsidRPr="00BB547B" w14:paraId="79FE3B2E" w14:textId="77777777" w:rsidTr="00967087">
        <w:tc>
          <w:tcPr>
            <w:tcW w:w="1276" w:type="dxa"/>
            <w:shd w:val="clear" w:color="auto" w:fill="auto"/>
            <w:vAlign w:val="center"/>
          </w:tcPr>
          <w:p w14:paraId="2932D3F6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FA5884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82272C2" w14:textId="77777777" w:rsidR="00B24B3F" w:rsidRPr="00986737" w:rsidRDefault="00B24B3F" w:rsidP="009670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Siemens Healthcare Sp. z o.o.</w:t>
            </w:r>
          </w:p>
          <w:p w14:paraId="4C9935CC" w14:textId="77777777" w:rsidR="00B24B3F" w:rsidRPr="00986737" w:rsidRDefault="00B24B3F" w:rsidP="00967087">
            <w:pPr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Żupnicza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B1AB3A" w14:textId="77777777" w:rsidR="00B24B3F" w:rsidRPr="00986737" w:rsidRDefault="00B24B3F" w:rsidP="009670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03-821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029AED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279 011.04 zł</w:t>
            </w:r>
          </w:p>
        </w:tc>
      </w:tr>
      <w:tr w:rsidR="00B24B3F" w:rsidRPr="00BB547B" w14:paraId="3D2E5D32" w14:textId="77777777" w:rsidTr="00967087">
        <w:tc>
          <w:tcPr>
            <w:tcW w:w="1276" w:type="dxa"/>
            <w:shd w:val="clear" w:color="auto" w:fill="auto"/>
            <w:vAlign w:val="center"/>
          </w:tcPr>
          <w:p w14:paraId="29313FAF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64ECAC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7D862FD" w14:textId="77777777" w:rsidR="00B24B3F" w:rsidRPr="00986737" w:rsidRDefault="00B24B3F" w:rsidP="009670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 xml:space="preserve">GE </w:t>
            </w:r>
            <w:proofErr w:type="spellStart"/>
            <w:r w:rsidRPr="00B24B3F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B24B3F">
              <w:rPr>
                <w:rFonts w:ascii="Arial" w:hAnsi="Arial" w:cs="Arial"/>
                <w:sz w:val="24"/>
                <w:szCs w:val="24"/>
              </w:rPr>
              <w:t xml:space="preserve"> Systems Polska Sp. z o.o.</w:t>
            </w:r>
          </w:p>
          <w:p w14:paraId="435A8250" w14:textId="77777777" w:rsidR="00B24B3F" w:rsidRPr="00986737" w:rsidRDefault="00B24B3F" w:rsidP="00967087">
            <w:pPr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Wołoska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462164" w14:textId="77777777" w:rsidR="00B24B3F" w:rsidRPr="00986737" w:rsidRDefault="00B24B3F" w:rsidP="009670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02-583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7BA323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446 580.00 zł</w:t>
            </w:r>
          </w:p>
        </w:tc>
      </w:tr>
      <w:tr w:rsidR="00B24B3F" w:rsidRPr="00BB547B" w14:paraId="2550E57B" w14:textId="77777777" w:rsidTr="00967087">
        <w:tc>
          <w:tcPr>
            <w:tcW w:w="1276" w:type="dxa"/>
            <w:shd w:val="clear" w:color="auto" w:fill="auto"/>
            <w:vAlign w:val="center"/>
          </w:tcPr>
          <w:p w14:paraId="36BA0BB9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6099C4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6F7BAB7" w14:textId="77777777" w:rsidR="00B24B3F" w:rsidRPr="00986737" w:rsidRDefault="00B24B3F" w:rsidP="009670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24B3F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B24B3F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68C2AF08" w14:textId="77777777" w:rsidR="00B24B3F" w:rsidRPr="00986737" w:rsidRDefault="00B24B3F" w:rsidP="00967087">
            <w:pPr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C1BAB9" w14:textId="77777777" w:rsidR="00B24B3F" w:rsidRPr="00986737" w:rsidRDefault="00B24B3F" w:rsidP="009670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250581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42 120.00 zł</w:t>
            </w:r>
          </w:p>
        </w:tc>
      </w:tr>
      <w:tr w:rsidR="00B24B3F" w:rsidRPr="00BB547B" w14:paraId="7DA7E87D" w14:textId="77777777" w:rsidTr="00967087">
        <w:tc>
          <w:tcPr>
            <w:tcW w:w="1276" w:type="dxa"/>
            <w:shd w:val="clear" w:color="auto" w:fill="auto"/>
            <w:vAlign w:val="center"/>
          </w:tcPr>
          <w:p w14:paraId="2B805B54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3C6F78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078D3327" w14:textId="77777777" w:rsidR="00B24B3F" w:rsidRPr="00986737" w:rsidRDefault="00B24B3F" w:rsidP="009670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24B3F">
              <w:rPr>
                <w:rFonts w:ascii="Arial" w:hAnsi="Arial" w:cs="Arial"/>
                <w:sz w:val="24"/>
                <w:szCs w:val="24"/>
              </w:rPr>
              <w:t>Ekomark</w:t>
            </w:r>
            <w:proofErr w:type="spellEnd"/>
            <w:r w:rsidRPr="00B24B3F">
              <w:rPr>
                <w:rFonts w:ascii="Arial" w:hAnsi="Arial" w:cs="Arial"/>
                <w:sz w:val="24"/>
                <w:szCs w:val="24"/>
              </w:rPr>
              <w:t xml:space="preserve"> Sp. z .</w:t>
            </w:r>
            <w:proofErr w:type="spellStart"/>
            <w:r w:rsidRPr="00B24B3F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4EF009A7" w14:textId="77777777" w:rsidR="00B24B3F" w:rsidRPr="00986737" w:rsidRDefault="00B24B3F" w:rsidP="00967087">
            <w:pPr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Boguckiego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AF2521" w14:textId="77777777" w:rsidR="00B24B3F" w:rsidRPr="00986737" w:rsidRDefault="00B24B3F" w:rsidP="009670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01-508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B3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305E8B" w14:textId="77777777" w:rsidR="00B24B3F" w:rsidRPr="00986737" w:rsidRDefault="00B24B3F" w:rsidP="009670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B3F">
              <w:rPr>
                <w:rFonts w:ascii="Arial" w:hAnsi="Arial" w:cs="Arial"/>
                <w:sz w:val="24"/>
                <w:szCs w:val="24"/>
              </w:rPr>
              <w:t>157 194.00 zł</w:t>
            </w:r>
          </w:p>
        </w:tc>
      </w:tr>
      <w:bookmarkEnd w:id="1"/>
    </w:tbl>
    <w:p w14:paraId="58718018" w14:textId="77777777" w:rsidR="00050373" w:rsidRDefault="00050373" w:rsidP="00050373">
      <w:pPr>
        <w:pStyle w:val="Tekstpodstawowy"/>
        <w:ind w:left="708" w:firstLine="708"/>
        <w:rPr>
          <w:rFonts w:ascii="Arial" w:hAnsi="Arial" w:cs="Arial"/>
          <w:i/>
          <w:szCs w:val="24"/>
        </w:rPr>
      </w:pPr>
    </w:p>
    <w:p w14:paraId="5032E483" w14:textId="1048EB24" w:rsidR="00050373" w:rsidRDefault="00A80738" w:rsidP="004779AA">
      <w:pPr>
        <w:pStyle w:val="Tekstpodstawowy"/>
        <w:ind w:left="6372" w:firstLine="708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050373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EB71E" w14:textId="77777777" w:rsidR="00476674" w:rsidRDefault="00476674">
      <w:r>
        <w:separator/>
      </w:r>
    </w:p>
  </w:endnote>
  <w:endnote w:type="continuationSeparator" w:id="0">
    <w:p w14:paraId="7182BEEA" w14:textId="77777777" w:rsidR="00476674" w:rsidRDefault="00476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98F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E195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9A251" w14:textId="77777777" w:rsidR="00986737" w:rsidRPr="00986737" w:rsidRDefault="004779A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CC5E18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04C79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495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A88F84" w14:textId="77777777" w:rsidR="009F189D" w:rsidRDefault="009F189D">
    <w:pPr>
      <w:pStyle w:val="Stopka"/>
      <w:tabs>
        <w:tab w:val="clear" w:pos="4536"/>
      </w:tabs>
      <w:jc w:val="center"/>
    </w:pPr>
  </w:p>
  <w:p w14:paraId="51966D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A661C" w14:textId="77777777" w:rsidR="00476674" w:rsidRDefault="00476674">
      <w:r>
        <w:separator/>
      </w:r>
    </w:p>
  </w:footnote>
  <w:footnote w:type="continuationSeparator" w:id="0">
    <w:p w14:paraId="72DF62E6" w14:textId="77777777" w:rsidR="00476674" w:rsidRDefault="00476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119D6" w14:textId="77777777" w:rsidR="00B24B3F" w:rsidRDefault="00B24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B47E2" w14:textId="77777777" w:rsidR="00B24B3F" w:rsidRDefault="00B24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E521E" w14:textId="77777777" w:rsidR="00B24B3F" w:rsidRDefault="00B24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6674"/>
    <w:rsid w:val="00007727"/>
    <w:rsid w:val="00017720"/>
    <w:rsid w:val="00035488"/>
    <w:rsid w:val="00050373"/>
    <w:rsid w:val="000D7F25"/>
    <w:rsid w:val="000E00E5"/>
    <w:rsid w:val="00173B20"/>
    <w:rsid w:val="001C69FF"/>
    <w:rsid w:val="0023318D"/>
    <w:rsid w:val="00240CAF"/>
    <w:rsid w:val="003D72FD"/>
    <w:rsid w:val="00423179"/>
    <w:rsid w:val="00476674"/>
    <w:rsid w:val="004779AA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24B3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1818DF"/>
  <w15:chartTrackingRefBased/>
  <w15:docId w15:val="{1ECB499F-698A-4FB6-A3B1-8B15C759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265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2024-07-12T10:47:00Z</dcterms:created>
  <dcterms:modified xsi:type="dcterms:W3CDTF">2024-07-12T11:04:00Z</dcterms:modified>
</cp:coreProperties>
</file>