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809CA" w14:textId="77777777" w:rsidR="003E6519" w:rsidRPr="009432A1" w:rsidRDefault="001133D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133D4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133D4">
        <w:rPr>
          <w:rFonts w:ascii="Arial" w:hAnsi="Arial" w:cs="Arial"/>
          <w:sz w:val="24"/>
          <w:szCs w:val="24"/>
        </w:rPr>
        <w:t>2024-07-12</w:t>
      </w:r>
    </w:p>
    <w:p w14:paraId="121C686C" w14:textId="28F71822" w:rsidR="003E6519" w:rsidRPr="009432A1" w:rsidRDefault="001133D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33D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6DEA922" w14:textId="77777777" w:rsidR="003E6519" w:rsidRPr="009432A1" w:rsidRDefault="001133D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133D4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133D4">
        <w:rPr>
          <w:rFonts w:ascii="Arial" w:hAnsi="Arial" w:cs="Arial"/>
          <w:sz w:val="24"/>
          <w:szCs w:val="24"/>
        </w:rPr>
        <w:t>66</w:t>
      </w:r>
    </w:p>
    <w:p w14:paraId="070B7C82" w14:textId="77777777" w:rsidR="003E6519" w:rsidRPr="009432A1" w:rsidRDefault="001133D4" w:rsidP="003E6519">
      <w:pPr>
        <w:rPr>
          <w:rFonts w:ascii="Arial" w:hAnsi="Arial" w:cs="Arial"/>
          <w:sz w:val="24"/>
          <w:szCs w:val="24"/>
        </w:rPr>
      </w:pPr>
      <w:r w:rsidRPr="001133D4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133D4">
        <w:rPr>
          <w:rFonts w:ascii="Arial" w:hAnsi="Arial" w:cs="Arial"/>
          <w:sz w:val="24"/>
          <w:szCs w:val="24"/>
        </w:rPr>
        <w:t>Kraków</w:t>
      </w:r>
    </w:p>
    <w:p w14:paraId="5EB4441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A42CE6" w14:textId="2A65A6AC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8B7D18E" w14:textId="43BDDD41" w:rsidR="00372D2A" w:rsidRPr="009432A1" w:rsidRDefault="00372D2A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SZP-271-17/24.568.UG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21FD0C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5B3C8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C2E2A7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99928F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C4D72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208B5FF" w14:textId="77777777" w:rsidTr="001A0FA2">
        <w:tc>
          <w:tcPr>
            <w:tcW w:w="2269" w:type="dxa"/>
            <w:shd w:val="clear" w:color="auto" w:fill="auto"/>
          </w:tcPr>
          <w:p w14:paraId="117DF99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DBC45C" w14:textId="77777777" w:rsidR="003E6519" w:rsidRPr="004E4B64" w:rsidRDefault="001133D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33D4">
              <w:rPr>
                <w:rFonts w:ascii="Arial" w:hAnsi="Arial" w:cs="Arial"/>
                <w:bCs/>
                <w:sz w:val="24"/>
                <w:szCs w:val="24"/>
              </w:rPr>
              <w:t>Inwestycyjny zakup sprzętu medycznego (14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133D4" w:rsidRPr="004E4B64" w14:paraId="7063ADF4" w14:textId="77777777" w:rsidTr="00CF7386">
        <w:tc>
          <w:tcPr>
            <w:tcW w:w="2269" w:type="dxa"/>
            <w:shd w:val="clear" w:color="auto" w:fill="auto"/>
          </w:tcPr>
          <w:p w14:paraId="733AB06E" w14:textId="77777777" w:rsidR="001133D4" w:rsidRPr="004E4B64" w:rsidRDefault="001133D4" w:rsidP="00CF73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8F6007" w14:textId="77777777" w:rsidR="001133D4" w:rsidRPr="004E4B64" w:rsidRDefault="001133D4" w:rsidP="00CF73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33D4">
              <w:rPr>
                <w:rFonts w:ascii="Arial" w:hAnsi="Arial" w:cs="Arial"/>
                <w:bCs/>
                <w:sz w:val="24"/>
                <w:szCs w:val="24"/>
              </w:rPr>
              <w:t>SZP-271-17/24</w:t>
            </w:r>
          </w:p>
        </w:tc>
      </w:tr>
    </w:tbl>
    <w:p w14:paraId="3B15596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133D4" w:rsidRPr="001133D4">
        <w:rPr>
          <w:rFonts w:ascii="Arial" w:hAnsi="Arial" w:cs="Arial"/>
          <w:sz w:val="24"/>
          <w:szCs w:val="24"/>
        </w:rPr>
        <w:t>(</w:t>
      </w:r>
      <w:proofErr w:type="spellStart"/>
      <w:r w:rsidR="001133D4" w:rsidRPr="001133D4">
        <w:rPr>
          <w:rFonts w:ascii="Arial" w:hAnsi="Arial" w:cs="Arial"/>
          <w:sz w:val="24"/>
          <w:szCs w:val="24"/>
        </w:rPr>
        <w:t>t.j</w:t>
      </w:r>
      <w:proofErr w:type="spellEnd"/>
      <w:r w:rsidR="001133D4" w:rsidRPr="001133D4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133D4" w:rsidRPr="00C902DE" w14:paraId="62B48969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14D177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1 zamówienia w wysokości 400 000.00 zł brutto;</w:t>
            </w:r>
          </w:p>
        </w:tc>
      </w:tr>
      <w:tr w:rsidR="001133D4" w:rsidRPr="00C902DE" w14:paraId="35CD623C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08706A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2 zamówienia w wysokości 70 000.00 zł brutto;</w:t>
            </w:r>
          </w:p>
        </w:tc>
      </w:tr>
      <w:tr w:rsidR="001133D4" w:rsidRPr="00C902DE" w14:paraId="29617C84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3E5577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3 zamówienia w wysokości 12 000.00 zł brutto;</w:t>
            </w:r>
          </w:p>
        </w:tc>
      </w:tr>
      <w:tr w:rsidR="001133D4" w:rsidRPr="00C902DE" w14:paraId="446FFF8B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F295F8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4 zamówienia w wysokości 60 000.00 zł brutto;</w:t>
            </w:r>
          </w:p>
        </w:tc>
      </w:tr>
      <w:tr w:rsidR="001133D4" w:rsidRPr="00C902DE" w14:paraId="23369816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AB5708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5 zamówienia w wysokości 360 000.00 zł brutto;</w:t>
            </w:r>
          </w:p>
        </w:tc>
      </w:tr>
      <w:tr w:rsidR="001133D4" w:rsidRPr="00C902DE" w14:paraId="309AD1B1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755718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6 zamówienia w wysokości 40 000.00 zł brutto;</w:t>
            </w:r>
          </w:p>
        </w:tc>
      </w:tr>
      <w:tr w:rsidR="001133D4" w:rsidRPr="00C902DE" w14:paraId="33815204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6B3FF4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7 zamówienia w wysokości 40 000.00 zł brutto;</w:t>
            </w:r>
          </w:p>
        </w:tc>
      </w:tr>
      <w:tr w:rsidR="001133D4" w:rsidRPr="00C902DE" w14:paraId="01F5C7E7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34217F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8 zamówienia w wysokości 45 000.00 zł brutto;</w:t>
            </w:r>
          </w:p>
        </w:tc>
      </w:tr>
      <w:tr w:rsidR="001133D4" w:rsidRPr="00C902DE" w14:paraId="774DE1D5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029654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9 zamówienia w wysokości 8 000.00 zł brutto;</w:t>
            </w:r>
          </w:p>
        </w:tc>
      </w:tr>
      <w:tr w:rsidR="001133D4" w:rsidRPr="00C902DE" w14:paraId="310EDD11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DDB253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10 zamówienia w wysokości 250 000.00 zł brutto;</w:t>
            </w:r>
          </w:p>
        </w:tc>
      </w:tr>
      <w:tr w:rsidR="001133D4" w:rsidRPr="00C902DE" w14:paraId="150C29C4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439086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11 zamówienia w wysokości 220 000.00 zł brutto;</w:t>
            </w:r>
          </w:p>
        </w:tc>
      </w:tr>
      <w:tr w:rsidR="001133D4" w:rsidRPr="00C902DE" w14:paraId="52A44096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AB09D1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180 000.00 zł brutto;</w:t>
            </w:r>
          </w:p>
        </w:tc>
      </w:tr>
      <w:tr w:rsidR="001133D4" w:rsidRPr="00C902DE" w14:paraId="1B91D312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4E9409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13 zamówienia w wysokości 46 000.00 zł brutto;</w:t>
            </w:r>
          </w:p>
        </w:tc>
      </w:tr>
      <w:tr w:rsidR="001133D4" w:rsidRPr="00C902DE" w14:paraId="76765F73" w14:textId="77777777" w:rsidTr="00CF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5B1D0D" w14:textId="77777777" w:rsidR="001133D4" w:rsidRPr="00C902DE" w:rsidRDefault="001133D4" w:rsidP="00CF738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133D4">
              <w:rPr>
                <w:rFonts w:ascii="Arial" w:hAnsi="Arial" w:cs="Arial"/>
                <w:sz w:val="24"/>
                <w:szCs w:val="24"/>
              </w:rPr>
              <w:t>części 14 zamówienia w wysokości 120 000.00 zł brutto;</w:t>
            </w:r>
          </w:p>
        </w:tc>
      </w:tr>
    </w:tbl>
    <w:p w14:paraId="3638B5E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8A7A4A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6481EC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E5A34" w14:textId="77777777" w:rsidR="00031CCF" w:rsidRDefault="00031CCF">
      <w:r>
        <w:separator/>
      </w:r>
    </w:p>
  </w:endnote>
  <w:endnote w:type="continuationSeparator" w:id="0">
    <w:p w14:paraId="17A51E17" w14:textId="77777777" w:rsidR="00031CCF" w:rsidRDefault="00031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EFC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A720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E6EF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C4635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233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D194A0" w14:textId="77777777" w:rsidR="009F189D" w:rsidRDefault="009F189D">
    <w:pPr>
      <w:pStyle w:val="Stopka"/>
      <w:tabs>
        <w:tab w:val="clear" w:pos="4536"/>
      </w:tabs>
      <w:jc w:val="center"/>
    </w:pPr>
  </w:p>
  <w:p w14:paraId="263FB9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3761C" w14:textId="77777777" w:rsidR="00031CCF" w:rsidRDefault="00031CCF">
      <w:r>
        <w:separator/>
      </w:r>
    </w:p>
  </w:footnote>
  <w:footnote w:type="continuationSeparator" w:id="0">
    <w:p w14:paraId="1C7442D0" w14:textId="77777777" w:rsidR="00031CCF" w:rsidRDefault="00031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F2E24" w14:textId="77777777" w:rsidR="001133D4" w:rsidRDefault="001133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E16BE" w14:textId="77777777" w:rsidR="001133D4" w:rsidRDefault="001133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38B1" w14:textId="77777777" w:rsidR="001133D4" w:rsidRDefault="001133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CCF"/>
    <w:rsid w:val="00007727"/>
    <w:rsid w:val="00017720"/>
    <w:rsid w:val="00031CCF"/>
    <w:rsid w:val="00035488"/>
    <w:rsid w:val="000D7F25"/>
    <w:rsid w:val="000E00E5"/>
    <w:rsid w:val="001133D4"/>
    <w:rsid w:val="00173B20"/>
    <w:rsid w:val="001A0FA2"/>
    <w:rsid w:val="001C69FF"/>
    <w:rsid w:val="0023318D"/>
    <w:rsid w:val="00372D2A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69A3F"/>
  <w15:chartTrackingRefBased/>
  <w15:docId w15:val="{1075C19A-3CFB-49F5-B694-12A232D7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209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2024-07-12T06:03:00Z</dcterms:created>
  <dcterms:modified xsi:type="dcterms:W3CDTF">2024-07-12T06:08:00Z</dcterms:modified>
</cp:coreProperties>
</file>