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13E16" w:rsidRPr="00B13E16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13E1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3E16">
        <w:rPr>
          <w:rFonts w:ascii="Times New Roman" w:eastAsia="Times New Roman" w:hAnsi="Times New Roman"/>
          <w:b/>
          <w:sz w:val="24"/>
          <w:szCs w:val="24"/>
          <w:lang w:eastAsia="pl-PL"/>
        </w:rPr>
        <w:t>Dostawa wagosuszarki laboratoryjnej dla WEiP - DE-dzp.272-342/24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E974E8" w:rsidRPr="00E974E8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</w:t>
      </w:r>
      <w:r w:rsidR="00E974E8">
        <w:rPr>
          <w:rFonts w:ascii="Times New Roman" w:hAnsi="Times New Roman"/>
          <w:sz w:val="24"/>
          <w:szCs w:val="24"/>
        </w:rPr>
        <w:t>(</w:t>
      </w:r>
      <w:r w:rsidR="00E974E8" w:rsidRPr="00E974E8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E974E8" w:rsidRDefault="00E974E8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bookmarkStart w:id="0" w:name="_GoBack"/>
      <w:bookmarkEnd w:id="0"/>
    </w:p>
    <w:p w:rsidR="00E974E8" w:rsidRPr="00AF550F" w:rsidRDefault="00E974E8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E974E8" w:rsidRDefault="00E974E8" w:rsidP="00E974E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>…………………………………….</w:t>
      </w:r>
    </w:p>
    <w:p w:rsidR="00E974E8" w:rsidRPr="00E974E8" w:rsidRDefault="00E974E8" w:rsidP="00E974E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i/>
          <w:sz w:val="18"/>
          <w:szCs w:val="18"/>
        </w:rPr>
        <w:t xml:space="preserve">Data; </w:t>
      </w:r>
      <w:bookmarkStart w:id="1" w:name="_Hlk102639179"/>
      <w:r w:rsidRPr="00B90B0E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1"/>
    </w:p>
    <w:p w:rsidR="00E67EFE" w:rsidRPr="005741C5" w:rsidRDefault="00E67EFE" w:rsidP="00E974E8">
      <w:pPr>
        <w:spacing w:after="0" w:line="240" w:lineRule="auto"/>
      </w:pPr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6FD" w:rsidRDefault="000F36FD">
      <w:pPr>
        <w:spacing w:after="0" w:line="240" w:lineRule="auto"/>
      </w:pPr>
      <w:r>
        <w:separator/>
      </w:r>
    </w:p>
  </w:endnote>
  <w:endnote w:type="continuationSeparator" w:id="0">
    <w:p w:rsidR="000F36FD" w:rsidRDefault="000F3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F36F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F36F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4E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9FF6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36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6FD" w:rsidRDefault="000F36FD">
      <w:pPr>
        <w:spacing w:after="0" w:line="240" w:lineRule="auto"/>
      </w:pPr>
      <w:r>
        <w:separator/>
      </w:r>
    </w:p>
  </w:footnote>
  <w:footnote w:type="continuationSeparator" w:id="0">
    <w:p w:rsidR="000F36FD" w:rsidRDefault="000F36FD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3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3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36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284"/>
    <w:rsid w:val="000563B7"/>
    <w:rsid w:val="000E6C60"/>
    <w:rsid w:val="000F36FD"/>
    <w:rsid w:val="001F4E82"/>
    <w:rsid w:val="00210284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B13E16"/>
    <w:rsid w:val="00BC579B"/>
    <w:rsid w:val="00D137A1"/>
    <w:rsid w:val="00D70839"/>
    <w:rsid w:val="00E67EFE"/>
    <w:rsid w:val="00E974E8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6E7EB"/>
  <w15:docId w15:val="{4DFFEBBE-7814-4194-8067-998081DF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C6553-2460-4797-947E-40E99191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2024-07-08T11:26:00Z</dcterms:created>
  <dcterms:modified xsi:type="dcterms:W3CDTF">2024-07-08T11:26:00Z</dcterms:modified>
</cp:coreProperties>
</file>