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D4F32" w:rsidRPr="00BD4F3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D4F32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D4F32">
        <w:rPr>
          <w:rFonts w:ascii="Times New Roman" w:eastAsia="Times New Roman" w:hAnsi="Times New Roman"/>
          <w:b/>
          <w:sz w:val="24"/>
          <w:szCs w:val="24"/>
          <w:lang w:eastAsia="pl-PL"/>
        </w:rPr>
        <w:t>Dostawa suszarki laboratoryjnej i wagosuszarki dla WEiP - DE-dzp.272-346/24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r w:rsidR="00785539" w:rsidRPr="00785539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</w:t>
      </w:r>
      <w:r w:rsidR="00785539" w:rsidRPr="00785539">
        <w:t xml:space="preserve"> </w:t>
      </w:r>
      <w:r w:rsidR="00785539" w:rsidRPr="00785539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785539" w:rsidRPr="00785539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785539" w:rsidRPr="00B90B0E" w:rsidRDefault="00785539" w:rsidP="00785539">
      <w:pPr>
        <w:spacing w:line="360" w:lineRule="auto"/>
        <w:jc w:val="right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>…………………………………….</w:t>
      </w:r>
    </w:p>
    <w:p w:rsidR="00E67EFE" w:rsidRPr="00785539" w:rsidRDefault="00785539" w:rsidP="00785539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0" w:name="_Hlk102639179"/>
      <w:r w:rsidRPr="00B90B0E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Start w:id="1" w:name="_GoBack"/>
      <w:bookmarkEnd w:id="0"/>
      <w:bookmarkEnd w:id="1"/>
    </w:p>
    <w:sectPr w:rsidR="00E67EFE" w:rsidRPr="00785539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801" w:rsidRDefault="00675801">
      <w:pPr>
        <w:spacing w:after="0" w:line="240" w:lineRule="auto"/>
      </w:pPr>
      <w:r>
        <w:separator/>
      </w:r>
    </w:p>
  </w:endnote>
  <w:endnote w:type="continuationSeparator" w:id="0">
    <w:p w:rsidR="00675801" w:rsidRDefault="0067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7580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7580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8553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96C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58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801" w:rsidRDefault="00675801">
      <w:pPr>
        <w:spacing w:after="0" w:line="240" w:lineRule="auto"/>
      </w:pPr>
      <w:r>
        <w:separator/>
      </w:r>
    </w:p>
  </w:footnote>
  <w:footnote w:type="continuationSeparator" w:id="0">
    <w:p w:rsidR="00675801" w:rsidRDefault="00675801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5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5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5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F5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675801"/>
    <w:rsid w:val="00785539"/>
    <w:rsid w:val="00927537"/>
    <w:rsid w:val="0093180B"/>
    <w:rsid w:val="00AC37F5"/>
    <w:rsid w:val="00BC579B"/>
    <w:rsid w:val="00BD4F32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EB8B7"/>
  <w15:docId w15:val="{9AAD92BA-2812-47D3-9662-B48437DB1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E3C94-34A3-498E-B99C-89921DB9F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2024-07-09T08:28:00Z</dcterms:created>
  <dcterms:modified xsi:type="dcterms:W3CDTF">2024-07-09T08:28:00Z</dcterms:modified>
</cp:coreProperties>
</file>