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14B0D" w14:textId="77777777" w:rsidR="00E779EB" w:rsidRPr="00E874DC" w:rsidRDefault="00E779EB" w:rsidP="00E779E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91901D3" w14:textId="77777777" w:rsidR="00E779EB" w:rsidRDefault="00E779EB" w:rsidP="00E779EB">
      <w:pPr>
        <w:spacing w:before="48" w:line="240" w:lineRule="atLeast"/>
        <w:jc w:val="right"/>
        <w:rPr>
          <w:b/>
          <w:sz w:val="24"/>
          <w:szCs w:val="24"/>
          <w:lang w:val="pl-PL"/>
        </w:rPr>
      </w:pPr>
    </w:p>
    <w:p w14:paraId="3F67B5CC" w14:textId="77777777" w:rsidR="00E779EB" w:rsidRDefault="00E779EB" w:rsidP="00E779EB">
      <w:pPr>
        <w:spacing w:before="48" w:line="240" w:lineRule="atLeast"/>
        <w:jc w:val="center"/>
        <w:rPr>
          <w:b/>
          <w:sz w:val="24"/>
          <w:szCs w:val="24"/>
          <w:lang w:val="pl-PL"/>
        </w:rPr>
      </w:pPr>
      <w:r>
        <w:rPr>
          <w:b/>
          <w:sz w:val="24"/>
          <w:szCs w:val="24"/>
          <w:lang w:val="pl-PL"/>
        </w:rPr>
        <w:t>WZÓR UMOWY</w:t>
      </w:r>
    </w:p>
    <w:p w14:paraId="08B62B27" w14:textId="77777777" w:rsidR="00E779EB" w:rsidRDefault="00E779EB" w:rsidP="00E779E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FA23B0D" w14:textId="77777777" w:rsidR="00E779EB" w:rsidRPr="00622485" w:rsidRDefault="00E779EB" w:rsidP="00E779EB">
      <w:pPr>
        <w:spacing w:before="48" w:line="240" w:lineRule="atLeast"/>
        <w:jc w:val="center"/>
        <w:rPr>
          <w:b/>
          <w:sz w:val="22"/>
          <w:szCs w:val="22"/>
          <w:lang w:val="pl-PL"/>
        </w:rPr>
      </w:pPr>
    </w:p>
    <w:p w14:paraId="1DC0514B"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w:t>
      </w:r>
      <w:r>
        <w:rPr>
          <w:rFonts w:ascii="Times New Roman" w:hAnsi="Times New Roman"/>
          <w:sz w:val="22"/>
          <w:szCs w:val="22"/>
        </w:rPr>
        <w:t>173</w:t>
      </w:r>
      <w:r w:rsidRPr="00622485">
        <w:rPr>
          <w:rFonts w:ascii="Times New Roman" w:hAnsi="Times New Roman"/>
          <w:sz w:val="22"/>
          <w:szCs w:val="22"/>
        </w:rPr>
        <w:t>/2</w:t>
      </w:r>
      <w:r>
        <w:rPr>
          <w:rFonts w:ascii="Times New Roman" w:hAnsi="Times New Roman"/>
          <w:sz w:val="22"/>
          <w:szCs w:val="22"/>
        </w:rPr>
        <w:t>3</w:t>
      </w:r>
      <w:r w:rsidRPr="00622485">
        <w:rPr>
          <w:rFonts w:ascii="Times New Roman" w:hAnsi="Times New Roman"/>
          <w:sz w:val="22"/>
          <w:szCs w:val="22"/>
        </w:rPr>
        <w:t xml:space="preserve"> </w:t>
      </w:r>
    </w:p>
    <w:p w14:paraId="75FB6F7A"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49F0953A"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2D99C04B"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7E72B823"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120F0E14" w14:textId="77777777" w:rsidR="00E779EB" w:rsidRPr="00622485" w:rsidRDefault="00E779EB" w:rsidP="00E779EB">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669BD660"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037C1B29"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4B2AB827"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40E79C37"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1060C0FA" w14:textId="77777777" w:rsidR="00E779EB" w:rsidRPr="00622485" w:rsidRDefault="00E779EB" w:rsidP="00E779EB">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6AD7E5DF"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779A9EE9"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01CF3713"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05809312"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3096D1BD" w14:textId="77777777" w:rsidR="00E779EB" w:rsidRPr="00622485" w:rsidRDefault="00E779EB" w:rsidP="00E779EB">
      <w:pPr>
        <w:pStyle w:val="Tekstpodstawowy"/>
        <w:ind w:right="-47"/>
        <w:jc w:val="center"/>
        <w:rPr>
          <w:rFonts w:ascii="Times New Roman" w:hAnsi="Times New Roman"/>
          <w:sz w:val="22"/>
          <w:szCs w:val="22"/>
        </w:rPr>
      </w:pPr>
    </w:p>
    <w:p w14:paraId="24F912F9"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0259A474" w14:textId="50B23B47" w:rsidR="00E779EB" w:rsidRPr="00622485" w:rsidRDefault="00E779EB" w:rsidP="00E779EB">
      <w:pPr>
        <w:pStyle w:val="Tekstpodstawowy"/>
        <w:numPr>
          <w:ilvl w:val="0"/>
          <w:numId w:val="6"/>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w:t>
      </w:r>
      <w:r w:rsidRPr="00E779EB">
        <w:rPr>
          <w:rFonts w:ascii="Times New Roman" w:hAnsi="Times New Roman"/>
          <w:b/>
          <w:bCs/>
          <w:sz w:val="22"/>
          <w:szCs w:val="22"/>
        </w:rPr>
        <w:t xml:space="preserve">przedłużenie ważności wsparcia technicznego dla posiadanych licencji na okres 12 miesięcy dla dwóch urządzeń </w:t>
      </w:r>
      <w:proofErr w:type="spellStart"/>
      <w:r w:rsidRPr="00E779EB">
        <w:rPr>
          <w:rFonts w:ascii="Times New Roman" w:hAnsi="Times New Roman"/>
          <w:b/>
          <w:bCs/>
          <w:sz w:val="22"/>
          <w:szCs w:val="22"/>
        </w:rPr>
        <w:t>FortiGate</w:t>
      </w:r>
      <w:proofErr w:type="spellEnd"/>
      <w:r w:rsidRPr="00E779EB">
        <w:rPr>
          <w:rFonts w:ascii="Times New Roman" w:hAnsi="Times New Roman"/>
          <w:b/>
          <w:bCs/>
          <w:sz w:val="22"/>
          <w:szCs w:val="22"/>
        </w:rPr>
        <w:t xml:space="preserve"> 600E na poziomie </w:t>
      </w:r>
      <w:proofErr w:type="spellStart"/>
      <w:r w:rsidRPr="00E779EB">
        <w:rPr>
          <w:rFonts w:ascii="Times New Roman" w:hAnsi="Times New Roman"/>
          <w:b/>
          <w:bCs/>
          <w:sz w:val="22"/>
          <w:szCs w:val="22"/>
        </w:rPr>
        <w:t>fortiCare</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Unified</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Thread</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Protection</w:t>
      </w:r>
      <w:proofErr w:type="spellEnd"/>
      <w:r w:rsidRPr="00E779EB">
        <w:rPr>
          <w:rFonts w:ascii="Times New Roman" w:hAnsi="Times New Roman"/>
          <w:b/>
          <w:bCs/>
          <w:sz w:val="22"/>
          <w:szCs w:val="22"/>
        </w:rPr>
        <w:t xml:space="preserve"> (s/n: FC-10-F6H0E-950-02-12 x 2 licencje)</w:t>
      </w:r>
      <w:r w:rsidRPr="00622485">
        <w:rPr>
          <w:rFonts w:ascii="Times New Roman" w:hAnsi="Times New Roman"/>
          <w:sz w:val="22"/>
          <w:szCs w:val="22"/>
        </w:rPr>
        <w:t xml:space="preserve"> złożoną ofertą (załącznik nr 1 do Umowy).</w:t>
      </w:r>
    </w:p>
    <w:p w14:paraId="4406A4A2" w14:textId="77777777" w:rsidR="00E779EB" w:rsidRPr="00622485" w:rsidRDefault="00E779EB" w:rsidP="00E779EB">
      <w:pPr>
        <w:pStyle w:val="Tekstpodstawowy"/>
        <w:ind w:right="-47"/>
        <w:jc w:val="center"/>
        <w:rPr>
          <w:rFonts w:ascii="Times New Roman" w:hAnsi="Times New Roman"/>
          <w:sz w:val="22"/>
          <w:szCs w:val="22"/>
        </w:rPr>
      </w:pPr>
    </w:p>
    <w:p w14:paraId="4DE6BCAC"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27E0F52B" w14:textId="655C55C7" w:rsidR="00E779EB" w:rsidRPr="007324C3" w:rsidRDefault="00E779EB" w:rsidP="00E779EB">
      <w:pPr>
        <w:pStyle w:val="Tekstpodstawowy"/>
        <w:numPr>
          <w:ilvl w:val="0"/>
          <w:numId w:val="11"/>
        </w:numPr>
        <w:tabs>
          <w:tab w:val="clear" w:pos="720"/>
          <w:tab w:val="num" w:pos="0"/>
        </w:tabs>
        <w:ind w:left="360" w:right="-47"/>
        <w:jc w:val="both"/>
        <w:rPr>
          <w:rFonts w:ascii="Times New Roman" w:hAnsi="Times New Roman"/>
          <w:i/>
          <w:sz w:val="22"/>
          <w:szCs w:val="22"/>
        </w:rPr>
      </w:pPr>
      <w:r w:rsidRPr="007324C3">
        <w:rPr>
          <w:rFonts w:ascii="Times New Roman" w:hAnsi="Times New Roman"/>
          <w:sz w:val="22"/>
          <w:szCs w:val="22"/>
        </w:rPr>
        <w:t xml:space="preserve">Sprzedawca zobowiązuje się dokonać dostawy przedmiotu zamówienia </w:t>
      </w:r>
      <w:r w:rsidR="007324C3" w:rsidRPr="007324C3">
        <w:rPr>
          <w:rFonts w:ascii="Times New Roman" w:hAnsi="Times New Roman"/>
          <w:sz w:val="22"/>
          <w:szCs w:val="22"/>
        </w:rPr>
        <w:t xml:space="preserve"> w terminie do …. </w:t>
      </w:r>
      <w:r w:rsidR="007324C3">
        <w:rPr>
          <w:rFonts w:ascii="Times New Roman" w:hAnsi="Times New Roman"/>
          <w:sz w:val="22"/>
          <w:szCs w:val="22"/>
        </w:rPr>
        <w:t>d</w:t>
      </w:r>
      <w:r w:rsidR="007324C3" w:rsidRPr="007324C3">
        <w:rPr>
          <w:rFonts w:ascii="Times New Roman" w:hAnsi="Times New Roman"/>
          <w:sz w:val="22"/>
          <w:szCs w:val="22"/>
        </w:rPr>
        <w:t>n</w:t>
      </w:r>
      <w:r w:rsidR="007324C3">
        <w:rPr>
          <w:rFonts w:ascii="Times New Roman" w:hAnsi="Times New Roman"/>
          <w:sz w:val="22"/>
          <w:szCs w:val="22"/>
        </w:rPr>
        <w:t>i</w:t>
      </w:r>
      <w:r w:rsidR="007324C3" w:rsidRPr="007324C3">
        <w:rPr>
          <w:rFonts w:ascii="Times New Roman" w:hAnsi="Times New Roman"/>
          <w:sz w:val="22"/>
          <w:szCs w:val="22"/>
        </w:rPr>
        <w:t xml:space="preserve"> od daty podpisania umowy</w:t>
      </w:r>
    </w:p>
    <w:p w14:paraId="1FF809CA" w14:textId="403988CB" w:rsidR="00E779EB" w:rsidRPr="007324C3" w:rsidRDefault="00E779EB" w:rsidP="00E779EB">
      <w:pPr>
        <w:pStyle w:val="HTML-wstpniesformatowany"/>
        <w:numPr>
          <w:ilvl w:val="0"/>
          <w:numId w:val="11"/>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7324C3">
        <w:rPr>
          <w:rFonts w:ascii="Times New Roman" w:hAnsi="Times New Roman" w:cs="Times New Roman"/>
          <w:sz w:val="22"/>
          <w:szCs w:val="22"/>
        </w:rPr>
        <w:t>Okres obowiązywania subskrypcji:</w:t>
      </w:r>
      <w:r w:rsidRPr="007324C3">
        <w:rPr>
          <w:rFonts w:ascii="Times New Roman" w:hAnsi="Times New Roman" w:cs="Times New Roman"/>
          <w:sz w:val="22"/>
          <w:szCs w:val="22"/>
        </w:rPr>
        <w:br/>
        <w:t>(1) od ………………...2024 do ……………….2025</w:t>
      </w:r>
      <w:r w:rsidRPr="007324C3">
        <w:rPr>
          <w:rFonts w:ascii="Times New Roman" w:hAnsi="Times New Roman" w:cs="Times New Roman"/>
          <w:sz w:val="22"/>
          <w:szCs w:val="22"/>
        </w:rPr>
        <w:br/>
      </w:r>
    </w:p>
    <w:p w14:paraId="099C52EB" w14:textId="77777777" w:rsidR="00E779EB" w:rsidRPr="00622485" w:rsidRDefault="00E779EB" w:rsidP="00E779EB">
      <w:pPr>
        <w:pStyle w:val="Tekstpodstawowy"/>
        <w:ind w:right="-47"/>
        <w:jc w:val="center"/>
        <w:rPr>
          <w:rFonts w:ascii="Times New Roman" w:hAnsi="Times New Roman"/>
          <w:sz w:val="22"/>
          <w:szCs w:val="22"/>
        </w:rPr>
      </w:pPr>
    </w:p>
    <w:p w14:paraId="4D25AE41"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399AC5E3" w14:textId="77777777" w:rsidR="00E779EB" w:rsidRPr="00622485" w:rsidRDefault="00E779EB" w:rsidP="00E779EB">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01A659E1" w14:textId="77777777" w:rsidR="00E779EB" w:rsidRPr="00622485" w:rsidRDefault="00E779EB" w:rsidP="00E779EB">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65D2B9FE" w14:textId="77777777" w:rsidR="00E779EB" w:rsidRPr="00622485" w:rsidRDefault="00E779EB" w:rsidP="00E779EB">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60363A63" w14:textId="77777777" w:rsidR="00E779EB" w:rsidRPr="00622485" w:rsidRDefault="00E779EB" w:rsidP="00E779EB">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B6AC999" w14:textId="77777777" w:rsidR="00E779EB" w:rsidRPr="00622485" w:rsidRDefault="00E779EB" w:rsidP="00E779EB">
      <w:pPr>
        <w:pStyle w:val="Tekstpodstawowy"/>
        <w:ind w:right="-47"/>
        <w:jc w:val="both"/>
        <w:rPr>
          <w:rFonts w:ascii="Times New Roman" w:hAnsi="Times New Roman"/>
          <w:sz w:val="22"/>
          <w:szCs w:val="22"/>
        </w:rPr>
      </w:pPr>
    </w:p>
    <w:p w14:paraId="7BE3F14D" w14:textId="77777777" w:rsidR="007324C3" w:rsidRDefault="007324C3" w:rsidP="00E779EB">
      <w:pPr>
        <w:pStyle w:val="Tekstpodstawowy"/>
        <w:ind w:right="-47"/>
        <w:jc w:val="center"/>
        <w:rPr>
          <w:rFonts w:ascii="Times New Roman" w:hAnsi="Times New Roman"/>
          <w:b/>
          <w:bCs/>
          <w:sz w:val="22"/>
          <w:szCs w:val="22"/>
        </w:rPr>
      </w:pPr>
    </w:p>
    <w:p w14:paraId="76EE7931" w14:textId="77777777" w:rsidR="007324C3" w:rsidRDefault="007324C3" w:rsidP="00E779EB">
      <w:pPr>
        <w:pStyle w:val="Tekstpodstawowy"/>
        <w:ind w:right="-47"/>
        <w:jc w:val="center"/>
        <w:rPr>
          <w:rFonts w:ascii="Times New Roman" w:hAnsi="Times New Roman"/>
          <w:b/>
          <w:bCs/>
          <w:sz w:val="22"/>
          <w:szCs w:val="22"/>
        </w:rPr>
      </w:pPr>
    </w:p>
    <w:p w14:paraId="2AC01764" w14:textId="77777777" w:rsidR="007324C3" w:rsidRDefault="007324C3" w:rsidP="00E779EB">
      <w:pPr>
        <w:pStyle w:val="Tekstpodstawowy"/>
        <w:ind w:right="-47"/>
        <w:jc w:val="center"/>
        <w:rPr>
          <w:rFonts w:ascii="Times New Roman" w:hAnsi="Times New Roman"/>
          <w:b/>
          <w:bCs/>
          <w:sz w:val="22"/>
          <w:szCs w:val="22"/>
        </w:rPr>
      </w:pPr>
    </w:p>
    <w:p w14:paraId="6AC4C00E" w14:textId="35AC36D3"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lastRenderedPageBreak/>
        <w:t>§ 4</w:t>
      </w:r>
    </w:p>
    <w:p w14:paraId="1908D23F" w14:textId="77777777" w:rsidR="00E779EB" w:rsidRPr="00622485" w:rsidRDefault="00E779EB" w:rsidP="00E779EB">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27689CA" w14:textId="77777777" w:rsidR="00E779EB" w:rsidRPr="00622485" w:rsidRDefault="00E779EB" w:rsidP="00E779EB">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1890C820" w14:textId="77777777" w:rsidR="00E779EB" w:rsidRPr="00622485" w:rsidRDefault="00E779EB" w:rsidP="00E779EB">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55A40E2" w14:textId="77777777" w:rsidR="00E779EB" w:rsidRPr="00622485" w:rsidRDefault="00E779EB" w:rsidP="00E779EB">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7277CCA1" w14:textId="77777777" w:rsidR="00E779EB" w:rsidRPr="00622485" w:rsidRDefault="00E779EB" w:rsidP="00E779EB">
      <w:pPr>
        <w:pStyle w:val="Tekstpodstawowy"/>
        <w:ind w:right="-47"/>
        <w:jc w:val="center"/>
        <w:rPr>
          <w:rFonts w:ascii="Times New Roman" w:hAnsi="Times New Roman"/>
          <w:sz w:val="22"/>
          <w:szCs w:val="22"/>
        </w:rPr>
      </w:pPr>
    </w:p>
    <w:p w14:paraId="78F234F8"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7EE7114A" w14:textId="77777777" w:rsidR="00E779EB" w:rsidRPr="00622485" w:rsidRDefault="00E779EB" w:rsidP="00E779EB">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018F4630" w14:textId="77777777" w:rsidR="00E779EB" w:rsidRPr="00622485" w:rsidRDefault="00E779EB" w:rsidP="00E779EB">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70844E1D" w14:textId="77777777" w:rsidR="00E779EB" w:rsidRPr="00622485" w:rsidRDefault="00E779EB" w:rsidP="00E779EB">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1EB5B4F6" w14:textId="77777777" w:rsidR="00E779EB" w:rsidRPr="00622485" w:rsidRDefault="00E779EB" w:rsidP="00E779EB">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3BEBFB23" w14:textId="77777777" w:rsidR="00E779EB" w:rsidRPr="00622485" w:rsidRDefault="00E779EB" w:rsidP="00E779EB">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całkowitego wynagrodzenia netto określonego w  § 3 ust. 1;</w:t>
      </w:r>
    </w:p>
    <w:p w14:paraId="670E4946" w14:textId="77777777" w:rsidR="00E779EB" w:rsidRPr="00622485" w:rsidRDefault="00E779EB" w:rsidP="00E779EB">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wartości netto części przedmiotu umowy, której dotyczy odstąpienie;</w:t>
      </w:r>
    </w:p>
    <w:p w14:paraId="2A1E0149" w14:textId="77777777" w:rsidR="00E779EB" w:rsidRPr="00622485" w:rsidRDefault="00E779EB" w:rsidP="00E779EB">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5C2414DA" w14:textId="77777777" w:rsidR="00E779EB" w:rsidRPr="00622485" w:rsidRDefault="00E779EB" w:rsidP="00E779EB">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całkowitego wynagrodzenia netto określonego w § 3 ust. 1;</w:t>
      </w:r>
    </w:p>
    <w:p w14:paraId="6F40C609" w14:textId="77777777" w:rsidR="00E779EB" w:rsidRPr="00622485" w:rsidRDefault="00E779EB" w:rsidP="00E779EB">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wartości netto części przedmiotu umowy, której dotyczy odstąpienie</w:t>
      </w:r>
    </w:p>
    <w:p w14:paraId="22FA351E" w14:textId="77777777" w:rsidR="00E779EB" w:rsidRPr="00622485" w:rsidRDefault="00E779EB" w:rsidP="00E779EB">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73D47E76" w14:textId="77777777" w:rsidR="00E779EB" w:rsidRPr="00622485" w:rsidRDefault="00E779EB" w:rsidP="00E779EB">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A046868" w14:textId="77777777" w:rsidR="00E779EB" w:rsidRPr="00622485" w:rsidRDefault="00E779EB" w:rsidP="00E779EB">
      <w:pPr>
        <w:pStyle w:val="Tekstpodstawowy"/>
        <w:ind w:right="-47"/>
        <w:rPr>
          <w:rFonts w:ascii="Times New Roman" w:hAnsi="Times New Roman"/>
          <w:sz w:val="22"/>
          <w:szCs w:val="22"/>
        </w:rPr>
      </w:pPr>
    </w:p>
    <w:p w14:paraId="56263B37"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13BA9A3B" w14:textId="77777777" w:rsidR="00E779EB" w:rsidRPr="00622485" w:rsidRDefault="00E779EB" w:rsidP="00E779EB">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78BB7676" w14:textId="77777777" w:rsidR="00E779EB" w:rsidRPr="00622485" w:rsidRDefault="00E779EB" w:rsidP="00E779EB">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4ABC9370" w14:textId="77777777" w:rsidR="00E779EB" w:rsidRPr="00622485" w:rsidRDefault="00E779EB" w:rsidP="00E779EB">
      <w:pPr>
        <w:pStyle w:val="Tekstpodstawowy"/>
        <w:ind w:right="-47"/>
        <w:jc w:val="center"/>
        <w:rPr>
          <w:rFonts w:ascii="Times New Roman" w:hAnsi="Times New Roman"/>
          <w:sz w:val="22"/>
          <w:szCs w:val="22"/>
        </w:rPr>
      </w:pPr>
    </w:p>
    <w:p w14:paraId="3F711238" w14:textId="77777777" w:rsidR="00E779EB" w:rsidRPr="00622485" w:rsidRDefault="00E779EB" w:rsidP="00E779EB">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6FD4C2B6" w14:textId="77777777" w:rsidR="00E779EB" w:rsidRPr="00622485" w:rsidRDefault="00E779EB" w:rsidP="00E779EB">
      <w:pPr>
        <w:numPr>
          <w:ilvl w:val="0"/>
          <w:numId w:val="20"/>
        </w:numPr>
        <w:ind w:left="284"/>
        <w:jc w:val="both"/>
        <w:rPr>
          <w:bCs/>
          <w:sz w:val="22"/>
          <w:szCs w:val="22"/>
          <w:lang w:val="pl-PL" w:eastAsia="en-US"/>
        </w:rPr>
      </w:pPr>
      <w:r w:rsidRPr="00622485">
        <w:rPr>
          <w:sz w:val="22"/>
          <w:szCs w:val="22"/>
          <w:lang w:val="pl-PL"/>
        </w:rPr>
        <w:t xml:space="preserve">Sprzedawca udziela </w:t>
      </w:r>
      <w:r>
        <w:rPr>
          <w:sz w:val="22"/>
          <w:szCs w:val="22"/>
          <w:lang w:val="pl-PL"/>
        </w:rPr>
        <w:t>36</w:t>
      </w:r>
      <w:r w:rsidRPr="00622485">
        <w:rPr>
          <w:sz w:val="22"/>
          <w:szCs w:val="22"/>
          <w:lang w:val="pl-PL"/>
        </w:rPr>
        <w:t xml:space="preserve"> miesięcznej gwarancji na zakupioną subskrypcję będącą przedmiotem niniejszej umowy. </w:t>
      </w:r>
    </w:p>
    <w:p w14:paraId="503EAE30" w14:textId="77777777" w:rsidR="00E779EB" w:rsidRPr="00622485" w:rsidRDefault="00E779EB" w:rsidP="00E779EB">
      <w:pPr>
        <w:numPr>
          <w:ilvl w:val="0"/>
          <w:numId w:val="20"/>
        </w:numPr>
        <w:ind w:left="284"/>
        <w:jc w:val="both"/>
        <w:rPr>
          <w:bCs/>
          <w:sz w:val="22"/>
          <w:szCs w:val="22"/>
          <w:lang w:val="pl-PL" w:eastAsia="en-US"/>
        </w:rPr>
      </w:pPr>
      <w:r w:rsidRPr="00622485">
        <w:rPr>
          <w:sz w:val="22"/>
          <w:szCs w:val="22"/>
          <w:lang w:val="pl-PL"/>
        </w:rPr>
        <w:t>Sprzedawca udziela Kupującemu gwarancji, że dostarczony przedmiot zamówienia jest fabrycznie nowy i wolny od wad fizycznych i wad prawnych.</w:t>
      </w:r>
    </w:p>
    <w:p w14:paraId="0FAD3AD6"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t xml:space="preserve">Sprzedawca zapewni wykonanie napraw w okresie gwarancyjnym w siedzibie użytkownika bądź przewóz do serwisu na własny koszt.  </w:t>
      </w:r>
    </w:p>
    <w:p w14:paraId="03B6DD97"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t>Koszty transportu, serwisowania, przeglądów okresowych, koszty materiałów wymienianych oraz koszty wymiany tych materiałów ponosi Sprzedawca.</w:t>
      </w:r>
    </w:p>
    <w:p w14:paraId="195FA607"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0571088E"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lastRenderedPageBreak/>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5C61D0ED"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2F990DC8" w14:textId="77777777" w:rsidR="00E779EB" w:rsidRPr="00622485" w:rsidRDefault="00E779EB" w:rsidP="00E779EB">
      <w:pPr>
        <w:numPr>
          <w:ilvl w:val="0"/>
          <w:numId w:val="20"/>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1DB28AE6" w14:textId="77777777" w:rsidR="00E779EB" w:rsidRPr="00622485" w:rsidRDefault="00E779EB" w:rsidP="00E779EB">
      <w:pPr>
        <w:numPr>
          <w:ilvl w:val="0"/>
          <w:numId w:val="20"/>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8759D7" w14:textId="77777777" w:rsidR="00E779EB" w:rsidRPr="00622485" w:rsidRDefault="00E779EB" w:rsidP="00E779EB">
      <w:pPr>
        <w:numPr>
          <w:ilvl w:val="0"/>
          <w:numId w:val="20"/>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148E8777" w14:textId="77777777" w:rsidR="00E779EB" w:rsidRPr="00622485" w:rsidRDefault="00E779EB" w:rsidP="00E779EB">
      <w:pPr>
        <w:numPr>
          <w:ilvl w:val="0"/>
          <w:numId w:val="20"/>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AEFAB76" w14:textId="77777777" w:rsidR="00E779EB" w:rsidRPr="00622485" w:rsidRDefault="00E779EB" w:rsidP="00E779EB">
      <w:pPr>
        <w:numPr>
          <w:ilvl w:val="0"/>
          <w:numId w:val="20"/>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918F6F" w14:textId="77777777" w:rsidR="00E779EB" w:rsidRPr="00622485" w:rsidRDefault="00E779EB" w:rsidP="00E779EB">
      <w:pPr>
        <w:pStyle w:val="Tekstpodstawowy"/>
        <w:ind w:left="284" w:right="-47"/>
        <w:jc w:val="both"/>
        <w:rPr>
          <w:rFonts w:ascii="Times New Roman" w:hAnsi="Times New Roman"/>
          <w:sz w:val="22"/>
          <w:szCs w:val="22"/>
        </w:rPr>
      </w:pPr>
    </w:p>
    <w:p w14:paraId="46384654" w14:textId="77777777" w:rsidR="00E779EB" w:rsidRPr="00622485" w:rsidRDefault="00E779EB" w:rsidP="00E779EB">
      <w:pPr>
        <w:pStyle w:val="Tekstpodstawowy"/>
        <w:ind w:right="-47"/>
        <w:jc w:val="center"/>
        <w:rPr>
          <w:rFonts w:ascii="Times New Roman" w:hAnsi="Times New Roman"/>
          <w:b/>
          <w:bCs/>
          <w:sz w:val="22"/>
          <w:szCs w:val="22"/>
        </w:rPr>
      </w:pPr>
    </w:p>
    <w:p w14:paraId="77EED669" w14:textId="77777777" w:rsidR="00E779EB" w:rsidRPr="00622485" w:rsidRDefault="00E779EB" w:rsidP="00E779EB">
      <w:pPr>
        <w:pStyle w:val="Tekstpodstawowy"/>
        <w:ind w:right="-47"/>
        <w:jc w:val="center"/>
        <w:rPr>
          <w:rFonts w:ascii="Times New Roman" w:hAnsi="Times New Roman"/>
          <w:b/>
          <w:bCs/>
          <w:sz w:val="22"/>
          <w:szCs w:val="22"/>
        </w:rPr>
      </w:pPr>
    </w:p>
    <w:p w14:paraId="20A46871" w14:textId="77777777" w:rsidR="00E779EB" w:rsidRPr="00622485" w:rsidRDefault="00E779EB" w:rsidP="00E779EB">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5E4778E9"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6F675E2" w14:textId="77777777" w:rsidR="00E779EB" w:rsidRPr="00622485" w:rsidRDefault="00E779EB" w:rsidP="00E779EB">
      <w:pPr>
        <w:pStyle w:val="Tekstpodstawowy"/>
        <w:ind w:left="284" w:right="-47"/>
        <w:jc w:val="both"/>
        <w:rPr>
          <w:rFonts w:ascii="Times New Roman" w:hAnsi="Times New Roman"/>
          <w:sz w:val="22"/>
          <w:szCs w:val="22"/>
        </w:rPr>
      </w:pPr>
    </w:p>
    <w:p w14:paraId="681546E0"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134CEF3F"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0982FEA2" w14:textId="77777777" w:rsidR="00E779EB" w:rsidRPr="00622485" w:rsidRDefault="00E779EB" w:rsidP="00E779EB">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t>pod rygorem nieważności.</w:t>
      </w:r>
    </w:p>
    <w:p w14:paraId="016F4FEB" w14:textId="77777777" w:rsidR="00E779EB" w:rsidRPr="00622485" w:rsidRDefault="00E779EB" w:rsidP="00E779EB">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26598D4A" w14:textId="77777777" w:rsidR="00E779EB" w:rsidRPr="00622485" w:rsidRDefault="00E779EB" w:rsidP="00E779EB">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548E1C16" w14:textId="77777777" w:rsidR="00E779EB" w:rsidRPr="00622485" w:rsidRDefault="00E779EB" w:rsidP="00E779EB">
      <w:pPr>
        <w:numPr>
          <w:ilvl w:val="0"/>
          <w:numId w:val="50"/>
        </w:numPr>
        <w:suppressAutoHyphens/>
        <w:autoSpaceDN w:val="0"/>
        <w:spacing w:after="147"/>
        <w:jc w:val="both"/>
        <w:rPr>
          <w:sz w:val="22"/>
          <w:szCs w:val="22"/>
          <w:lang w:val="pl-PL"/>
        </w:rPr>
      </w:pPr>
      <w:r w:rsidRPr="0062248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AD852EA" w14:textId="77777777" w:rsidR="00E779EB" w:rsidRPr="00622485" w:rsidRDefault="00E779EB" w:rsidP="00E779EB">
      <w:pPr>
        <w:numPr>
          <w:ilvl w:val="0"/>
          <w:numId w:val="50"/>
        </w:numPr>
        <w:suppressAutoHyphens/>
        <w:autoSpaceDN w:val="0"/>
        <w:spacing w:after="147"/>
        <w:jc w:val="both"/>
        <w:rPr>
          <w:sz w:val="22"/>
          <w:szCs w:val="22"/>
          <w:lang w:val="pl-PL"/>
        </w:rPr>
      </w:pPr>
      <w:r w:rsidRPr="00622485">
        <w:rPr>
          <w:color w:val="000000"/>
          <w:sz w:val="22"/>
          <w:szCs w:val="22"/>
          <w:lang w:val="pl-PL"/>
        </w:rPr>
        <w:lastRenderedPageBreak/>
        <w:t>zmiany powszechnie obowiązujących przepisów prawa w zakresie mającym wpływ na realizację Umowy;</w:t>
      </w:r>
    </w:p>
    <w:p w14:paraId="07F1D824" w14:textId="77777777" w:rsidR="00E779EB" w:rsidRDefault="00E779EB" w:rsidP="00E779EB">
      <w:pPr>
        <w:numPr>
          <w:ilvl w:val="0"/>
          <w:numId w:val="50"/>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63FD9DBD" w14:textId="77777777" w:rsidR="00E779EB" w:rsidRPr="00C529EB" w:rsidRDefault="00E779EB" w:rsidP="00E779EB">
      <w:pPr>
        <w:numPr>
          <w:ilvl w:val="0"/>
          <w:numId w:val="50"/>
        </w:numPr>
        <w:suppressAutoHyphens/>
        <w:autoSpaceDN w:val="0"/>
        <w:spacing w:after="147"/>
        <w:jc w:val="both"/>
        <w:rPr>
          <w:sz w:val="22"/>
          <w:szCs w:val="22"/>
          <w:lang w:val="pl-PL"/>
        </w:rPr>
      </w:pPr>
      <w:r w:rsidRPr="00C529EB">
        <w:rPr>
          <w:sz w:val="22"/>
          <w:szCs w:val="22"/>
          <w:lang w:val="pl-PL"/>
        </w:rPr>
        <w:t xml:space="preserve">Strony przewidują możliwość zmiany poziomu maksymalnego wynagrodzenia, o którym mowa w </w:t>
      </w:r>
      <w:r w:rsidRPr="00C529EB">
        <w:rPr>
          <w:b/>
          <w:bCs/>
          <w:sz w:val="22"/>
          <w:szCs w:val="22"/>
          <w:lang w:val="pl-PL"/>
        </w:rPr>
        <w:t xml:space="preserve">§ 3 ust. 3 </w:t>
      </w:r>
      <w:r w:rsidRPr="00C529E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13995280" w14:textId="77777777" w:rsidR="00E779EB" w:rsidRPr="005B5FBB" w:rsidRDefault="00E779EB" w:rsidP="00E779EB">
      <w:pPr>
        <w:pStyle w:val="Akapitzlist"/>
        <w:ind w:left="0"/>
        <w:jc w:val="both"/>
        <w:rPr>
          <w:sz w:val="22"/>
          <w:szCs w:val="22"/>
          <w:lang w:val="pl-PL"/>
        </w:rPr>
      </w:pPr>
    </w:p>
    <w:p w14:paraId="7BFEAF1F" w14:textId="77777777" w:rsidR="00E779EB" w:rsidRPr="005B5FBB" w:rsidRDefault="00E779EB" w:rsidP="00E779EB">
      <w:pPr>
        <w:pStyle w:val="Akapitzlist"/>
        <w:numPr>
          <w:ilvl w:val="0"/>
          <w:numId w:val="56"/>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7491220F" w14:textId="77777777" w:rsidR="00E779EB" w:rsidRPr="005B5FBB" w:rsidRDefault="00E779EB" w:rsidP="00E779EB">
      <w:pPr>
        <w:numPr>
          <w:ilvl w:val="0"/>
          <w:numId w:val="56"/>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7ED48591" w14:textId="77777777" w:rsidR="00E779EB" w:rsidRPr="005B5FBB" w:rsidRDefault="00E779EB" w:rsidP="00E779EB">
      <w:pPr>
        <w:pStyle w:val="Akapitzlist"/>
        <w:numPr>
          <w:ilvl w:val="0"/>
          <w:numId w:val="56"/>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3A151013" w14:textId="77777777" w:rsidR="00E779EB" w:rsidRPr="005B5FBB" w:rsidRDefault="00E779EB" w:rsidP="00E779EB">
      <w:pPr>
        <w:pStyle w:val="Akapitzlist"/>
        <w:numPr>
          <w:ilvl w:val="0"/>
          <w:numId w:val="56"/>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5516813E" w14:textId="77777777" w:rsidR="00E779EB" w:rsidRPr="005B5FBB" w:rsidRDefault="00E779EB" w:rsidP="00E779EB">
      <w:pPr>
        <w:pStyle w:val="Akapitzlist"/>
        <w:numPr>
          <w:ilvl w:val="0"/>
          <w:numId w:val="56"/>
        </w:numPr>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xml:space="preserve">§ </w:t>
      </w:r>
      <w:r>
        <w:rPr>
          <w:b/>
          <w:bCs/>
          <w:sz w:val="22"/>
          <w:szCs w:val="22"/>
          <w:lang w:val="pl-PL"/>
        </w:rPr>
        <w:t>3</w:t>
      </w:r>
      <w:r w:rsidRPr="005B5FBB">
        <w:rPr>
          <w:b/>
          <w:bCs/>
          <w:sz w:val="22"/>
          <w:szCs w:val="22"/>
          <w:lang w:val="pl-PL"/>
        </w:rPr>
        <w:t xml:space="preserve"> ust. </w:t>
      </w:r>
      <w:r>
        <w:rPr>
          <w:b/>
          <w:bCs/>
          <w:sz w:val="22"/>
          <w:szCs w:val="22"/>
          <w:lang w:val="pl-PL"/>
        </w:rPr>
        <w:t>3</w:t>
      </w:r>
      <w:r w:rsidRPr="005B5FBB">
        <w:rPr>
          <w:b/>
          <w:bCs/>
          <w:sz w:val="22"/>
          <w:szCs w:val="22"/>
          <w:lang w:val="pl-PL"/>
        </w:rPr>
        <w:t xml:space="preserve"> niniejszej  Umowy</w:t>
      </w:r>
      <w:r w:rsidRPr="005B5FBB">
        <w:rPr>
          <w:sz w:val="22"/>
          <w:szCs w:val="22"/>
          <w:lang w:val="pl-PL"/>
        </w:rPr>
        <w:t xml:space="preserve">. </w:t>
      </w:r>
    </w:p>
    <w:p w14:paraId="5B690748" w14:textId="77777777" w:rsidR="00E779EB" w:rsidRPr="005B5FBB" w:rsidRDefault="00E779EB" w:rsidP="00E779EB">
      <w:pPr>
        <w:pStyle w:val="Akapitzlist"/>
        <w:jc w:val="both"/>
        <w:rPr>
          <w:sz w:val="22"/>
          <w:szCs w:val="22"/>
          <w:lang w:val="pl-PL"/>
        </w:rPr>
      </w:pPr>
    </w:p>
    <w:p w14:paraId="6749343D" w14:textId="77777777" w:rsidR="00E779EB" w:rsidRPr="005B5FBB" w:rsidRDefault="00E779EB" w:rsidP="00E779EB">
      <w:pPr>
        <w:pStyle w:val="Akapitzlist"/>
        <w:numPr>
          <w:ilvl w:val="0"/>
          <w:numId w:val="50"/>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7E65F541"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287EAA70"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E5D4CDA"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7C5A0994"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52E706C"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19BAA3E" w14:textId="77777777" w:rsidR="00E779EB" w:rsidRPr="005B5FBB" w:rsidRDefault="00E779EB" w:rsidP="00E779EB">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4BDEB92E" w14:textId="77777777" w:rsidR="00E779EB" w:rsidRPr="005B5FBB" w:rsidRDefault="00E779EB" w:rsidP="00E779EB">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3A72FD71" w14:textId="77777777" w:rsidR="00E779EB" w:rsidRPr="005B5FBB" w:rsidRDefault="00E779EB" w:rsidP="00E779EB">
      <w:pPr>
        <w:pStyle w:val="Akapitzlist"/>
        <w:jc w:val="both"/>
        <w:rPr>
          <w:sz w:val="22"/>
          <w:szCs w:val="22"/>
          <w:lang w:val="pl-PL"/>
        </w:rPr>
      </w:pPr>
    </w:p>
    <w:p w14:paraId="6871B449" w14:textId="77777777" w:rsidR="00E779EB" w:rsidRPr="00C571AE" w:rsidRDefault="00E779EB" w:rsidP="00E779EB">
      <w:pPr>
        <w:pStyle w:val="Akapitzlist"/>
        <w:numPr>
          <w:ilvl w:val="0"/>
          <w:numId w:val="50"/>
        </w:numPr>
        <w:spacing w:after="160" w:line="259" w:lineRule="auto"/>
        <w:jc w:val="both"/>
        <w:rPr>
          <w:sz w:val="22"/>
          <w:szCs w:val="22"/>
          <w:lang w:val="pl-PL"/>
        </w:rPr>
      </w:pPr>
      <w:r w:rsidRPr="00C571AE">
        <w:rPr>
          <w:sz w:val="22"/>
          <w:szCs w:val="22"/>
          <w:lang w:val="pl-PL"/>
        </w:rPr>
        <w:lastRenderedPageBreak/>
        <w:t xml:space="preserve">Wykonawca, którego wynagrodzenie zostało zmienione zgodnie z § </w:t>
      </w:r>
      <w:r>
        <w:rPr>
          <w:sz w:val="22"/>
          <w:szCs w:val="22"/>
          <w:lang w:val="pl-PL"/>
        </w:rPr>
        <w:t>9</w:t>
      </w:r>
      <w:r w:rsidRPr="00C571AE">
        <w:rPr>
          <w:sz w:val="22"/>
          <w:szCs w:val="22"/>
          <w:lang w:val="pl-PL"/>
        </w:rPr>
        <w:t xml:space="preserve"> ust. 3 pkt </w:t>
      </w:r>
      <w:r>
        <w:rPr>
          <w:sz w:val="22"/>
          <w:szCs w:val="22"/>
          <w:lang w:val="pl-PL"/>
        </w:rPr>
        <w:t>4</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6D1E455C" w14:textId="77777777" w:rsidR="00E779EB" w:rsidRPr="00622485" w:rsidRDefault="00E779EB" w:rsidP="00E779EB">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D57C964" w14:textId="77777777" w:rsidR="00E779EB" w:rsidRPr="00622485" w:rsidRDefault="00E779EB" w:rsidP="00E779EB">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D5DB9D" w14:textId="77777777" w:rsidR="00E779EB" w:rsidRPr="00622485" w:rsidRDefault="00E779EB" w:rsidP="00E779EB">
      <w:pPr>
        <w:widowControl w:val="0"/>
        <w:suppressAutoHyphens/>
        <w:autoSpaceDN w:val="0"/>
        <w:ind w:left="360"/>
        <w:jc w:val="center"/>
        <w:textAlignment w:val="baseline"/>
        <w:rPr>
          <w:rFonts w:eastAsia="SimSun"/>
          <w:b/>
          <w:bCs/>
          <w:color w:val="000000"/>
          <w:kern w:val="2"/>
          <w:sz w:val="22"/>
          <w:szCs w:val="22"/>
          <w:lang w:val="pl-PL"/>
        </w:rPr>
      </w:pPr>
    </w:p>
    <w:p w14:paraId="06571185" w14:textId="77777777" w:rsidR="00E779EB" w:rsidRPr="00622485" w:rsidRDefault="00E779EB" w:rsidP="00E779EB">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5547DBFB" w14:textId="77777777" w:rsidR="00E779EB" w:rsidRPr="00622485" w:rsidRDefault="00E779EB" w:rsidP="00E779EB">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0CEFCA8" w14:textId="77777777" w:rsidR="00E779EB" w:rsidRPr="00622485" w:rsidRDefault="00E779EB" w:rsidP="00E779EB">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FBF9604" w14:textId="77777777" w:rsidR="00E779EB" w:rsidRPr="00622485" w:rsidRDefault="00E779EB" w:rsidP="00E779EB">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EB0140" w14:textId="77777777" w:rsidR="00E779EB" w:rsidRPr="00622485" w:rsidRDefault="00E779EB" w:rsidP="00E779EB">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99BE05E"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6BFB7A78"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29964568" w14:textId="77777777" w:rsidR="00E779EB" w:rsidRPr="00622485" w:rsidRDefault="00E779EB" w:rsidP="00E779EB">
      <w:pPr>
        <w:pStyle w:val="Tekstpodstawowy"/>
        <w:ind w:right="-47"/>
        <w:jc w:val="center"/>
        <w:rPr>
          <w:rFonts w:ascii="Times New Roman" w:hAnsi="Times New Roman"/>
          <w:sz w:val="22"/>
          <w:szCs w:val="22"/>
        </w:rPr>
      </w:pPr>
    </w:p>
    <w:p w14:paraId="04F16B58" w14:textId="77777777" w:rsidR="00E779EB" w:rsidRPr="00622485" w:rsidRDefault="00E779EB" w:rsidP="00E779EB">
      <w:pPr>
        <w:pStyle w:val="Tekstpodstawowy"/>
        <w:ind w:right="-47"/>
        <w:jc w:val="center"/>
        <w:rPr>
          <w:rFonts w:ascii="Times New Roman" w:hAnsi="Times New Roman"/>
          <w:sz w:val="22"/>
          <w:szCs w:val="22"/>
        </w:rPr>
      </w:pPr>
    </w:p>
    <w:p w14:paraId="3CAFCA2A"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3EEB73C4" w14:textId="77777777" w:rsidR="00E779EB" w:rsidRPr="00622485" w:rsidRDefault="00E779EB" w:rsidP="00E779EB">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9C4FD1E" w14:textId="77777777" w:rsidR="00E779EB" w:rsidRPr="00622485" w:rsidRDefault="00E779EB" w:rsidP="00E779EB">
      <w:pPr>
        <w:pStyle w:val="NormalnyWeb"/>
        <w:jc w:val="both"/>
        <w:rPr>
          <w:sz w:val="22"/>
          <w:szCs w:val="22"/>
        </w:rPr>
      </w:pPr>
      <w:r w:rsidRPr="00622485">
        <w:rPr>
          <w:sz w:val="22"/>
          <w:szCs w:val="22"/>
        </w:rPr>
        <w:t xml:space="preserve">2. W razie wątpliwości, czy określona informacja stanowi tajemnicę Wykonawca zobowiązany jest zwrócić się w formie pisemnej do Zamawiającego o wyjaśnienie takiej wątpliwości. </w:t>
      </w:r>
    </w:p>
    <w:p w14:paraId="452F5CB6" w14:textId="77777777" w:rsidR="00E779EB" w:rsidRPr="00622485" w:rsidRDefault="00E779EB" w:rsidP="00E779EB">
      <w:pPr>
        <w:pStyle w:val="NormalnyWeb"/>
        <w:jc w:val="both"/>
        <w:rPr>
          <w:sz w:val="22"/>
          <w:szCs w:val="22"/>
        </w:rPr>
      </w:pPr>
      <w:r w:rsidRPr="00622485">
        <w:rPr>
          <w:sz w:val="22"/>
          <w:szCs w:val="22"/>
        </w:rPr>
        <w:t xml:space="preserve">3. Wykonawca zobowiązuje się do wykorzystania uzyskanych, powyższych informacji jedynie w celu wykonania przedmiotu umowy. </w:t>
      </w:r>
    </w:p>
    <w:p w14:paraId="450492C6" w14:textId="77777777" w:rsidR="00E779EB" w:rsidRPr="00622485" w:rsidRDefault="00E779EB" w:rsidP="00E779EB">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5B7F9BE8" w14:textId="77777777" w:rsidR="00E779EB" w:rsidRPr="00622485" w:rsidRDefault="00E779EB" w:rsidP="00E779EB">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498CF54A" w14:textId="77777777" w:rsidR="00E779EB" w:rsidRPr="00622485" w:rsidRDefault="00E779EB" w:rsidP="00E779EB">
      <w:pPr>
        <w:pStyle w:val="Tekstpodstawowy"/>
        <w:ind w:right="-47"/>
        <w:jc w:val="both"/>
        <w:rPr>
          <w:rFonts w:ascii="Times New Roman" w:hAnsi="Times New Roman"/>
          <w:sz w:val="22"/>
          <w:szCs w:val="22"/>
        </w:rPr>
      </w:pPr>
    </w:p>
    <w:p w14:paraId="3FAAE1D6"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19A6B34C"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lastRenderedPageBreak/>
        <w:t>W sprawach nie uregulowanych w niniejszej umowie stosuje się przepisy kodeksu cywilnego i ustawy prawo zamówień publicznych</w:t>
      </w:r>
    </w:p>
    <w:p w14:paraId="2B393B4F" w14:textId="77777777" w:rsidR="00E779EB" w:rsidRPr="00622485" w:rsidRDefault="00E779EB" w:rsidP="00E779EB">
      <w:pPr>
        <w:pStyle w:val="Tekstpodstawowy"/>
        <w:ind w:right="-47"/>
        <w:jc w:val="both"/>
        <w:rPr>
          <w:rFonts w:ascii="Times New Roman" w:hAnsi="Times New Roman"/>
          <w:sz w:val="22"/>
          <w:szCs w:val="22"/>
        </w:rPr>
      </w:pPr>
    </w:p>
    <w:p w14:paraId="4DA5113A"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5092BB81" w14:textId="77777777" w:rsidR="00E779EB" w:rsidRPr="00622485" w:rsidRDefault="00E779EB" w:rsidP="00E779EB">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2830311C" w14:textId="77777777" w:rsidR="00E779EB" w:rsidRPr="00622485" w:rsidRDefault="00E779EB" w:rsidP="00E779EB">
      <w:pPr>
        <w:pStyle w:val="Tekstpodstawowy"/>
        <w:ind w:right="-47"/>
        <w:jc w:val="both"/>
        <w:rPr>
          <w:rFonts w:ascii="Times New Roman" w:hAnsi="Times New Roman"/>
          <w:sz w:val="22"/>
          <w:szCs w:val="22"/>
        </w:rPr>
      </w:pPr>
    </w:p>
    <w:p w14:paraId="5BD8D291" w14:textId="77777777" w:rsidR="00E779EB" w:rsidRPr="00622485" w:rsidRDefault="00E779EB" w:rsidP="00E779EB">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2812E4E3" w14:textId="77777777" w:rsidR="00E779EB" w:rsidRPr="00622485" w:rsidRDefault="00E779EB" w:rsidP="00E779EB">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77E394A1" w14:textId="77777777" w:rsidR="00E779EB" w:rsidRPr="00622485" w:rsidRDefault="00E779EB" w:rsidP="00E779EB">
      <w:pPr>
        <w:pStyle w:val="Tekstpodstawowy2"/>
        <w:spacing w:line="240" w:lineRule="auto"/>
        <w:ind w:right="-47"/>
        <w:rPr>
          <w:sz w:val="22"/>
          <w:szCs w:val="22"/>
        </w:rPr>
      </w:pPr>
    </w:p>
    <w:p w14:paraId="70C9DF38" w14:textId="77777777" w:rsidR="00E779EB" w:rsidRPr="00622485" w:rsidRDefault="00E779EB" w:rsidP="00E779EB">
      <w:pPr>
        <w:pStyle w:val="Tekstpodstawowy2"/>
        <w:spacing w:line="240" w:lineRule="auto"/>
        <w:ind w:right="-47"/>
        <w:rPr>
          <w:b/>
          <w:sz w:val="22"/>
          <w:szCs w:val="22"/>
        </w:rPr>
      </w:pPr>
      <w:r w:rsidRPr="00622485">
        <w:rPr>
          <w:b/>
          <w:sz w:val="22"/>
          <w:szCs w:val="22"/>
        </w:rPr>
        <w:t xml:space="preserve">      Za Sprzedawcę                                                                                   Za Kupującego</w:t>
      </w:r>
    </w:p>
    <w:p w14:paraId="0B855591" w14:textId="77777777" w:rsidR="00E779EB" w:rsidRPr="000936CA" w:rsidRDefault="00E779EB" w:rsidP="00E779EB">
      <w:pPr>
        <w:rPr>
          <w:lang w:val="pl-PL"/>
        </w:rPr>
      </w:pPr>
    </w:p>
    <w:p w14:paraId="153056A6" w14:textId="77777777" w:rsidR="00E779EB" w:rsidRDefault="00E779EB" w:rsidP="00E779EB">
      <w:pPr>
        <w:pStyle w:val="Zwykytekst"/>
        <w:rPr>
          <w:lang w:val="pl-PL"/>
        </w:rPr>
      </w:pPr>
    </w:p>
    <w:p w14:paraId="7A78CFE7" w14:textId="77777777" w:rsidR="00E779EB" w:rsidRDefault="00E779EB" w:rsidP="00E779EB">
      <w:pPr>
        <w:pStyle w:val="Zwykytekst"/>
        <w:rPr>
          <w:lang w:val="pl-PL"/>
        </w:rPr>
      </w:pPr>
    </w:p>
    <w:p w14:paraId="07CCDA91" w14:textId="77777777" w:rsidR="00E779EB" w:rsidRDefault="00E779EB" w:rsidP="00E779E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8E993B6" w14:textId="77777777" w:rsidR="00E779EB" w:rsidRPr="00496551" w:rsidRDefault="00E779EB" w:rsidP="00E779E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3D49F50" w14:textId="77777777" w:rsidR="00E779EB" w:rsidRPr="00496551" w:rsidRDefault="00E779EB" w:rsidP="00E779EB">
      <w:pPr>
        <w:pStyle w:val="Zwykytekst"/>
        <w:rPr>
          <w:rFonts w:ascii="Times New Roman" w:hAnsi="Times New Roman" w:cs="Times New Roman"/>
          <w:sz w:val="16"/>
          <w:szCs w:val="16"/>
          <w:lang w:val="pl-PL"/>
        </w:rPr>
      </w:pPr>
    </w:p>
    <w:p w14:paraId="5EF06CA5" w14:textId="77777777" w:rsidR="00E779EB" w:rsidRPr="00496551" w:rsidRDefault="00E779EB" w:rsidP="00E779EB">
      <w:pPr>
        <w:pStyle w:val="Zwykytekst"/>
        <w:rPr>
          <w:sz w:val="16"/>
          <w:szCs w:val="16"/>
          <w:lang w:val="pl-PL"/>
        </w:rPr>
      </w:pPr>
    </w:p>
    <w:p w14:paraId="4884D2B4" w14:textId="77777777" w:rsidR="00E779EB" w:rsidRDefault="00E779EB" w:rsidP="00E779EB">
      <w:pPr>
        <w:rPr>
          <w:lang w:val="pl-PL"/>
        </w:rPr>
      </w:pPr>
    </w:p>
    <w:p w14:paraId="2A941849" w14:textId="77777777" w:rsidR="00E779EB" w:rsidRDefault="00E779EB" w:rsidP="00E779EB">
      <w:pPr>
        <w:rPr>
          <w:lang w:val="pl-PL"/>
        </w:rPr>
      </w:pPr>
    </w:p>
    <w:p w14:paraId="0E747AA5" w14:textId="77777777" w:rsidR="00E779EB" w:rsidRDefault="00E779EB" w:rsidP="00E779EB">
      <w:pPr>
        <w:rPr>
          <w:lang w:val="pl-PL"/>
        </w:rPr>
      </w:pPr>
    </w:p>
    <w:p w14:paraId="2591C26B" w14:textId="77777777" w:rsidR="00E779EB" w:rsidRDefault="00E779EB" w:rsidP="00E779EB">
      <w:pPr>
        <w:rPr>
          <w:lang w:val="pl-PL"/>
        </w:rPr>
      </w:pPr>
    </w:p>
    <w:p w14:paraId="63DC385E" w14:textId="77777777" w:rsidR="00E779EB" w:rsidRDefault="00E779EB" w:rsidP="00E779EB">
      <w:pPr>
        <w:rPr>
          <w:lang w:val="pl-PL"/>
        </w:rPr>
      </w:pPr>
    </w:p>
    <w:p w14:paraId="126B6284" w14:textId="77777777" w:rsidR="00E779EB" w:rsidRDefault="00E779EB" w:rsidP="00E779EB">
      <w:pPr>
        <w:rPr>
          <w:lang w:val="pl-PL"/>
        </w:rPr>
      </w:pPr>
    </w:p>
    <w:p w14:paraId="3CAF18CD" w14:textId="77777777" w:rsidR="00E779EB" w:rsidRDefault="00E779EB" w:rsidP="00E779EB">
      <w:pPr>
        <w:rPr>
          <w:lang w:val="pl-PL"/>
        </w:rPr>
      </w:pPr>
    </w:p>
    <w:p w14:paraId="245748D1" w14:textId="77777777" w:rsidR="00E779EB" w:rsidRDefault="00E779EB" w:rsidP="00E779EB">
      <w:pPr>
        <w:rPr>
          <w:lang w:val="pl-PL"/>
        </w:rPr>
      </w:pPr>
    </w:p>
    <w:p w14:paraId="43913352" w14:textId="77777777" w:rsidR="00E779EB" w:rsidRDefault="00E779EB" w:rsidP="00E779EB">
      <w:pPr>
        <w:rPr>
          <w:lang w:val="pl-PL"/>
        </w:rPr>
      </w:pPr>
    </w:p>
    <w:p w14:paraId="346AAFE0" w14:textId="77777777" w:rsidR="00E779EB" w:rsidRDefault="00E779EB" w:rsidP="00E779EB">
      <w:pPr>
        <w:rPr>
          <w:lang w:val="pl-PL"/>
        </w:rPr>
      </w:pPr>
    </w:p>
    <w:p w14:paraId="7BE9EB1B" w14:textId="77777777" w:rsidR="00E779EB" w:rsidRPr="00877B92" w:rsidRDefault="00E779EB" w:rsidP="00E779EB">
      <w:pPr>
        <w:rPr>
          <w:lang w:val="pl-PL"/>
        </w:rPr>
      </w:pPr>
    </w:p>
    <w:p w14:paraId="57ED56A1" w14:textId="77777777" w:rsidR="00E779EB" w:rsidRDefault="00E779EB" w:rsidP="00E779EB">
      <w:pPr>
        <w:rPr>
          <w:lang w:val="pl-PL"/>
        </w:rPr>
      </w:pPr>
    </w:p>
    <w:p w14:paraId="47214703" w14:textId="77777777" w:rsidR="00E779EB" w:rsidRPr="009B06ED" w:rsidRDefault="00E779EB" w:rsidP="00E779EB">
      <w:pPr>
        <w:rPr>
          <w:lang w:val="pl-PL"/>
        </w:rPr>
      </w:pPr>
      <w:r>
        <w:rPr>
          <w:lang w:val="pl-PL"/>
        </w:rPr>
        <w:t>* Egzemplarz dla Wykonawcy / AGH</w:t>
      </w:r>
    </w:p>
    <w:p w14:paraId="62AE26D6" w14:textId="77777777" w:rsidR="00E779EB" w:rsidRPr="00456B64" w:rsidRDefault="00E779EB" w:rsidP="00E779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E14DD65" w14:textId="77777777" w:rsidR="00E779EB" w:rsidRPr="00456B64" w:rsidRDefault="00E779EB" w:rsidP="00E779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17E5CFC" w14:textId="77777777" w:rsidR="00E779EB" w:rsidRPr="00456B64" w:rsidRDefault="00E779EB" w:rsidP="00E779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7C1FB9A" w14:textId="77777777" w:rsidR="00E779EB" w:rsidRDefault="00E779EB" w:rsidP="00E779EB">
      <w:pPr>
        <w:widowControl w:val="0"/>
        <w:autoSpaceDE w:val="0"/>
        <w:autoSpaceDN w:val="0"/>
        <w:jc w:val="right"/>
        <w:textAlignment w:val="baseline"/>
        <w:rPr>
          <w:sz w:val="24"/>
          <w:szCs w:val="24"/>
          <w:lang w:val="pl-PL"/>
        </w:rPr>
      </w:pPr>
    </w:p>
    <w:p w14:paraId="27DE046F" w14:textId="77777777" w:rsidR="00E779EB" w:rsidRDefault="00E779EB" w:rsidP="00E779EB">
      <w:pPr>
        <w:widowControl w:val="0"/>
        <w:autoSpaceDE w:val="0"/>
        <w:autoSpaceDN w:val="0"/>
        <w:jc w:val="right"/>
        <w:textAlignment w:val="baseline"/>
        <w:rPr>
          <w:sz w:val="24"/>
          <w:szCs w:val="24"/>
          <w:lang w:val="pl-PL"/>
        </w:rPr>
      </w:pPr>
    </w:p>
    <w:p w14:paraId="0B5CE6BA" w14:textId="77777777" w:rsidR="00E779EB" w:rsidRDefault="00E779EB" w:rsidP="00E779EB">
      <w:pPr>
        <w:widowControl w:val="0"/>
        <w:autoSpaceDE w:val="0"/>
        <w:autoSpaceDN w:val="0"/>
        <w:jc w:val="right"/>
        <w:textAlignment w:val="baseline"/>
        <w:rPr>
          <w:sz w:val="24"/>
          <w:szCs w:val="24"/>
          <w:lang w:val="pl-PL"/>
        </w:rPr>
      </w:pPr>
    </w:p>
    <w:p w14:paraId="060C1D3B" w14:textId="77777777" w:rsidR="00E779EB" w:rsidRDefault="00E779EB" w:rsidP="00E779EB">
      <w:pPr>
        <w:widowControl w:val="0"/>
        <w:autoSpaceDE w:val="0"/>
        <w:autoSpaceDN w:val="0"/>
        <w:jc w:val="right"/>
        <w:textAlignment w:val="baseline"/>
        <w:rPr>
          <w:sz w:val="24"/>
          <w:szCs w:val="24"/>
          <w:lang w:val="pl-PL"/>
        </w:rPr>
      </w:pPr>
    </w:p>
    <w:p w14:paraId="19CA01A1" w14:textId="77777777" w:rsidR="00E779EB" w:rsidRDefault="00E779EB" w:rsidP="00E779EB">
      <w:pPr>
        <w:widowControl w:val="0"/>
        <w:autoSpaceDE w:val="0"/>
        <w:autoSpaceDN w:val="0"/>
        <w:jc w:val="right"/>
        <w:textAlignment w:val="baseline"/>
        <w:rPr>
          <w:sz w:val="24"/>
          <w:szCs w:val="24"/>
          <w:lang w:val="pl-PL"/>
        </w:rPr>
      </w:pPr>
    </w:p>
    <w:p w14:paraId="75AD42DE" w14:textId="77777777" w:rsidR="00E779EB" w:rsidRDefault="00E779EB" w:rsidP="00E779EB">
      <w:pPr>
        <w:widowControl w:val="0"/>
        <w:autoSpaceDE w:val="0"/>
        <w:autoSpaceDN w:val="0"/>
        <w:jc w:val="right"/>
        <w:textAlignment w:val="baseline"/>
        <w:rPr>
          <w:sz w:val="24"/>
          <w:szCs w:val="24"/>
          <w:lang w:val="pl-PL"/>
        </w:rPr>
      </w:pPr>
    </w:p>
    <w:p w14:paraId="12EB467F" w14:textId="77777777" w:rsidR="00E779EB" w:rsidRDefault="00E779EB" w:rsidP="00E779EB">
      <w:pPr>
        <w:widowControl w:val="0"/>
        <w:autoSpaceDE w:val="0"/>
        <w:autoSpaceDN w:val="0"/>
        <w:jc w:val="right"/>
        <w:textAlignment w:val="baseline"/>
        <w:rPr>
          <w:sz w:val="24"/>
          <w:szCs w:val="24"/>
          <w:lang w:val="pl-PL"/>
        </w:rPr>
      </w:pPr>
    </w:p>
    <w:p w14:paraId="66FC35C0" w14:textId="77777777" w:rsidR="00E779EB" w:rsidRDefault="00E779EB" w:rsidP="00E779EB">
      <w:pPr>
        <w:widowControl w:val="0"/>
        <w:autoSpaceDE w:val="0"/>
        <w:autoSpaceDN w:val="0"/>
        <w:jc w:val="right"/>
        <w:textAlignment w:val="baseline"/>
        <w:rPr>
          <w:sz w:val="24"/>
          <w:szCs w:val="24"/>
          <w:lang w:val="pl-PL"/>
        </w:rPr>
      </w:pPr>
    </w:p>
    <w:p w14:paraId="74A6E8C1" w14:textId="77777777" w:rsidR="00E779EB" w:rsidRDefault="00E779EB" w:rsidP="00E779EB">
      <w:pPr>
        <w:widowControl w:val="0"/>
        <w:autoSpaceDE w:val="0"/>
        <w:autoSpaceDN w:val="0"/>
        <w:jc w:val="right"/>
        <w:textAlignment w:val="baseline"/>
        <w:rPr>
          <w:sz w:val="24"/>
          <w:szCs w:val="24"/>
          <w:lang w:val="pl-PL"/>
        </w:rPr>
      </w:pPr>
    </w:p>
    <w:p w14:paraId="423C246E" w14:textId="77777777" w:rsidR="00E779EB" w:rsidRDefault="00E779EB" w:rsidP="00E779EB">
      <w:pPr>
        <w:widowControl w:val="0"/>
        <w:autoSpaceDE w:val="0"/>
        <w:autoSpaceDN w:val="0"/>
        <w:jc w:val="right"/>
        <w:textAlignment w:val="baseline"/>
        <w:rPr>
          <w:sz w:val="24"/>
          <w:szCs w:val="24"/>
          <w:lang w:val="pl-PL"/>
        </w:rPr>
      </w:pPr>
    </w:p>
    <w:p w14:paraId="184E7498" w14:textId="77777777" w:rsidR="00E779EB" w:rsidRDefault="00E779EB" w:rsidP="00E779EB">
      <w:pPr>
        <w:widowControl w:val="0"/>
        <w:autoSpaceDE w:val="0"/>
        <w:autoSpaceDN w:val="0"/>
        <w:jc w:val="right"/>
        <w:textAlignment w:val="baseline"/>
        <w:rPr>
          <w:sz w:val="24"/>
          <w:szCs w:val="24"/>
          <w:lang w:val="pl-PL"/>
        </w:rPr>
      </w:pPr>
    </w:p>
    <w:p w14:paraId="14DB9C86" w14:textId="77777777" w:rsidR="00E779EB" w:rsidRDefault="00E779EB" w:rsidP="00E779EB">
      <w:pPr>
        <w:widowControl w:val="0"/>
        <w:autoSpaceDE w:val="0"/>
        <w:autoSpaceDN w:val="0"/>
        <w:jc w:val="right"/>
        <w:textAlignment w:val="baseline"/>
        <w:rPr>
          <w:sz w:val="24"/>
          <w:szCs w:val="24"/>
          <w:lang w:val="pl-PL"/>
        </w:rPr>
      </w:pPr>
    </w:p>
    <w:p w14:paraId="48108816" w14:textId="77777777" w:rsidR="00E779EB" w:rsidRDefault="00E779EB" w:rsidP="00E779EB">
      <w:pPr>
        <w:widowControl w:val="0"/>
        <w:autoSpaceDE w:val="0"/>
        <w:autoSpaceDN w:val="0"/>
        <w:jc w:val="right"/>
        <w:textAlignment w:val="baseline"/>
        <w:rPr>
          <w:sz w:val="24"/>
          <w:szCs w:val="24"/>
          <w:lang w:val="pl-PL"/>
        </w:rPr>
      </w:pPr>
    </w:p>
    <w:p w14:paraId="3D4191CE" w14:textId="77777777" w:rsidR="00E779EB" w:rsidRDefault="00E779EB" w:rsidP="00E779EB">
      <w:pPr>
        <w:widowControl w:val="0"/>
        <w:autoSpaceDE w:val="0"/>
        <w:autoSpaceDN w:val="0"/>
        <w:jc w:val="right"/>
        <w:textAlignment w:val="baseline"/>
        <w:rPr>
          <w:sz w:val="24"/>
          <w:szCs w:val="24"/>
          <w:lang w:val="pl-PL"/>
        </w:rPr>
      </w:pPr>
    </w:p>
    <w:p w14:paraId="17834F33" w14:textId="77777777" w:rsidR="00E779EB" w:rsidRDefault="00E779EB" w:rsidP="00E779EB">
      <w:pPr>
        <w:widowControl w:val="0"/>
        <w:autoSpaceDE w:val="0"/>
        <w:autoSpaceDN w:val="0"/>
        <w:jc w:val="right"/>
        <w:textAlignment w:val="baseline"/>
        <w:rPr>
          <w:sz w:val="24"/>
          <w:szCs w:val="24"/>
          <w:lang w:val="pl-PL"/>
        </w:rPr>
      </w:pPr>
    </w:p>
    <w:p w14:paraId="23821652" w14:textId="77777777" w:rsidR="00E779EB" w:rsidRDefault="00E779EB" w:rsidP="00E779EB">
      <w:pPr>
        <w:widowControl w:val="0"/>
        <w:autoSpaceDE w:val="0"/>
        <w:autoSpaceDN w:val="0"/>
        <w:jc w:val="right"/>
        <w:textAlignment w:val="baseline"/>
        <w:rPr>
          <w:sz w:val="24"/>
          <w:szCs w:val="24"/>
          <w:lang w:val="pl-PL"/>
        </w:rPr>
      </w:pPr>
    </w:p>
    <w:p w14:paraId="509F0382" w14:textId="77777777" w:rsidR="00E779EB" w:rsidRDefault="00E779EB" w:rsidP="00E779EB">
      <w:pPr>
        <w:widowControl w:val="0"/>
        <w:autoSpaceDE w:val="0"/>
        <w:autoSpaceDN w:val="0"/>
        <w:jc w:val="right"/>
        <w:textAlignment w:val="baseline"/>
        <w:rPr>
          <w:sz w:val="24"/>
          <w:szCs w:val="24"/>
          <w:lang w:val="pl-PL"/>
        </w:rPr>
      </w:pPr>
    </w:p>
    <w:p w14:paraId="7F566325" w14:textId="77777777" w:rsidR="00E779EB" w:rsidRDefault="00E779EB" w:rsidP="00E779EB">
      <w:pPr>
        <w:widowControl w:val="0"/>
        <w:autoSpaceDE w:val="0"/>
        <w:autoSpaceDN w:val="0"/>
        <w:jc w:val="right"/>
        <w:textAlignment w:val="baseline"/>
        <w:rPr>
          <w:sz w:val="24"/>
          <w:szCs w:val="24"/>
          <w:lang w:val="pl-PL"/>
        </w:rPr>
      </w:pPr>
    </w:p>
    <w:p w14:paraId="3026893D" w14:textId="77777777" w:rsidR="00E779EB" w:rsidRDefault="00E779EB" w:rsidP="00E779EB">
      <w:pPr>
        <w:widowControl w:val="0"/>
        <w:autoSpaceDE w:val="0"/>
        <w:autoSpaceDN w:val="0"/>
        <w:jc w:val="right"/>
        <w:textAlignment w:val="baseline"/>
        <w:rPr>
          <w:sz w:val="24"/>
          <w:szCs w:val="24"/>
          <w:lang w:val="pl-PL"/>
        </w:rPr>
      </w:pPr>
    </w:p>
    <w:p w14:paraId="516BBA4F" w14:textId="77777777" w:rsidR="00E779EB" w:rsidRDefault="00E779EB" w:rsidP="00E779EB">
      <w:pPr>
        <w:widowControl w:val="0"/>
        <w:autoSpaceDE w:val="0"/>
        <w:autoSpaceDN w:val="0"/>
        <w:jc w:val="right"/>
        <w:textAlignment w:val="baseline"/>
        <w:rPr>
          <w:sz w:val="24"/>
          <w:szCs w:val="24"/>
          <w:lang w:val="pl-PL"/>
        </w:rPr>
      </w:pPr>
    </w:p>
    <w:p w14:paraId="2090327E" w14:textId="77777777" w:rsidR="007324C3" w:rsidRDefault="007324C3" w:rsidP="00E779EB">
      <w:pPr>
        <w:widowControl w:val="0"/>
        <w:autoSpaceDE w:val="0"/>
        <w:autoSpaceDN w:val="0"/>
        <w:jc w:val="right"/>
        <w:textAlignment w:val="baseline"/>
        <w:rPr>
          <w:sz w:val="24"/>
          <w:szCs w:val="24"/>
          <w:lang w:val="pl-PL"/>
        </w:rPr>
      </w:pPr>
    </w:p>
    <w:p w14:paraId="7E7D75FD" w14:textId="77777777" w:rsidR="007324C3" w:rsidRDefault="007324C3" w:rsidP="00E779EB">
      <w:pPr>
        <w:widowControl w:val="0"/>
        <w:autoSpaceDE w:val="0"/>
        <w:autoSpaceDN w:val="0"/>
        <w:jc w:val="right"/>
        <w:textAlignment w:val="baseline"/>
        <w:rPr>
          <w:sz w:val="24"/>
          <w:szCs w:val="24"/>
          <w:lang w:val="pl-PL"/>
        </w:rPr>
      </w:pPr>
    </w:p>
    <w:p w14:paraId="2CD737AD" w14:textId="56EDDE7E" w:rsidR="00E779EB" w:rsidRPr="00456B64" w:rsidRDefault="00E779EB" w:rsidP="00E779EB">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77FAC8E" w14:textId="77777777" w:rsidR="00E779EB" w:rsidRPr="00456B64" w:rsidRDefault="00E779EB" w:rsidP="00E779EB">
      <w:pPr>
        <w:widowControl w:val="0"/>
        <w:autoSpaceDE w:val="0"/>
        <w:autoSpaceDN w:val="0"/>
        <w:jc w:val="both"/>
        <w:textAlignment w:val="baseline"/>
        <w:rPr>
          <w:sz w:val="24"/>
          <w:szCs w:val="24"/>
          <w:lang w:val="pl-PL"/>
        </w:rPr>
      </w:pPr>
    </w:p>
    <w:p w14:paraId="580BB314" w14:textId="77777777" w:rsidR="00E779EB" w:rsidRPr="00456B64" w:rsidRDefault="00E779EB" w:rsidP="00E779EB">
      <w:pPr>
        <w:widowControl w:val="0"/>
        <w:autoSpaceDE w:val="0"/>
        <w:autoSpaceDN w:val="0"/>
        <w:jc w:val="both"/>
        <w:textAlignment w:val="baseline"/>
        <w:rPr>
          <w:sz w:val="24"/>
          <w:szCs w:val="24"/>
          <w:lang w:val="pl-PL"/>
        </w:rPr>
      </w:pPr>
    </w:p>
    <w:p w14:paraId="53E1EAE5" w14:textId="77777777" w:rsidR="00E779EB" w:rsidRPr="00456B64" w:rsidRDefault="00E779EB" w:rsidP="00E779EB">
      <w:pPr>
        <w:widowControl w:val="0"/>
        <w:autoSpaceDE w:val="0"/>
        <w:autoSpaceDN w:val="0"/>
        <w:jc w:val="both"/>
        <w:textAlignment w:val="baseline"/>
        <w:rPr>
          <w:sz w:val="24"/>
          <w:szCs w:val="24"/>
          <w:lang w:val="pl-PL"/>
        </w:rPr>
      </w:pPr>
      <w:r w:rsidRPr="00456B64">
        <w:rPr>
          <w:sz w:val="24"/>
          <w:szCs w:val="24"/>
          <w:lang w:val="pl-PL"/>
        </w:rPr>
        <w:t>.....................................… </w:t>
      </w:r>
    </w:p>
    <w:p w14:paraId="1CFD2ADC" w14:textId="77777777" w:rsidR="00E779EB" w:rsidRPr="00456B64" w:rsidRDefault="00E779EB" w:rsidP="00E779EB">
      <w:pPr>
        <w:widowControl w:val="0"/>
        <w:autoSpaceDE w:val="0"/>
        <w:autoSpaceDN w:val="0"/>
        <w:ind w:firstLine="555"/>
        <w:textAlignment w:val="baseline"/>
        <w:rPr>
          <w:sz w:val="24"/>
          <w:szCs w:val="24"/>
          <w:lang w:val="pl-PL"/>
        </w:rPr>
      </w:pPr>
      <w:r w:rsidRPr="00456B64">
        <w:rPr>
          <w:sz w:val="24"/>
          <w:szCs w:val="24"/>
          <w:lang w:val="pl-PL"/>
        </w:rPr>
        <w:t>Nazwa Wykonawcy</w:t>
      </w:r>
    </w:p>
    <w:p w14:paraId="37620154" w14:textId="77777777" w:rsidR="00E779EB" w:rsidRPr="00456B64" w:rsidRDefault="00E779EB" w:rsidP="00E779EB">
      <w:pPr>
        <w:widowControl w:val="0"/>
        <w:autoSpaceDE w:val="0"/>
        <w:autoSpaceDN w:val="0"/>
        <w:textAlignment w:val="baseline"/>
        <w:rPr>
          <w:sz w:val="24"/>
          <w:szCs w:val="24"/>
          <w:lang w:val="pl-PL"/>
        </w:rPr>
      </w:pPr>
    </w:p>
    <w:p w14:paraId="45D9D153" w14:textId="77777777" w:rsidR="00E779EB" w:rsidRPr="00456B64" w:rsidRDefault="00E779EB" w:rsidP="00E779EB">
      <w:pPr>
        <w:widowControl w:val="0"/>
        <w:autoSpaceDE w:val="0"/>
        <w:autoSpaceDN w:val="0"/>
        <w:jc w:val="both"/>
        <w:textAlignment w:val="baseline"/>
        <w:rPr>
          <w:sz w:val="24"/>
          <w:szCs w:val="24"/>
          <w:lang w:val="pl-PL"/>
        </w:rPr>
      </w:pPr>
      <w:r w:rsidRPr="00456B64">
        <w:rPr>
          <w:sz w:val="24"/>
          <w:szCs w:val="24"/>
          <w:lang w:val="pl-PL"/>
        </w:rPr>
        <w:t>.....................................…</w:t>
      </w:r>
    </w:p>
    <w:p w14:paraId="504046E0" w14:textId="77777777" w:rsidR="00E779EB" w:rsidRPr="00456B64" w:rsidRDefault="00E779EB" w:rsidP="00E779E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4CEBE487" w14:textId="77777777" w:rsidR="00E779EB" w:rsidRPr="00456B64" w:rsidRDefault="00E779EB" w:rsidP="00E779EB">
      <w:pPr>
        <w:widowControl w:val="0"/>
        <w:autoSpaceDE w:val="0"/>
        <w:autoSpaceDN w:val="0"/>
        <w:spacing w:before="90"/>
        <w:ind w:left="115" w:right="110"/>
        <w:jc w:val="both"/>
        <w:outlineLvl w:val="0"/>
        <w:rPr>
          <w:rFonts w:eastAsia="Verdana"/>
          <w:b/>
          <w:bCs/>
          <w:sz w:val="24"/>
          <w:szCs w:val="24"/>
          <w:lang w:val="pl-PL" w:eastAsia="en-US"/>
        </w:rPr>
      </w:pPr>
    </w:p>
    <w:p w14:paraId="10AAF121" w14:textId="77777777" w:rsidR="00E779EB" w:rsidRPr="00456B64" w:rsidRDefault="00E779EB" w:rsidP="00E779EB">
      <w:pPr>
        <w:widowControl w:val="0"/>
        <w:autoSpaceDE w:val="0"/>
        <w:autoSpaceDN w:val="0"/>
        <w:spacing w:before="90"/>
        <w:ind w:right="110"/>
        <w:jc w:val="both"/>
        <w:outlineLvl w:val="0"/>
        <w:rPr>
          <w:rFonts w:eastAsia="Verdana"/>
          <w:b/>
          <w:bCs/>
          <w:sz w:val="24"/>
          <w:szCs w:val="24"/>
          <w:lang w:val="pl-PL" w:eastAsia="en-US"/>
        </w:rPr>
      </w:pPr>
    </w:p>
    <w:p w14:paraId="08F1298D" w14:textId="77777777" w:rsidR="00E779EB" w:rsidRPr="00456B64" w:rsidRDefault="00E779EB" w:rsidP="00E779EB">
      <w:pPr>
        <w:widowControl w:val="0"/>
        <w:autoSpaceDE w:val="0"/>
        <w:autoSpaceDN w:val="0"/>
        <w:jc w:val="center"/>
        <w:textAlignment w:val="baseline"/>
        <w:rPr>
          <w:b/>
          <w:bCs/>
          <w:sz w:val="24"/>
          <w:szCs w:val="24"/>
          <w:lang w:val="pl-PL"/>
        </w:rPr>
      </w:pPr>
    </w:p>
    <w:p w14:paraId="26D3C04B" w14:textId="77777777" w:rsidR="00E779EB" w:rsidRPr="00456B64" w:rsidRDefault="00E779EB" w:rsidP="00E779EB">
      <w:pPr>
        <w:widowControl w:val="0"/>
        <w:autoSpaceDE w:val="0"/>
        <w:autoSpaceDN w:val="0"/>
        <w:jc w:val="center"/>
        <w:textAlignment w:val="baseline"/>
        <w:rPr>
          <w:b/>
          <w:bCs/>
          <w:sz w:val="24"/>
          <w:szCs w:val="24"/>
          <w:lang w:val="pl-PL"/>
        </w:rPr>
      </w:pPr>
    </w:p>
    <w:p w14:paraId="2484CE52" w14:textId="77777777" w:rsidR="00E779EB" w:rsidRPr="00456B64" w:rsidRDefault="00E779EB" w:rsidP="00E779E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5EBE7CC" w14:textId="77777777" w:rsidR="00E779EB" w:rsidRPr="00456B64" w:rsidRDefault="00E779EB" w:rsidP="00E779E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62845F1" w14:textId="77777777" w:rsidR="00E779EB" w:rsidRPr="00456B64" w:rsidRDefault="00E779EB" w:rsidP="00E779EB">
      <w:pPr>
        <w:widowControl w:val="0"/>
        <w:autoSpaceDE w:val="0"/>
        <w:autoSpaceDN w:val="0"/>
        <w:jc w:val="center"/>
        <w:textAlignment w:val="baseline"/>
        <w:rPr>
          <w:b/>
          <w:bCs/>
          <w:sz w:val="24"/>
          <w:szCs w:val="24"/>
          <w:lang w:val="pl-PL"/>
        </w:rPr>
      </w:pPr>
    </w:p>
    <w:p w14:paraId="220FF74F" w14:textId="77777777" w:rsidR="00E779EB" w:rsidRPr="00456B64" w:rsidRDefault="00E779EB" w:rsidP="00E779E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98F537C" w14:textId="77777777" w:rsidR="00E779EB" w:rsidRPr="00456B64" w:rsidRDefault="00E779EB" w:rsidP="00E779EB">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A82A851" w14:textId="77777777" w:rsidR="00E779EB" w:rsidRPr="00456B64" w:rsidRDefault="00E779EB" w:rsidP="00E779EB">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31801753" w14:textId="77777777" w:rsidR="00E779EB" w:rsidRPr="00456B64" w:rsidRDefault="00E779EB" w:rsidP="00E779EB">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A0B9436" w14:textId="77777777" w:rsidR="00E779EB" w:rsidRPr="00456B64" w:rsidRDefault="00E779EB" w:rsidP="00E779EB">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94192EA" w14:textId="77777777" w:rsidR="00E779EB" w:rsidRPr="00456B64" w:rsidRDefault="00E779EB" w:rsidP="00E779EB">
      <w:pPr>
        <w:spacing w:after="200" w:line="276" w:lineRule="auto"/>
        <w:ind w:left="780"/>
        <w:contextualSpacing/>
        <w:textAlignment w:val="baseline"/>
        <w:rPr>
          <w:sz w:val="24"/>
          <w:szCs w:val="24"/>
          <w:lang w:val="pl-PL"/>
        </w:rPr>
      </w:pPr>
    </w:p>
    <w:p w14:paraId="73ADF6CB" w14:textId="77777777" w:rsidR="00E779EB" w:rsidRPr="00456B64" w:rsidRDefault="00E779EB" w:rsidP="00E779E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3E1B723" w14:textId="77777777" w:rsidR="00E779EB" w:rsidRPr="00456B64" w:rsidRDefault="00E779EB" w:rsidP="00E779EB">
      <w:pPr>
        <w:widowControl w:val="0"/>
        <w:autoSpaceDE w:val="0"/>
        <w:autoSpaceDN w:val="0"/>
        <w:spacing w:before="90"/>
        <w:ind w:right="110"/>
        <w:jc w:val="both"/>
        <w:outlineLvl w:val="0"/>
        <w:rPr>
          <w:rFonts w:eastAsia="Verdana"/>
          <w:b/>
          <w:bCs/>
          <w:sz w:val="24"/>
          <w:szCs w:val="24"/>
          <w:lang w:val="pl-PL" w:eastAsia="en-US"/>
        </w:rPr>
      </w:pPr>
    </w:p>
    <w:p w14:paraId="353BC169" w14:textId="77777777" w:rsidR="00E779EB" w:rsidRPr="00456B64" w:rsidRDefault="00E779EB" w:rsidP="00E779EB">
      <w:pPr>
        <w:widowControl w:val="0"/>
        <w:autoSpaceDE w:val="0"/>
        <w:autoSpaceDN w:val="0"/>
        <w:spacing w:before="90"/>
        <w:ind w:right="110"/>
        <w:jc w:val="both"/>
        <w:outlineLvl w:val="0"/>
        <w:rPr>
          <w:rFonts w:eastAsia="Verdana"/>
          <w:b/>
          <w:bCs/>
          <w:sz w:val="24"/>
          <w:szCs w:val="24"/>
          <w:lang w:val="pl-PL" w:eastAsia="en-US"/>
        </w:rPr>
      </w:pPr>
    </w:p>
    <w:p w14:paraId="5077B12F" w14:textId="77777777" w:rsidR="00E779EB" w:rsidRPr="00456B64" w:rsidRDefault="00E779EB" w:rsidP="00E779EB">
      <w:pPr>
        <w:widowControl w:val="0"/>
        <w:autoSpaceDE w:val="0"/>
        <w:autoSpaceDN w:val="0"/>
        <w:spacing w:before="90"/>
        <w:ind w:right="110"/>
        <w:jc w:val="both"/>
        <w:outlineLvl w:val="0"/>
        <w:rPr>
          <w:rFonts w:eastAsia="Verdana"/>
          <w:b/>
          <w:bCs/>
          <w:sz w:val="24"/>
          <w:szCs w:val="24"/>
          <w:lang w:val="pl-PL" w:eastAsia="en-US"/>
        </w:rPr>
      </w:pPr>
    </w:p>
    <w:p w14:paraId="1AD54253" w14:textId="77777777" w:rsidR="00E779EB" w:rsidRPr="00456B64" w:rsidRDefault="00E779EB" w:rsidP="00E779E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779EB" w:rsidRPr="007324C3" w14:paraId="597CA194" w14:textId="77777777" w:rsidTr="004E65FD">
        <w:tc>
          <w:tcPr>
            <w:tcW w:w="4105" w:type="dxa"/>
            <w:shd w:val="clear" w:color="auto" w:fill="auto"/>
          </w:tcPr>
          <w:p w14:paraId="025E335D" w14:textId="77777777" w:rsidR="00E779EB" w:rsidRPr="001A7899" w:rsidRDefault="00E779EB" w:rsidP="004E65F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2E515A7" w14:textId="77777777" w:rsidR="00E779EB" w:rsidRPr="001A7899" w:rsidRDefault="00E779EB" w:rsidP="004E65F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D4F898D" w14:textId="77777777" w:rsidR="00E779EB" w:rsidRPr="001A7899" w:rsidRDefault="00E779EB" w:rsidP="00E779EB">
      <w:pPr>
        <w:spacing w:line="360" w:lineRule="auto"/>
        <w:contextualSpacing/>
        <w:jc w:val="both"/>
        <w:rPr>
          <w:rFonts w:ascii="Verdana" w:eastAsia="Calibri" w:hAnsi="Verdana" w:cs="Arial"/>
          <w:color w:val="222A35"/>
          <w:lang w:val="pl-PL" w:eastAsia="x-none"/>
        </w:rPr>
      </w:pPr>
    </w:p>
    <w:p w14:paraId="0F5CB773" w14:textId="77777777" w:rsidR="00E779EB" w:rsidRPr="001A7899" w:rsidRDefault="00E779EB" w:rsidP="00E779EB">
      <w:pPr>
        <w:widowControl w:val="0"/>
        <w:autoSpaceDE w:val="0"/>
        <w:autoSpaceDN w:val="0"/>
        <w:spacing w:line="360" w:lineRule="auto"/>
        <w:rPr>
          <w:rFonts w:ascii="Verdana" w:eastAsia="Verdana" w:hAnsi="Verdana" w:cs="Arial"/>
          <w:color w:val="222A35"/>
          <w:lang w:val="pl-PL" w:eastAsia="x-none"/>
        </w:rPr>
      </w:pPr>
    </w:p>
    <w:p w14:paraId="72F6665B" w14:textId="77777777" w:rsidR="00E779EB" w:rsidRPr="001A7899" w:rsidRDefault="00E779EB" w:rsidP="00E779EB">
      <w:pPr>
        <w:widowControl w:val="0"/>
        <w:autoSpaceDE w:val="0"/>
        <w:autoSpaceDN w:val="0"/>
        <w:spacing w:before="90"/>
        <w:ind w:right="110"/>
        <w:jc w:val="both"/>
        <w:outlineLvl w:val="0"/>
        <w:rPr>
          <w:rFonts w:ascii="Verdana" w:eastAsia="Verdana" w:hAnsi="Verdana" w:cs="Verdana"/>
          <w:b/>
          <w:bCs/>
          <w:lang w:val="pl-PL" w:eastAsia="en-US"/>
        </w:rPr>
      </w:pPr>
    </w:p>
    <w:p w14:paraId="71C19802" w14:textId="77777777" w:rsidR="00E779EB" w:rsidRPr="001A7899" w:rsidRDefault="00E779EB" w:rsidP="00E779EB">
      <w:pPr>
        <w:widowControl w:val="0"/>
        <w:autoSpaceDE w:val="0"/>
        <w:autoSpaceDN w:val="0"/>
        <w:spacing w:before="90"/>
        <w:ind w:right="110"/>
        <w:jc w:val="both"/>
        <w:outlineLvl w:val="0"/>
        <w:rPr>
          <w:rFonts w:ascii="Verdana" w:eastAsia="Verdana" w:hAnsi="Verdana" w:cs="Verdana"/>
          <w:b/>
          <w:bCs/>
          <w:lang w:val="pl-PL" w:eastAsia="en-US"/>
        </w:rPr>
      </w:pPr>
    </w:p>
    <w:p w14:paraId="2AF174BF" w14:textId="77777777" w:rsidR="00E779EB" w:rsidRPr="00631F62" w:rsidRDefault="00E779EB" w:rsidP="00E779EB">
      <w:pPr>
        <w:rPr>
          <w:lang w:val="pl-PL"/>
        </w:rPr>
      </w:pPr>
    </w:p>
    <w:p w14:paraId="0C188C25" w14:textId="77777777" w:rsidR="00E779EB" w:rsidRPr="000F7D4E" w:rsidRDefault="00E779EB" w:rsidP="00E779EB">
      <w:pPr>
        <w:rPr>
          <w:lang w:val="pl-PL"/>
        </w:rPr>
      </w:pPr>
    </w:p>
    <w:p w14:paraId="24C5293B" w14:textId="77777777" w:rsidR="00E779EB" w:rsidRPr="00D500A0" w:rsidRDefault="00E779EB" w:rsidP="00E779EB">
      <w:pPr>
        <w:pStyle w:val="Tekstpodstawowy"/>
        <w:ind w:right="-47"/>
        <w:rPr>
          <w:rFonts w:ascii="Times New Roman" w:hAnsi="Times New Roman"/>
          <w:szCs w:val="24"/>
        </w:rPr>
      </w:pPr>
    </w:p>
    <w:p w14:paraId="3ACB8258" w14:textId="77777777" w:rsidR="00E779EB" w:rsidRPr="00F11A0E" w:rsidRDefault="00E779EB" w:rsidP="00E779EB">
      <w:pPr>
        <w:rPr>
          <w:lang w:val="pl-PL"/>
        </w:rPr>
      </w:pPr>
    </w:p>
    <w:p w14:paraId="0FD94038" w14:textId="77777777" w:rsidR="00496551" w:rsidRPr="00E779EB" w:rsidRDefault="00496551" w:rsidP="001F04C5">
      <w:pPr>
        <w:rPr>
          <w:lang w:val="pl-PL"/>
        </w:rPr>
      </w:pPr>
    </w:p>
    <w:sectPr w:rsidR="00496551" w:rsidRPr="00E779E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2301D" w14:textId="77777777" w:rsidR="003D2D34" w:rsidRDefault="003D2D34">
      <w:r>
        <w:separator/>
      </w:r>
    </w:p>
  </w:endnote>
  <w:endnote w:type="continuationSeparator" w:id="0">
    <w:p w14:paraId="23226F25" w14:textId="77777777" w:rsidR="003D2D34" w:rsidRDefault="003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99430" w14:textId="77777777" w:rsidR="005329CC" w:rsidRDefault="005329C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8BDBB" w14:textId="77777777" w:rsidR="00E779EB" w:rsidRDefault="00E779EB">
    <w:pPr>
      <w:pStyle w:val="Stopka"/>
      <w:jc w:val="right"/>
    </w:pPr>
    <w:r>
      <w:fldChar w:fldCharType="begin"/>
    </w:r>
    <w:r>
      <w:instrText>PAGE   \* MERGEFORMAT</w:instrText>
    </w:r>
    <w:r>
      <w:fldChar w:fldCharType="separate"/>
    </w:r>
    <w:r>
      <w:rPr>
        <w:lang w:val="pl-PL"/>
      </w:rPr>
      <w:t>2</w:t>
    </w:r>
    <w:r>
      <w:fldChar w:fldCharType="end"/>
    </w:r>
  </w:p>
  <w:p w14:paraId="539341ED" w14:textId="77777777" w:rsidR="005329CC" w:rsidRDefault="005329C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DDFEE" w14:textId="77777777" w:rsidR="005329CC" w:rsidRDefault="005329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46458" w14:textId="77777777" w:rsidR="003D2D34" w:rsidRDefault="003D2D34">
      <w:r>
        <w:separator/>
      </w:r>
    </w:p>
  </w:footnote>
  <w:footnote w:type="continuationSeparator" w:id="0">
    <w:p w14:paraId="01E34690" w14:textId="77777777" w:rsidR="003D2D34" w:rsidRDefault="003D2D34">
      <w:r>
        <w:continuationSeparator/>
      </w:r>
    </w:p>
  </w:footnote>
  <w:footnote w:id="1">
    <w:p w14:paraId="2C542F81" w14:textId="77777777" w:rsidR="00E779EB" w:rsidRPr="00456B64" w:rsidRDefault="00E779EB" w:rsidP="00E779E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34AF30EB" w14:textId="77777777" w:rsidR="00E779EB" w:rsidRPr="00456B64" w:rsidRDefault="00E779EB" w:rsidP="00E779E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FF48508" w14:textId="77777777" w:rsidR="00E779EB" w:rsidRPr="00456B64" w:rsidRDefault="00E779EB" w:rsidP="00E779EB">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2A05FB2" w14:textId="77777777" w:rsidR="00E779EB" w:rsidRPr="00456B64" w:rsidRDefault="00E779EB" w:rsidP="00E779EB">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D83F6B1" w14:textId="77777777" w:rsidR="00E779EB" w:rsidRPr="00456B64" w:rsidRDefault="00E779EB" w:rsidP="00E779E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A9BEBFF" w14:textId="77777777" w:rsidR="00E779EB" w:rsidRPr="00456B64" w:rsidRDefault="00E779EB" w:rsidP="00E779E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AB96DAD" w14:textId="77777777" w:rsidR="00E779EB" w:rsidRPr="00456B64" w:rsidRDefault="00E779EB" w:rsidP="00E779E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6B17019" w14:textId="77777777" w:rsidR="00E779EB" w:rsidRPr="00456B64" w:rsidRDefault="00E779EB" w:rsidP="00E779EB">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026384A" w14:textId="77777777" w:rsidR="00E779EB" w:rsidRPr="00456B64" w:rsidRDefault="00E779EB" w:rsidP="00E779EB">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54A341E" w14:textId="77777777" w:rsidR="00E779EB" w:rsidRPr="00456B64" w:rsidRDefault="00E779EB" w:rsidP="00E779EB">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ABE3671" w14:textId="77777777" w:rsidR="00E779EB" w:rsidRPr="00456B64" w:rsidRDefault="00E779EB" w:rsidP="00E779EB">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E3B7B31" w14:textId="77777777" w:rsidR="00E779EB" w:rsidRPr="00456B64" w:rsidRDefault="00E779EB" w:rsidP="00E779EB">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AF20774" w14:textId="77777777" w:rsidR="00E779EB" w:rsidRPr="00456B64" w:rsidRDefault="00E779EB" w:rsidP="00E779E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214C256" w14:textId="77777777" w:rsidR="00E779EB" w:rsidRPr="00456B64" w:rsidRDefault="00E779EB" w:rsidP="00E779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17024E0" w14:textId="77777777" w:rsidR="00E779EB" w:rsidRPr="00456B64" w:rsidRDefault="00E779EB" w:rsidP="00E779E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64371BA" w14:textId="77777777" w:rsidR="00E779EB" w:rsidRPr="00456B64" w:rsidRDefault="00E779EB" w:rsidP="00E779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546EC9EE" w14:textId="77777777" w:rsidR="00E779EB" w:rsidRPr="00456B64" w:rsidRDefault="00E779EB" w:rsidP="00E779EB">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4595BD" w14:textId="77777777" w:rsidR="00E779EB" w:rsidRPr="00456B64" w:rsidRDefault="00E779EB" w:rsidP="00E779EB">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D8E4B2D" w14:textId="77777777" w:rsidR="00E779EB" w:rsidRPr="00456B64" w:rsidRDefault="00E779EB" w:rsidP="00E779EB">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6E6DD2F" w14:textId="77777777" w:rsidR="00E779EB" w:rsidRPr="00456B64" w:rsidRDefault="00E779EB" w:rsidP="00E779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31C013C4" w14:textId="77777777" w:rsidR="00E779EB" w:rsidRPr="00456B64" w:rsidRDefault="00E779EB" w:rsidP="00E779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0C308D1" w14:textId="77777777" w:rsidR="00E779EB" w:rsidRPr="00456B64" w:rsidRDefault="00E779EB" w:rsidP="00E779E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4535FFC2" w14:textId="77777777" w:rsidR="00E779EB" w:rsidRPr="00456B64" w:rsidRDefault="00E779EB" w:rsidP="00E779EB">
      <w:pPr>
        <w:pStyle w:val="Tekstprzypisudolnego"/>
        <w:ind w:firstLine="142"/>
        <w:jc w:val="both"/>
        <w:rPr>
          <w:sz w:val="16"/>
          <w:szCs w:val="16"/>
          <w:lang w:val="pl-PL"/>
        </w:rPr>
      </w:pPr>
      <w:r w:rsidRPr="00456B64">
        <w:rPr>
          <w:sz w:val="16"/>
          <w:szCs w:val="16"/>
          <w:lang w:val="pl-PL"/>
        </w:rPr>
        <w:t>a) osobę prawną,</w:t>
      </w:r>
    </w:p>
    <w:p w14:paraId="43A19A68" w14:textId="77777777" w:rsidR="00E779EB" w:rsidRPr="00456B64" w:rsidRDefault="00E779EB" w:rsidP="00E779EB">
      <w:pPr>
        <w:pStyle w:val="Tekstprzypisudolnego"/>
        <w:ind w:firstLine="142"/>
        <w:jc w:val="both"/>
        <w:rPr>
          <w:sz w:val="16"/>
          <w:szCs w:val="16"/>
          <w:lang w:val="pl-PL"/>
        </w:rPr>
      </w:pPr>
      <w:r w:rsidRPr="00456B64">
        <w:rPr>
          <w:sz w:val="16"/>
          <w:szCs w:val="16"/>
          <w:lang w:val="pl-PL"/>
        </w:rPr>
        <w:t>b) spółkę kapitałową w organizacji,</w:t>
      </w:r>
    </w:p>
    <w:p w14:paraId="29AD54F6" w14:textId="77777777" w:rsidR="00E779EB" w:rsidRPr="00456B64" w:rsidRDefault="00E779EB" w:rsidP="00E779E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9A11849" w14:textId="77777777" w:rsidR="00E779EB" w:rsidRPr="00456B64" w:rsidRDefault="00E779EB" w:rsidP="00E779E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42DAE31" w14:textId="77777777" w:rsidR="00E779EB" w:rsidRPr="00456B64" w:rsidRDefault="00E779EB" w:rsidP="00E779E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7806970" w14:textId="77777777" w:rsidR="00E779EB" w:rsidRPr="00456B64" w:rsidRDefault="00E779EB" w:rsidP="00E779E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459CD25" w14:textId="77777777" w:rsidR="00E779EB" w:rsidRPr="00456B64" w:rsidRDefault="00E779EB" w:rsidP="00E779E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41FEE04" w14:textId="77777777" w:rsidR="00E779EB" w:rsidRPr="00456B64" w:rsidRDefault="00E779EB" w:rsidP="00E779EB">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CFC9E" w14:textId="77777777" w:rsidR="005329CC" w:rsidRDefault="005329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78709" w14:textId="77777777" w:rsidR="005329CC" w:rsidRDefault="005329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1C68" w14:textId="77777777" w:rsidR="005329CC" w:rsidRDefault="005329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B61494A"/>
    <w:multiLevelType w:val="hybridMultilevel"/>
    <w:tmpl w:val="C602F0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62694595">
    <w:abstractNumId w:val="20"/>
  </w:num>
  <w:num w:numId="2" w16cid:durableId="107068793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6529991">
    <w:abstractNumId w:val="30"/>
  </w:num>
  <w:num w:numId="4" w16cid:durableId="1480153053">
    <w:abstractNumId w:val="11"/>
  </w:num>
  <w:num w:numId="5" w16cid:durableId="18942061">
    <w:abstractNumId w:val="31"/>
  </w:num>
  <w:num w:numId="6" w16cid:durableId="1974604315">
    <w:abstractNumId w:val="33"/>
  </w:num>
  <w:num w:numId="7" w16cid:durableId="1530602440">
    <w:abstractNumId w:val="36"/>
  </w:num>
  <w:num w:numId="8" w16cid:durableId="1702898730">
    <w:abstractNumId w:val="26"/>
  </w:num>
  <w:num w:numId="9" w16cid:durableId="163907089">
    <w:abstractNumId w:val="42"/>
  </w:num>
  <w:num w:numId="10" w16cid:durableId="1525244770">
    <w:abstractNumId w:val="28"/>
  </w:num>
  <w:num w:numId="11" w16cid:durableId="1792630620">
    <w:abstractNumId w:val="6"/>
  </w:num>
  <w:num w:numId="12" w16cid:durableId="232275441">
    <w:abstractNumId w:val="10"/>
  </w:num>
  <w:num w:numId="13" w16cid:durableId="2053767642">
    <w:abstractNumId w:val="14"/>
  </w:num>
  <w:num w:numId="14" w16cid:durableId="963193579">
    <w:abstractNumId w:val="43"/>
  </w:num>
  <w:num w:numId="15" w16cid:durableId="621351053">
    <w:abstractNumId w:val="13"/>
  </w:num>
  <w:num w:numId="16" w16cid:durableId="775322542">
    <w:abstractNumId w:val="9"/>
  </w:num>
  <w:num w:numId="17" w16cid:durableId="662509730">
    <w:abstractNumId w:val="40"/>
  </w:num>
  <w:num w:numId="18" w16cid:durableId="809321096">
    <w:abstractNumId w:val="29"/>
  </w:num>
  <w:num w:numId="19" w16cid:durableId="243615234">
    <w:abstractNumId w:val="24"/>
  </w:num>
  <w:num w:numId="20" w16cid:durableId="1836914133">
    <w:abstractNumId w:val="27"/>
  </w:num>
  <w:num w:numId="21" w16cid:durableId="1124807091">
    <w:abstractNumId w:val="21"/>
  </w:num>
  <w:num w:numId="22" w16cid:durableId="1408066367">
    <w:abstractNumId w:val="0"/>
  </w:num>
  <w:num w:numId="23" w16cid:durableId="852037639">
    <w:abstractNumId w:val="41"/>
  </w:num>
  <w:num w:numId="24" w16cid:durableId="289240119">
    <w:abstractNumId w:val="19"/>
  </w:num>
  <w:num w:numId="25" w16cid:durableId="975574391">
    <w:abstractNumId w:val="3"/>
  </w:num>
  <w:num w:numId="26" w16cid:durableId="601037679">
    <w:abstractNumId w:val="32"/>
  </w:num>
  <w:num w:numId="27" w16cid:durableId="7002844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84429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7273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9921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40106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020628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69760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1648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7817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99400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49936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28013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4806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115169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01280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64465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935717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822866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82388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86962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016835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747563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4075244">
    <w:abstractNumId w:val="7"/>
  </w:num>
  <w:num w:numId="50" w16cid:durableId="1520660197">
    <w:abstractNumId w:val="39"/>
  </w:num>
  <w:num w:numId="51" w16cid:durableId="330377000">
    <w:abstractNumId w:val="18"/>
  </w:num>
  <w:num w:numId="52" w16cid:durableId="1940260673">
    <w:abstractNumId w:val="17"/>
  </w:num>
  <w:num w:numId="53" w16cid:durableId="1749575848">
    <w:abstractNumId w:val="2"/>
  </w:num>
  <w:num w:numId="54" w16cid:durableId="1274751946">
    <w:abstractNumId w:val="12"/>
  </w:num>
  <w:num w:numId="55" w16cid:durableId="850337998">
    <w:abstractNumId w:val="22"/>
  </w:num>
  <w:num w:numId="56" w16cid:durableId="927426629">
    <w:abstractNumId w:val="16"/>
  </w:num>
  <w:num w:numId="57" w16cid:durableId="1540239341">
    <w:abstractNumId w:val="37"/>
  </w:num>
  <w:num w:numId="58" w16cid:durableId="109840753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D34"/>
    <w:rsid w:val="000033EA"/>
    <w:rsid w:val="0002467C"/>
    <w:rsid w:val="00040A7A"/>
    <w:rsid w:val="0007315E"/>
    <w:rsid w:val="000936CA"/>
    <w:rsid w:val="00097182"/>
    <w:rsid w:val="000B1A00"/>
    <w:rsid w:val="000C0F66"/>
    <w:rsid w:val="001764D4"/>
    <w:rsid w:val="001A3117"/>
    <w:rsid w:val="001F04C5"/>
    <w:rsid w:val="001F341B"/>
    <w:rsid w:val="002430FD"/>
    <w:rsid w:val="00267340"/>
    <w:rsid w:val="00275C59"/>
    <w:rsid w:val="00337165"/>
    <w:rsid w:val="003974EB"/>
    <w:rsid w:val="003C6167"/>
    <w:rsid w:val="003D2D34"/>
    <w:rsid w:val="003F1749"/>
    <w:rsid w:val="00496551"/>
    <w:rsid w:val="004A692C"/>
    <w:rsid w:val="004C4EC3"/>
    <w:rsid w:val="0050219D"/>
    <w:rsid w:val="00512FD2"/>
    <w:rsid w:val="00523F87"/>
    <w:rsid w:val="005329CC"/>
    <w:rsid w:val="00593CEB"/>
    <w:rsid w:val="005C6D38"/>
    <w:rsid w:val="005D2104"/>
    <w:rsid w:val="00614C95"/>
    <w:rsid w:val="00660027"/>
    <w:rsid w:val="0069339E"/>
    <w:rsid w:val="006F51B5"/>
    <w:rsid w:val="006F7905"/>
    <w:rsid w:val="00714F51"/>
    <w:rsid w:val="00731F6E"/>
    <w:rsid w:val="007324C3"/>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79E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40279"/>
  <w15:chartTrackingRefBased/>
  <w15:docId w15:val="{2BE31001-21CD-4D26-BD81-DF7EF7A34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79E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E77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E779EB"/>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E779EB"/>
    <w:rPr>
      <w:lang w:val="en-US"/>
    </w:rPr>
  </w:style>
  <w:style w:type="character" w:customStyle="1" w:styleId="StopkaZnak">
    <w:name w:val="Stopka Znak"/>
    <w:link w:val="Stopka"/>
    <w:uiPriority w:val="99"/>
    <w:rsid w:val="00E779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s@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2335</Words>
  <Characters>16196</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2024-07-03T08:00:00Z</cp:lastPrinted>
  <dcterms:created xsi:type="dcterms:W3CDTF">2024-07-02T12:32:00Z</dcterms:created>
  <dcterms:modified xsi:type="dcterms:W3CDTF">2024-07-03T08:03:00Z</dcterms:modified>
</cp:coreProperties>
</file>