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C45CB" w14:textId="77777777" w:rsidR="00920187" w:rsidRPr="00240E71" w:rsidRDefault="00920187" w:rsidP="00920187">
      <w:pPr>
        <w:pStyle w:val="Nagwek3"/>
        <w:jc w:val="right"/>
        <w:rPr>
          <w:rFonts w:ascii="Times New Roman" w:hAnsi="Times New Roman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32E5ED3" w14:textId="77777777" w:rsidR="00920187" w:rsidRDefault="00920187" w:rsidP="0092018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4F8BBF0" w14:textId="77777777" w:rsidR="00920187" w:rsidRPr="0022732C" w:rsidRDefault="00920187" w:rsidP="0092018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54EC69E" w14:textId="77777777" w:rsidR="00920187" w:rsidRDefault="00920187" w:rsidP="0092018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A2692D6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4DBE3BF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2BD0595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88BEDE2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B31DF41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34E86AC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669147F4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E8242D0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64A2A57" w14:textId="77777777" w:rsidR="00920187" w:rsidRPr="0022732C" w:rsidRDefault="00920187" w:rsidP="0092018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646F9FD" w14:textId="77777777" w:rsidR="00920187" w:rsidRDefault="00920187" w:rsidP="00920187">
      <w:pPr>
        <w:spacing w:line="360" w:lineRule="auto"/>
      </w:pPr>
      <w:r>
        <w:t>Do: Nazwa i siedziba Zamawiającego:</w:t>
      </w:r>
    </w:p>
    <w:p w14:paraId="5BF12318" w14:textId="77777777" w:rsidR="00920187" w:rsidRPr="00C35C8C" w:rsidRDefault="00920187" w:rsidP="00920187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4CDC34CC" w14:textId="77777777" w:rsidR="00920187" w:rsidRPr="00C35C8C" w:rsidRDefault="00920187" w:rsidP="00920187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6E25139" w14:textId="77777777" w:rsidR="00920187" w:rsidRDefault="00920187" w:rsidP="00920187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2352CCC1" w14:textId="77777777" w:rsidR="00920187" w:rsidRDefault="00920187" w:rsidP="00920187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A85C1CF" w14:textId="77777777" w:rsidR="00920187" w:rsidRDefault="00920187" w:rsidP="00920187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3868F6CB" w14:textId="77777777" w:rsidR="00920187" w:rsidRDefault="00920187" w:rsidP="00920187">
      <w:pPr>
        <w:ind w:firstLine="3969"/>
        <w:rPr>
          <w:b/>
        </w:rPr>
      </w:pPr>
    </w:p>
    <w:p w14:paraId="2DD0A65C" w14:textId="63433AD0" w:rsidR="00920187" w:rsidRDefault="00920187" w:rsidP="00920187">
      <w:pPr>
        <w:jc w:val="both"/>
      </w:pPr>
      <w:r>
        <w:t xml:space="preserve">Przystępując do postępowania o udzielenie zamówienia publicznego, którego przedmiotem jest </w:t>
      </w:r>
      <w:r w:rsidR="007F0D4A" w:rsidRPr="007F0D4A">
        <w:rPr>
          <w:b/>
        </w:rPr>
        <w:t xml:space="preserve">Przedłużenie wsparcia technicznego dla posiadanych licencji urządzeń </w:t>
      </w:r>
      <w:proofErr w:type="spellStart"/>
      <w:r w:rsidR="007F0D4A" w:rsidRPr="007F0D4A">
        <w:rPr>
          <w:b/>
        </w:rPr>
        <w:t>FortiGate</w:t>
      </w:r>
      <w:proofErr w:type="spellEnd"/>
      <w:r w:rsidR="007F0D4A" w:rsidRPr="007F0D4A">
        <w:rPr>
          <w:b/>
        </w:rPr>
        <w:t xml:space="preserve"> na 12 miesięcy na potrzeby WI AGH</w:t>
      </w:r>
      <w:r>
        <w:rPr>
          <w:b/>
        </w:rPr>
        <w:t>,</w:t>
      </w:r>
      <w:r>
        <w:rPr>
          <w:b/>
          <w:sz w:val="26"/>
        </w:rPr>
        <w:t xml:space="preserve"> nr sprawy: KC-zp.272-</w:t>
      </w:r>
      <w:r w:rsidR="007F0D4A">
        <w:rPr>
          <w:b/>
          <w:sz w:val="26"/>
        </w:rPr>
        <w:t>334</w:t>
      </w:r>
      <w:r>
        <w:rPr>
          <w:b/>
          <w:sz w:val="26"/>
        </w:rPr>
        <w:t xml:space="preserve">/24 </w:t>
      </w:r>
      <w: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920187" w:rsidRPr="002A16E2" w14:paraId="1D915FCB" w14:textId="77777777" w:rsidTr="00D06BA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82099A" w14:textId="77777777" w:rsidR="00920187" w:rsidRPr="002A16E2" w:rsidRDefault="00920187" w:rsidP="00D06BA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B73509" w14:textId="77777777" w:rsidR="00920187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3C7A56D0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Licencji</w:t>
            </w:r>
          </w:p>
          <w:p w14:paraId="3C613A69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0AA79B" w14:textId="77777777" w:rsidR="00920187" w:rsidRPr="0084309D" w:rsidRDefault="00920187" w:rsidP="00D06BA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/ 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CCE0DE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6DB6C5B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D8B261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400C7B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22B8AFA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B7F4673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CBE9B5F" w14:textId="77777777" w:rsidR="00920187" w:rsidRPr="008A2B7D" w:rsidRDefault="00920187" w:rsidP="00D0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75B6413" w14:textId="77777777" w:rsidR="00920187" w:rsidRPr="008A2B7D" w:rsidRDefault="00920187" w:rsidP="00D06B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1B2192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3E38A79" w14:textId="77777777" w:rsidR="00920187" w:rsidRPr="008A2B7D" w:rsidRDefault="00920187" w:rsidP="00D06BA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B4412C9" w14:textId="77777777" w:rsidR="00920187" w:rsidRPr="008A2B7D" w:rsidRDefault="00920187" w:rsidP="00D06B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20187" w:rsidRPr="002A16E2" w14:paraId="0E219F8B" w14:textId="77777777" w:rsidTr="00D06BA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14C01E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1B22C7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20B14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3FCF7E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07C45A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0497A6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3A84F6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0B9A0D" w14:textId="77777777" w:rsidR="00920187" w:rsidRPr="002A16E2" w:rsidRDefault="00920187" w:rsidP="00D06B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20187" w:rsidRPr="002A16E2" w14:paraId="63E69159" w14:textId="77777777" w:rsidTr="00D06BA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F26187" w14:textId="77777777" w:rsidR="00920187" w:rsidRPr="002A16E2" w:rsidRDefault="00920187" w:rsidP="00D06B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3D33" w14:textId="39C55A7D" w:rsidR="00920187" w:rsidRPr="007F0D4A" w:rsidRDefault="007F0D4A" w:rsidP="00D06BA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7F0D4A">
              <w:rPr>
                <w:bCs/>
                <w:color w:val="000000"/>
                <w:sz w:val="16"/>
                <w:szCs w:val="16"/>
              </w:rPr>
              <w:t>P</w:t>
            </w:r>
            <w:r w:rsidRPr="007F0D4A">
              <w:rPr>
                <w:bCs/>
                <w:color w:val="000000"/>
                <w:sz w:val="16"/>
                <w:szCs w:val="16"/>
              </w:rPr>
              <w:t>rzedłużenie  wsparcia technicznego dla posiadanych licencji na okres 12 miesięcy dla dwóch</w:t>
            </w:r>
            <w:r w:rsidRPr="007F0D4A">
              <w:rPr>
                <w:b/>
                <w:bCs/>
                <w:color w:val="000000"/>
                <w:sz w:val="16"/>
                <w:szCs w:val="16"/>
              </w:rPr>
              <w:t xml:space="preserve"> urządzeń </w:t>
            </w:r>
            <w:proofErr w:type="spellStart"/>
            <w:r w:rsidRPr="007F0D4A">
              <w:rPr>
                <w:b/>
                <w:bCs/>
                <w:color w:val="000000"/>
                <w:sz w:val="16"/>
                <w:szCs w:val="16"/>
              </w:rPr>
              <w:t>FortiGate</w:t>
            </w:r>
            <w:proofErr w:type="spellEnd"/>
            <w:r w:rsidRPr="007F0D4A">
              <w:rPr>
                <w:b/>
                <w:bCs/>
                <w:color w:val="000000"/>
                <w:sz w:val="16"/>
                <w:szCs w:val="16"/>
              </w:rPr>
              <w:t xml:space="preserve"> 600E </w:t>
            </w:r>
            <w:r w:rsidRPr="007F0D4A">
              <w:rPr>
                <w:bCs/>
                <w:color w:val="000000"/>
                <w:sz w:val="16"/>
                <w:szCs w:val="16"/>
              </w:rPr>
              <w:t>na poziomi</w:t>
            </w:r>
            <w:r w:rsidRPr="007F0D4A">
              <w:rPr>
                <w:color w:val="000000"/>
                <w:sz w:val="16"/>
                <w:szCs w:val="16"/>
              </w:rPr>
              <w:t xml:space="preserve">e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FortiCare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 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Unified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Thread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Protection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 (</w:t>
            </w:r>
            <w:r w:rsidRPr="007F0D4A">
              <w:rPr>
                <w:b/>
                <w:bCs/>
                <w:color w:val="000000"/>
                <w:sz w:val="16"/>
                <w:szCs w:val="16"/>
              </w:rPr>
              <w:t>FC-10-F6H0E-950-02-12</w:t>
            </w:r>
            <w:r w:rsidRPr="007F0D4A"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C077" w14:textId="77777777" w:rsidR="00920187" w:rsidRPr="00A47B30" w:rsidRDefault="00920187" w:rsidP="00D06BA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87A6" w14:textId="77777777" w:rsidR="00920187" w:rsidRPr="00F55968" w:rsidRDefault="00920187" w:rsidP="00D06B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ACDE" w14:textId="77777777" w:rsidR="00920187" w:rsidRPr="002A16E2" w:rsidRDefault="00920187" w:rsidP="00D06BA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9805" w14:textId="77777777" w:rsidR="00920187" w:rsidRPr="002A16E2" w:rsidRDefault="00920187" w:rsidP="00D06BA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08A359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6F7BA1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</w:tr>
      <w:tr w:rsidR="00920187" w:rsidRPr="002A16E2" w14:paraId="3064A8FD" w14:textId="77777777" w:rsidTr="00D06BA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AA3879" w14:textId="77777777" w:rsidR="00920187" w:rsidRDefault="00920187" w:rsidP="00D06BA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7E8910B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  <w:p w14:paraId="017596F0" w14:textId="2F75664C" w:rsidR="00920187" w:rsidRPr="002A16E2" w:rsidRDefault="00920187" w:rsidP="007F0D4A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36AD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3A5B40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CB6168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</w:tr>
      <w:tr w:rsidR="00920187" w:rsidRPr="002A16E2" w14:paraId="31927CDA" w14:textId="77777777" w:rsidTr="00D06BA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B3B7BF" w14:textId="77777777" w:rsidR="00920187" w:rsidRPr="002A16E2" w:rsidRDefault="00920187" w:rsidP="00D06B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99CD8F4" w14:textId="77777777" w:rsidR="00920187" w:rsidRPr="002A16E2" w:rsidRDefault="00920187" w:rsidP="00D06BAF">
            <w:pPr>
              <w:rPr>
                <w:sz w:val="22"/>
                <w:szCs w:val="22"/>
              </w:rPr>
            </w:pPr>
          </w:p>
          <w:p w14:paraId="013BD5D2" w14:textId="77777777" w:rsidR="00920187" w:rsidRPr="002A16E2" w:rsidRDefault="00920187" w:rsidP="00D06B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F869035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46EE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48D946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430D6" w14:textId="77777777" w:rsidR="00920187" w:rsidRPr="002A16E2" w:rsidRDefault="00920187" w:rsidP="00D06BA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BCC7B74" w14:textId="77777777" w:rsidR="00920187" w:rsidRPr="00FB1B4F" w:rsidRDefault="00920187" w:rsidP="00920187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EA8FD30" w14:textId="77777777" w:rsidR="00920187" w:rsidRPr="00FB1B4F" w:rsidRDefault="00920187" w:rsidP="00920187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405F16E" w14:textId="77777777" w:rsidR="00920187" w:rsidRPr="00FB1B4F" w:rsidRDefault="00920187" w:rsidP="00920187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30BDE61" w14:textId="77777777" w:rsidR="00920187" w:rsidRDefault="00920187" w:rsidP="00920187">
      <w:pPr>
        <w:pStyle w:val="Tekstpodstawowy"/>
      </w:pPr>
      <w:r>
        <w:t>Powyższa cena zawiera  podatek VAT w wysokości 23% tj.…………………….PLN</w:t>
      </w:r>
    </w:p>
    <w:p w14:paraId="695F0BC6" w14:textId="77777777" w:rsidR="00920187" w:rsidRDefault="00920187" w:rsidP="00920187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7E539147" w14:textId="77777777" w:rsidR="00920187" w:rsidRDefault="00920187" w:rsidP="00920187">
      <w:pPr>
        <w:widowControl w:val="0"/>
        <w:ind w:right="1"/>
        <w:jc w:val="both"/>
        <w:rPr>
          <w:b/>
        </w:rPr>
      </w:pPr>
      <w:r>
        <w:rPr>
          <w:b/>
        </w:rPr>
        <w:t>Okres obowiązywania umowy:</w:t>
      </w:r>
      <w:r w:rsidRPr="00FB1B4F">
        <w:t xml:space="preserve"> </w:t>
      </w:r>
      <w:r>
        <w:rPr>
          <w:b/>
          <w:bCs/>
        </w:rPr>
        <w:t>12</w:t>
      </w:r>
      <w:r w:rsidRPr="005D5797">
        <w:rPr>
          <w:b/>
          <w:bCs/>
        </w:rPr>
        <w:t xml:space="preserve"> miesięcy</w:t>
      </w:r>
    </w:p>
    <w:p w14:paraId="66F955A4" w14:textId="77777777" w:rsidR="00920187" w:rsidRPr="00FE545C" w:rsidRDefault="00920187" w:rsidP="00920187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657505E" w14:textId="77777777" w:rsidR="00920187" w:rsidRPr="00FE545C" w:rsidRDefault="00920187" w:rsidP="00920187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EB2ED2E" w14:textId="77777777" w:rsidR="00920187" w:rsidRDefault="00920187" w:rsidP="00920187">
      <w:pPr>
        <w:jc w:val="both"/>
        <w:rPr>
          <w:sz w:val="18"/>
          <w:szCs w:val="18"/>
        </w:rPr>
      </w:pPr>
    </w:p>
    <w:p w14:paraId="1141DF0C" w14:textId="77777777" w:rsidR="00920187" w:rsidRDefault="00920187" w:rsidP="00920187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271680F7" w14:textId="77777777" w:rsidR="00920187" w:rsidRDefault="00920187" w:rsidP="0092018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255E40A6" w14:textId="77777777" w:rsidR="00920187" w:rsidRDefault="00920187" w:rsidP="009201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BE2EDA2" w14:textId="77777777" w:rsidR="00920187" w:rsidRDefault="00920187" w:rsidP="009201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C324B6" w14:textId="77777777" w:rsidR="00920187" w:rsidRDefault="00920187" w:rsidP="0092018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64312F" w14:textId="77777777" w:rsidR="00920187" w:rsidRDefault="00920187" w:rsidP="0092018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BFB476" w14:textId="77777777" w:rsidR="00920187" w:rsidRDefault="00920187" w:rsidP="009201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20187" w14:paraId="181C6576" w14:textId="77777777" w:rsidTr="00D06BA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AEB48" w14:textId="77777777" w:rsidR="00920187" w:rsidRDefault="00920187" w:rsidP="00D06B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10FE2" w14:textId="77777777" w:rsidR="00920187" w:rsidRDefault="00920187" w:rsidP="00D06B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6EB2C11" w14:textId="77777777" w:rsidR="00920187" w:rsidRDefault="00920187" w:rsidP="00D06B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64F49" w14:textId="77777777" w:rsidR="00920187" w:rsidRDefault="00920187" w:rsidP="00D06B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20187" w14:paraId="7D1A4C18" w14:textId="77777777" w:rsidTr="00D06BA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D0D5A" w14:textId="77777777" w:rsidR="00920187" w:rsidRDefault="00920187" w:rsidP="00D06BA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5F2FD" w14:textId="77777777" w:rsidR="00920187" w:rsidRDefault="00920187" w:rsidP="00D06B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79DB8" w14:textId="77777777" w:rsidR="00920187" w:rsidRDefault="00920187" w:rsidP="00D06B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920187" w14:paraId="6D3E2B89" w14:textId="77777777" w:rsidTr="00D06BA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63405" w14:textId="77777777" w:rsidR="00920187" w:rsidRDefault="00920187" w:rsidP="00D06BA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69509" w14:textId="77777777" w:rsidR="00920187" w:rsidRDefault="00920187" w:rsidP="00D06B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03F6F" w14:textId="77777777" w:rsidR="00920187" w:rsidRDefault="00920187" w:rsidP="00D06B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0519190A" w14:textId="77777777" w:rsidR="00920187" w:rsidRDefault="00920187" w:rsidP="009201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EE253CC" w14:textId="77777777" w:rsidR="00920187" w:rsidRDefault="00920187" w:rsidP="0092018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3BB597AB" w14:textId="77777777" w:rsidR="00920187" w:rsidRDefault="00920187" w:rsidP="0092018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40885DCD" w14:textId="77777777" w:rsidR="00920187" w:rsidRDefault="00920187" w:rsidP="0092018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A8363C7" w14:textId="77777777" w:rsidR="00920187" w:rsidRDefault="00920187" w:rsidP="0092018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D97AF1F" w14:textId="77777777" w:rsidR="00920187" w:rsidRDefault="00920187" w:rsidP="0092018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F260C55" w14:textId="77777777" w:rsidR="00920187" w:rsidRDefault="00920187" w:rsidP="0092018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1B3EB13" w14:textId="77777777" w:rsidR="00920187" w:rsidRDefault="00920187" w:rsidP="009201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E4E1BB5" w14:textId="77777777" w:rsidR="00920187" w:rsidRDefault="00920187" w:rsidP="0092018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589C67F" w14:textId="77777777" w:rsidR="00920187" w:rsidRDefault="00920187" w:rsidP="009201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190C483" w14:textId="77777777" w:rsidR="00920187" w:rsidRDefault="00920187" w:rsidP="0092018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9CFAF48" w14:textId="77777777" w:rsidR="00920187" w:rsidRDefault="00920187" w:rsidP="0092018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F8420E4" w14:textId="77777777" w:rsidR="00920187" w:rsidRDefault="00920187" w:rsidP="0092018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EEAC76" w14:textId="77777777" w:rsidR="00920187" w:rsidRDefault="00920187" w:rsidP="0092018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5AF858" w14:textId="77777777" w:rsidR="00920187" w:rsidRDefault="00920187" w:rsidP="0092018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9F61AC4" w14:textId="77777777" w:rsidR="00920187" w:rsidRPr="00FB3F21" w:rsidRDefault="00920187" w:rsidP="00920187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16DA007" w14:textId="77777777" w:rsidR="00920187" w:rsidRPr="0054009D" w:rsidRDefault="00920187" w:rsidP="00920187"/>
    <w:p w14:paraId="45A109AE" w14:textId="77777777" w:rsidR="00920187" w:rsidRPr="00963B2E" w:rsidRDefault="00920187" w:rsidP="00920187"/>
    <w:p w14:paraId="4DFD2995" w14:textId="77777777" w:rsidR="00920187" w:rsidRPr="00CA4E27" w:rsidRDefault="00920187" w:rsidP="00920187"/>
    <w:p w14:paraId="04311D03" w14:textId="77777777" w:rsidR="00920187" w:rsidRPr="008C79B3" w:rsidRDefault="00920187" w:rsidP="00920187"/>
    <w:p w14:paraId="72FB79B9" w14:textId="77777777" w:rsidR="00FE545C" w:rsidRPr="00920187" w:rsidRDefault="00FE545C" w:rsidP="00920187"/>
    <w:sectPr w:rsidR="00FE545C" w:rsidRPr="009201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0356B" w14:textId="77777777" w:rsidR="003E1CEC" w:rsidRDefault="003E1CEC">
      <w:r>
        <w:separator/>
      </w:r>
    </w:p>
  </w:endnote>
  <w:endnote w:type="continuationSeparator" w:id="0">
    <w:p w14:paraId="6399A873" w14:textId="77777777" w:rsidR="003E1CEC" w:rsidRDefault="003E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E5E92" w14:textId="77777777" w:rsidR="003F76C5" w:rsidRDefault="003F76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0142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D44D5" w14:textId="77777777" w:rsidR="003F76C5" w:rsidRDefault="003F76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5E553" w14:textId="77777777" w:rsidR="003E1CEC" w:rsidRDefault="003E1CEC">
      <w:r>
        <w:separator/>
      </w:r>
    </w:p>
  </w:footnote>
  <w:footnote w:type="continuationSeparator" w:id="0">
    <w:p w14:paraId="460587EB" w14:textId="77777777" w:rsidR="003E1CEC" w:rsidRDefault="003E1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77817" w14:textId="77777777" w:rsidR="003F76C5" w:rsidRDefault="003F76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37AE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AD099" w14:textId="77777777" w:rsidR="003F76C5" w:rsidRDefault="003F76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88485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79830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9130990">
    <w:abstractNumId w:val="0"/>
  </w:num>
  <w:num w:numId="4" w16cid:durableId="1104226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CEC"/>
    <w:rsid w:val="00012286"/>
    <w:rsid w:val="000704FC"/>
    <w:rsid w:val="00071CCC"/>
    <w:rsid w:val="000B731D"/>
    <w:rsid w:val="000C44AC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1CEC"/>
    <w:rsid w:val="003F76C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0D4A"/>
    <w:rsid w:val="00833933"/>
    <w:rsid w:val="00853083"/>
    <w:rsid w:val="008B2F0C"/>
    <w:rsid w:val="008B4928"/>
    <w:rsid w:val="008D2AB8"/>
    <w:rsid w:val="008F1C66"/>
    <w:rsid w:val="00920187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4ACB5"/>
  <w15:chartTrackingRefBased/>
  <w15:docId w15:val="{C12DC239-93A9-4B27-BB4C-9F8ABE7BE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01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512</Words>
  <Characters>4307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2024-07-03T06:25:00Z</dcterms:created>
  <dcterms:modified xsi:type="dcterms:W3CDTF">2024-07-03T06:28:00Z</dcterms:modified>
</cp:coreProperties>
</file>