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864C88" w14:textId="77777777" w:rsidR="00FB7F50" w:rsidRPr="002245BE" w:rsidRDefault="00A81F9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81F9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81F93">
        <w:rPr>
          <w:sz w:val="22"/>
          <w:szCs w:val="22"/>
        </w:rPr>
        <w:t>2024-07-11</w:t>
      </w:r>
    </w:p>
    <w:p w14:paraId="7C32CFC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458EA7E" w14:textId="77777777" w:rsidR="00A81F93" w:rsidRPr="00A81F93" w:rsidRDefault="00A81F93" w:rsidP="00FB7F50">
      <w:pPr>
        <w:spacing w:after="40"/>
        <w:rPr>
          <w:b/>
          <w:bCs/>
          <w:sz w:val="22"/>
          <w:szCs w:val="22"/>
        </w:rPr>
      </w:pPr>
      <w:r w:rsidRPr="00A81F93">
        <w:rPr>
          <w:b/>
          <w:bCs/>
          <w:sz w:val="22"/>
          <w:szCs w:val="22"/>
        </w:rPr>
        <w:t>Akademia Górniczo - Hutnicza</w:t>
      </w:r>
    </w:p>
    <w:p w14:paraId="2228B36D" w14:textId="77777777" w:rsidR="00A81F93" w:rsidRPr="00A81F93" w:rsidRDefault="00A81F93" w:rsidP="00FB7F50">
      <w:pPr>
        <w:spacing w:after="40"/>
        <w:rPr>
          <w:b/>
          <w:bCs/>
          <w:sz w:val="22"/>
          <w:szCs w:val="22"/>
        </w:rPr>
      </w:pPr>
      <w:r w:rsidRPr="00A81F93">
        <w:rPr>
          <w:b/>
          <w:bCs/>
          <w:sz w:val="22"/>
          <w:szCs w:val="22"/>
        </w:rPr>
        <w:t>im. Stanisława Staszica w Krakowie</w:t>
      </w:r>
    </w:p>
    <w:p w14:paraId="0E78134C" w14:textId="77777777" w:rsidR="00FB7F50" w:rsidRPr="002245BE" w:rsidRDefault="00A81F93" w:rsidP="00FB7F50">
      <w:pPr>
        <w:spacing w:after="40"/>
        <w:rPr>
          <w:b/>
          <w:bCs/>
          <w:sz w:val="22"/>
          <w:szCs w:val="22"/>
        </w:rPr>
      </w:pPr>
      <w:r w:rsidRPr="00A81F93">
        <w:rPr>
          <w:b/>
          <w:bCs/>
          <w:sz w:val="22"/>
          <w:szCs w:val="22"/>
        </w:rPr>
        <w:t>Dział Zamówień Publicznych</w:t>
      </w:r>
    </w:p>
    <w:p w14:paraId="2F891504" w14:textId="77777777" w:rsidR="00FB7F50" w:rsidRPr="002245BE" w:rsidRDefault="00A81F93" w:rsidP="00FB7F50">
      <w:pPr>
        <w:rPr>
          <w:sz w:val="22"/>
          <w:szCs w:val="22"/>
        </w:rPr>
      </w:pPr>
      <w:r w:rsidRPr="00A81F9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81F93">
        <w:rPr>
          <w:sz w:val="22"/>
          <w:szCs w:val="22"/>
        </w:rPr>
        <w:t>30</w:t>
      </w:r>
    </w:p>
    <w:p w14:paraId="38F7FC17" w14:textId="77777777" w:rsidR="00FB7F50" w:rsidRPr="002245BE" w:rsidRDefault="00A81F93" w:rsidP="00FB7F50">
      <w:pPr>
        <w:rPr>
          <w:sz w:val="22"/>
          <w:szCs w:val="22"/>
        </w:rPr>
      </w:pPr>
      <w:r w:rsidRPr="00A81F9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81F93">
        <w:rPr>
          <w:sz w:val="22"/>
          <w:szCs w:val="22"/>
        </w:rPr>
        <w:t>Kraków</w:t>
      </w:r>
    </w:p>
    <w:p w14:paraId="1C8EDCB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FB5401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81F93" w:rsidRPr="00607F9B" w14:paraId="46E167A8" w14:textId="77777777" w:rsidTr="00FD2BD9">
        <w:trPr>
          <w:trHeight w:val="638"/>
        </w:trPr>
        <w:tc>
          <w:tcPr>
            <w:tcW w:w="959" w:type="dxa"/>
            <w:shd w:val="clear" w:color="auto" w:fill="auto"/>
          </w:tcPr>
          <w:p w14:paraId="57680792" w14:textId="77777777" w:rsidR="00A81F93" w:rsidRPr="00607F9B" w:rsidRDefault="00A81F93" w:rsidP="00FD2B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F750BE" w14:textId="5AC6CA3E" w:rsidR="00A81F93" w:rsidRPr="00607F9B" w:rsidRDefault="00A81F93" w:rsidP="00FD2BD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81F93">
              <w:rPr>
                <w:sz w:val="22"/>
                <w:szCs w:val="22"/>
              </w:rPr>
              <w:t>podstawowy</w:t>
            </w:r>
            <w:r w:rsidR="008A2BA3">
              <w:rPr>
                <w:sz w:val="22"/>
                <w:szCs w:val="22"/>
              </w:rPr>
              <w:t>m</w:t>
            </w:r>
            <w:r w:rsidRPr="00A81F93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81F9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1F93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1F93">
              <w:rPr>
                <w:b/>
                <w:sz w:val="22"/>
                <w:szCs w:val="22"/>
              </w:rPr>
              <w:t>DE-dzp.272-314/24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05281AE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81F93" w14:paraId="34B4A841" w14:textId="77777777" w:rsidTr="00FD2BD9">
        <w:trPr>
          <w:cantSplit/>
        </w:trPr>
        <w:tc>
          <w:tcPr>
            <w:tcW w:w="10150" w:type="dxa"/>
          </w:tcPr>
          <w:p w14:paraId="0845CE66" w14:textId="77777777" w:rsidR="00A81F93" w:rsidRPr="00D26ED6" w:rsidRDefault="00A81F93" w:rsidP="00FD2BD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81F93">
              <w:rPr>
                <w:b/>
                <w:sz w:val="22"/>
                <w:szCs w:val="22"/>
              </w:rPr>
              <w:t>PROGRESS Systemy Komputerowe Sp. z o.o.</w:t>
            </w:r>
          </w:p>
          <w:p w14:paraId="790BDEE4" w14:textId="77777777" w:rsidR="00A81F93" w:rsidRPr="009F0E5C" w:rsidRDefault="00A81F93" w:rsidP="00FD2BD9">
            <w:pPr>
              <w:jc w:val="both"/>
              <w:rPr>
                <w:bCs/>
                <w:sz w:val="22"/>
                <w:szCs w:val="22"/>
              </w:rPr>
            </w:pPr>
            <w:r w:rsidRPr="00A81F93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1F93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772C7BD" w14:textId="77777777" w:rsidR="00A81F93" w:rsidRPr="009F0E5C" w:rsidRDefault="00A81F93" w:rsidP="00FD2BD9">
            <w:pPr>
              <w:jc w:val="both"/>
              <w:rPr>
                <w:bCs/>
                <w:sz w:val="22"/>
                <w:szCs w:val="22"/>
              </w:rPr>
            </w:pPr>
            <w:r w:rsidRPr="00A81F93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81F93">
              <w:rPr>
                <w:bCs/>
                <w:sz w:val="22"/>
                <w:szCs w:val="22"/>
              </w:rPr>
              <w:t>Kraków</w:t>
            </w:r>
          </w:p>
          <w:p w14:paraId="696581B0" w14:textId="77777777" w:rsidR="00A81F93" w:rsidRPr="00D26ED6" w:rsidRDefault="00A81F93" w:rsidP="00FD2BD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62D2995" w14:textId="7B7506CA" w:rsidR="00A81F93" w:rsidRDefault="00A81F93" w:rsidP="00FD2BD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81F93">
              <w:rPr>
                <w:sz w:val="22"/>
                <w:szCs w:val="22"/>
              </w:rPr>
              <w:t>Dostaw</w:t>
            </w:r>
            <w:r w:rsidR="008A2BA3">
              <w:rPr>
                <w:sz w:val="22"/>
                <w:szCs w:val="22"/>
              </w:rPr>
              <w:t>ę</w:t>
            </w:r>
            <w:r w:rsidRPr="00A81F93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DA12181" w14:textId="77777777" w:rsidR="00A81F93" w:rsidRPr="00D26ED6" w:rsidRDefault="00A81F93" w:rsidP="00FD2BD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81F93">
              <w:rPr>
                <w:b/>
                <w:sz w:val="22"/>
                <w:szCs w:val="22"/>
              </w:rPr>
              <w:t>84 986.85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98F2CC0" w14:textId="77777777" w:rsidR="00A81F93" w:rsidRDefault="00A81F93" w:rsidP="00FD2BD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11A78BAD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54409DC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63A618F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6182FD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18EF4357" w14:textId="77777777" w:rsidR="002B6761" w:rsidRPr="008567C7" w:rsidRDefault="00A81F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F70EFD" w14:textId="77777777" w:rsidR="002B6761" w:rsidRPr="008567C7" w:rsidRDefault="00A81F9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7A06C41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09DB1C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CBABA4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289D1B2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C3E7CA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81F93" w:rsidRPr="008567C7" w14:paraId="2A922C19" w14:textId="77777777" w:rsidTr="00FD2BD9">
        <w:tc>
          <w:tcPr>
            <w:tcW w:w="709" w:type="dxa"/>
            <w:vAlign w:val="center"/>
          </w:tcPr>
          <w:p w14:paraId="4DF0F0D2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2F537DDC" w14:textId="77777777" w:rsidR="00A81F93" w:rsidRPr="002B6761" w:rsidRDefault="00A81F93" w:rsidP="00FD2B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1102508" w14:textId="77777777" w:rsidR="00A81F93" w:rsidRPr="008567C7" w:rsidRDefault="00A81F93" w:rsidP="00FD2B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698204" w14:textId="77777777" w:rsidR="00A81F93" w:rsidRPr="001B7815" w:rsidRDefault="00A81F93" w:rsidP="00FD2B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11ADB2B1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4FACDE9B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35E4C3E4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3BC4AB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3F4887F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2548B3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62EFB0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81F93" w:rsidRPr="008567C7" w14:paraId="5050F42B" w14:textId="77777777" w:rsidTr="00FD2BD9">
        <w:tc>
          <w:tcPr>
            <w:tcW w:w="709" w:type="dxa"/>
            <w:vAlign w:val="center"/>
          </w:tcPr>
          <w:p w14:paraId="44B289FB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1064464B" w14:textId="77777777" w:rsidR="00A81F93" w:rsidRPr="002B6761" w:rsidRDefault="00A81F93" w:rsidP="00FD2B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>Kiełbratowski</w:t>
            </w:r>
            <w:proofErr w:type="spellEnd"/>
          </w:p>
          <w:p w14:paraId="71E95222" w14:textId="77777777" w:rsidR="00A81F93" w:rsidRPr="008567C7" w:rsidRDefault="00A81F93" w:rsidP="00FD2B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F00C69C" w14:textId="77777777" w:rsidR="00A81F93" w:rsidRPr="001B7815" w:rsidRDefault="00A81F93" w:rsidP="00FD2B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80-371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134" w:type="dxa"/>
            <w:vAlign w:val="center"/>
          </w:tcPr>
          <w:p w14:paraId="7BD003A5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58,04</w:t>
            </w:r>
          </w:p>
        </w:tc>
        <w:tc>
          <w:tcPr>
            <w:tcW w:w="1134" w:type="dxa"/>
            <w:vAlign w:val="center"/>
          </w:tcPr>
          <w:p w14:paraId="7628BAE3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139690AD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238FA38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EE3E0C1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7321E9B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8CD1FFC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98,04</w:t>
            </w:r>
          </w:p>
        </w:tc>
      </w:tr>
      <w:tr w:rsidR="00A81F93" w:rsidRPr="008567C7" w14:paraId="3EA0951E" w14:textId="77777777" w:rsidTr="00FD2BD9">
        <w:tc>
          <w:tcPr>
            <w:tcW w:w="709" w:type="dxa"/>
            <w:vAlign w:val="center"/>
          </w:tcPr>
          <w:p w14:paraId="4CB3E57F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C7804BE" w14:textId="77777777" w:rsidR="00A81F93" w:rsidRPr="002B6761" w:rsidRDefault="00A81F93" w:rsidP="00FD2B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 spółka  jawna  J. Strykowski, S. Miazga</w:t>
            </w:r>
          </w:p>
          <w:p w14:paraId="135AAB11" w14:textId="77777777" w:rsidR="00A81F93" w:rsidRPr="008567C7" w:rsidRDefault="00A81F93" w:rsidP="00FD2B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ul. 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8616DF1" w14:textId="77777777" w:rsidR="00A81F93" w:rsidRPr="001B7815" w:rsidRDefault="00A81F93" w:rsidP="00FD2B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134" w:type="dxa"/>
            <w:vAlign w:val="center"/>
          </w:tcPr>
          <w:p w14:paraId="6CC363F4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57,19</w:t>
            </w:r>
          </w:p>
        </w:tc>
        <w:tc>
          <w:tcPr>
            <w:tcW w:w="1134" w:type="dxa"/>
            <w:vAlign w:val="center"/>
          </w:tcPr>
          <w:p w14:paraId="1EDE8AB1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5A7B764D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76452F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D48F46A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2D56645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FC11DC9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97,19</w:t>
            </w:r>
          </w:p>
        </w:tc>
      </w:tr>
      <w:tr w:rsidR="00A81F93" w:rsidRPr="008567C7" w14:paraId="2806FFD4" w14:textId="77777777" w:rsidTr="00FD2BD9">
        <w:tc>
          <w:tcPr>
            <w:tcW w:w="709" w:type="dxa"/>
            <w:vAlign w:val="center"/>
          </w:tcPr>
          <w:p w14:paraId="31857C5C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127" w:type="dxa"/>
            <w:vAlign w:val="center"/>
          </w:tcPr>
          <w:p w14:paraId="6900B4CE" w14:textId="77777777" w:rsidR="00A81F93" w:rsidRPr="002B6761" w:rsidRDefault="00A81F93" w:rsidP="00FD2B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>Optiserw</w:t>
            </w:r>
            <w:proofErr w:type="spellEnd"/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Kraków Jarosław Pogwizd</w:t>
            </w:r>
          </w:p>
          <w:p w14:paraId="5B252571" w14:textId="77777777" w:rsidR="00A81F93" w:rsidRPr="008567C7" w:rsidRDefault="00A81F93" w:rsidP="00FD2B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Królowej Jadwigi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31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B1A3B64" w14:textId="77777777" w:rsidR="00A81F93" w:rsidRPr="001B7815" w:rsidRDefault="00A81F93" w:rsidP="00FD2B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33-300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Nowy Sącz</w:t>
            </w:r>
          </w:p>
        </w:tc>
        <w:tc>
          <w:tcPr>
            <w:tcW w:w="1134" w:type="dxa"/>
            <w:vAlign w:val="center"/>
          </w:tcPr>
          <w:p w14:paraId="78652EE9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53,79</w:t>
            </w:r>
          </w:p>
        </w:tc>
        <w:tc>
          <w:tcPr>
            <w:tcW w:w="1134" w:type="dxa"/>
            <w:vAlign w:val="center"/>
          </w:tcPr>
          <w:p w14:paraId="5CC59AB4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23CCC130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11C0118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A62A11B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4CB42CE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4CEAE72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93,79</w:t>
            </w:r>
          </w:p>
        </w:tc>
      </w:tr>
      <w:tr w:rsidR="00A81F93" w:rsidRPr="008567C7" w14:paraId="4B99E96E" w14:textId="77777777" w:rsidTr="00FD2BD9">
        <w:tc>
          <w:tcPr>
            <w:tcW w:w="709" w:type="dxa"/>
            <w:vAlign w:val="center"/>
          </w:tcPr>
          <w:p w14:paraId="2F9130E2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700D2D85" w14:textId="77777777" w:rsidR="00A81F93" w:rsidRPr="002B6761" w:rsidRDefault="00A81F93" w:rsidP="00FD2BD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/>
                <w:sz w:val="18"/>
                <w:szCs w:val="18"/>
              </w:rPr>
              <w:t>BINO COMPUTERS S. Bobek, B. Bielak, S. Bara sp. jawna</w:t>
            </w:r>
          </w:p>
          <w:p w14:paraId="44984097" w14:textId="77777777" w:rsidR="00A81F93" w:rsidRPr="008567C7" w:rsidRDefault="00A81F93" w:rsidP="00FD2BD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ul. Urocza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FF2A711" w14:textId="33358101" w:rsidR="00A81F93" w:rsidRPr="001B7815" w:rsidRDefault="00A81F93" w:rsidP="00FD2BD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32-040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="008A2BA3" w:rsidRPr="00A81F93">
              <w:rPr>
                <w:rFonts w:ascii="Times New Roman" w:hAnsi="Times New Roman" w:cs="Times New Roman"/>
                <w:bCs/>
                <w:sz w:val="18"/>
                <w:szCs w:val="18"/>
              </w:rPr>
              <w:t>Wrząsowice</w:t>
            </w:r>
          </w:p>
        </w:tc>
        <w:tc>
          <w:tcPr>
            <w:tcW w:w="1134" w:type="dxa"/>
            <w:vAlign w:val="center"/>
          </w:tcPr>
          <w:p w14:paraId="3AFFF238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52,81</w:t>
            </w:r>
          </w:p>
        </w:tc>
        <w:tc>
          <w:tcPr>
            <w:tcW w:w="1134" w:type="dxa"/>
            <w:vAlign w:val="center"/>
          </w:tcPr>
          <w:p w14:paraId="07FC2D48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7061DBF3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53FED57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0810A62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1781B1B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7B4BBEA" w14:textId="77777777" w:rsidR="00A81F93" w:rsidRPr="008567C7" w:rsidRDefault="00A81F93" w:rsidP="00FD2BD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81F93">
              <w:rPr>
                <w:rFonts w:ascii="Times New Roman" w:hAnsi="Times New Roman" w:cs="Times New Roman"/>
                <w:sz w:val="18"/>
                <w:szCs w:val="18"/>
              </w:rPr>
              <w:t xml:space="preserve">  92,81</w:t>
            </w:r>
          </w:p>
        </w:tc>
      </w:tr>
    </w:tbl>
    <w:p w14:paraId="0C48EF1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6509832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0BC11A0" w14:textId="77777777" w:rsidR="00C84D1F" w:rsidRPr="001B7815" w:rsidRDefault="00C84D1F" w:rsidP="00C84D1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C84D1F" w14:paraId="2CFA93EB" w14:textId="77777777" w:rsidTr="00FD2BD9">
        <w:tc>
          <w:tcPr>
            <w:tcW w:w="779" w:type="dxa"/>
            <w:shd w:val="clear" w:color="auto" w:fill="FFFFFF"/>
            <w:vAlign w:val="center"/>
          </w:tcPr>
          <w:p w14:paraId="49FCDD39" w14:textId="77777777" w:rsidR="00C84D1F" w:rsidRPr="004657DA" w:rsidRDefault="00C84D1F" w:rsidP="00FD2BD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4BFB319" w14:textId="77777777" w:rsidR="00C84D1F" w:rsidRPr="004657DA" w:rsidRDefault="00C84D1F" w:rsidP="00FD2BD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946676D" w14:textId="77777777" w:rsidR="00C84D1F" w:rsidRPr="004657DA" w:rsidRDefault="00C84D1F" w:rsidP="00FD2BD9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C84D1F" w14:paraId="1198B658" w14:textId="77777777" w:rsidTr="00FD2BD9">
        <w:tc>
          <w:tcPr>
            <w:tcW w:w="779" w:type="dxa"/>
            <w:vAlign w:val="center"/>
          </w:tcPr>
          <w:p w14:paraId="2409779D" w14:textId="77777777" w:rsidR="00C84D1F" w:rsidRPr="002B6761" w:rsidRDefault="00C84D1F" w:rsidP="00FD2BD9">
            <w:pPr>
              <w:jc w:val="center"/>
              <w:rPr>
                <w:sz w:val="22"/>
                <w:szCs w:val="22"/>
              </w:rPr>
            </w:pPr>
            <w:r w:rsidRPr="00A649C7">
              <w:rPr>
                <w:sz w:val="22"/>
                <w:szCs w:val="22"/>
              </w:rPr>
              <w:t>1</w:t>
            </w:r>
          </w:p>
          <w:p w14:paraId="1A3E8254" w14:textId="77777777" w:rsidR="00C84D1F" w:rsidRPr="002B6761" w:rsidRDefault="00C84D1F" w:rsidP="00FD2BD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B1A7E25" w14:textId="77777777" w:rsidR="00C84D1F" w:rsidRPr="002B6761" w:rsidRDefault="00C84D1F" w:rsidP="00FD2BD9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649C7">
              <w:rPr>
                <w:b/>
                <w:bCs/>
                <w:sz w:val="22"/>
                <w:szCs w:val="22"/>
              </w:rPr>
              <w:t xml:space="preserve">CEZAR Cezary </w:t>
            </w:r>
            <w:proofErr w:type="spellStart"/>
            <w:r w:rsidRPr="00A649C7">
              <w:rPr>
                <w:b/>
                <w:bCs/>
                <w:sz w:val="22"/>
                <w:szCs w:val="22"/>
              </w:rPr>
              <w:t>Machnio</w:t>
            </w:r>
            <w:proofErr w:type="spellEnd"/>
            <w:r w:rsidRPr="00A649C7">
              <w:rPr>
                <w:b/>
                <w:bCs/>
                <w:sz w:val="22"/>
                <w:szCs w:val="22"/>
              </w:rPr>
              <w:t xml:space="preserve"> i Piotr Gębka Sp. z o. o.</w:t>
            </w:r>
          </w:p>
          <w:p w14:paraId="72664308" w14:textId="77777777" w:rsidR="00C84D1F" w:rsidRPr="002B6761" w:rsidRDefault="00C84D1F" w:rsidP="00FD2BD9">
            <w:pPr>
              <w:rPr>
                <w:sz w:val="22"/>
                <w:szCs w:val="22"/>
              </w:rPr>
            </w:pPr>
            <w:r w:rsidRPr="00A649C7">
              <w:rPr>
                <w:sz w:val="22"/>
                <w:szCs w:val="22"/>
              </w:rPr>
              <w:t>ul. Wolność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649C7">
              <w:rPr>
                <w:sz w:val="22"/>
                <w:szCs w:val="22"/>
              </w:rPr>
              <w:t>8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649C7">
              <w:rPr>
                <w:sz w:val="22"/>
                <w:szCs w:val="22"/>
              </w:rPr>
              <w:t>/4</w:t>
            </w:r>
          </w:p>
          <w:p w14:paraId="582671D5" w14:textId="77777777" w:rsidR="00C84D1F" w:rsidRPr="002B6761" w:rsidRDefault="00C84D1F" w:rsidP="00FD2BD9">
            <w:pPr>
              <w:spacing w:after="40"/>
              <w:rPr>
                <w:sz w:val="22"/>
                <w:szCs w:val="22"/>
              </w:rPr>
            </w:pPr>
            <w:r w:rsidRPr="00A649C7">
              <w:rPr>
                <w:sz w:val="22"/>
                <w:szCs w:val="22"/>
              </w:rPr>
              <w:t>26-600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649C7">
              <w:rPr>
                <w:sz w:val="22"/>
                <w:szCs w:val="22"/>
              </w:rPr>
              <w:t>Radom</w:t>
            </w:r>
          </w:p>
        </w:tc>
        <w:tc>
          <w:tcPr>
            <w:tcW w:w="6413" w:type="dxa"/>
            <w:vAlign w:val="center"/>
          </w:tcPr>
          <w:p w14:paraId="55E9CFD2" w14:textId="77777777" w:rsidR="00C84D1F" w:rsidRPr="002B6761" w:rsidRDefault="00C84D1F" w:rsidP="00FD2BD9">
            <w:pPr>
              <w:spacing w:after="40"/>
              <w:rPr>
                <w:sz w:val="22"/>
                <w:szCs w:val="22"/>
              </w:rPr>
            </w:pPr>
            <w:r w:rsidRPr="00A649C7">
              <w:rPr>
                <w:sz w:val="22"/>
                <w:szCs w:val="22"/>
              </w:rPr>
              <w:t>Art. 226 ust. 1 pkt 5</w:t>
            </w:r>
          </w:p>
          <w:p w14:paraId="05D68428" w14:textId="77777777" w:rsidR="00C84D1F" w:rsidRPr="002B6761" w:rsidRDefault="00C84D1F" w:rsidP="00FD2BD9">
            <w:pPr>
              <w:jc w:val="both"/>
              <w:rPr>
                <w:sz w:val="22"/>
                <w:szCs w:val="22"/>
              </w:rPr>
            </w:pPr>
            <w:r w:rsidRPr="00A649C7">
              <w:rPr>
                <w:sz w:val="22"/>
                <w:szCs w:val="22"/>
              </w:rPr>
              <w:t>Oferta podlega odrzuceniu na podstawie art. 226 ust. 1 pkt 5, ponieważ jej treść jest niezgodna z warunkami zamówieniowa</w:t>
            </w:r>
            <w:r>
              <w:rPr>
                <w:sz w:val="22"/>
                <w:szCs w:val="22"/>
              </w:rPr>
              <w:t xml:space="preserve">. W </w:t>
            </w:r>
            <w:r w:rsidRPr="00A649C7">
              <w:rPr>
                <w:sz w:val="22"/>
                <w:szCs w:val="22"/>
              </w:rPr>
              <w:t xml:space="preserve">poz. nr 10 Opisu przedmiotu zamówienia Zamawiający wymagał dostawy  3 szt. </w:t>
            </w:r>
            <w:proofErr w:type="spellStart"/>
            <w:r w:rsidRPr="00A649C7">
              <w:rPr>
                <w:sz w:val="22"/>
                <w:szCs w:val="22"/>
              </w:rPr>
              <w:t>Patch</w:t>
            </w:r>
            <w:proofErr w:type="spellEnd"/>
            <w:r w:rsidRPr="00A649C7">
              <w:rPr>
                <w:sz w:val="22"/>
                <w:szCs w:val="22"/>
              </w:rPr>
              <w:t xml:space="preserve"> </w:t>
            </w:r>
            <w:proofErr w:type="spellStart"/>
            <w:r w:rsidRPr="00A649C7">
              <w:rPr>
                <w:sz w:val="22"/>
                <w:szCs w:val="22"/>
              </w:rPr>
              <w:t>cordów</w:t>
            </w:r>
            <w:proofErr w:type="spellEnd"/>
            <w:r w:rsidRPr="00A649C7">
              <w:rPr>
                <w:sz w:val="22"/>
                <w:szCs w:val="22"/>
              </w:rPr>
              <w:t>, natomiast wykonawca zaoferował 2 szt.</w:t>
            </w:r>
          </w:p>
        </w:tc>
      </w:tr>
    </w:tbl>
    <w:p w14:paraId="38F92651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8A51AC" w14:textId="77777777" w:rsidR="002D328C" w:rsidRDefault="002D328C">
      <w:r>
        <w:separator/>
      </w:r>
    </w:p>
  </w:endnote>
  <w:endnote w:type="continuationSeparator" w:id="0">
    <w:p w14:paraId="6B13BA9F" w14:textId="77777777" w:rsidR="002D328C" w:rsidRDefault="002D3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37130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F4C3DF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0B174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88F3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6E4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200998" w14:textId="77777777" w:rsidR="002D328C" w:rsidRDefault="002D328C">
      <w:r>
        <w:separator/>
      </w:r>
    </w:p>
  </w:footnote>
  <w:footnote w:type="continuationSeparator" w:id="0">
    <w:p w14:paraId="76FF6214" w14:textId="77777777" w:rsidR="002D328C" w:rsidRDefault="002D3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558D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E0633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5FA7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28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328C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2BA3"/>
    <w:rsid w:val="008A6C10"/>
    <w:rsid w:val="008E5102"/>
    <w:rsid w:val="00915B9E"/>
    <w:rsid w:val="00952256"/>
    <w:rsid w:val="0097748A"/>
    <w:rsid w:val="009F0E5C"/>
    <w:rsid w:val="00A029B8"/>
    <w:rsid w:val="00A17CDB"/>
    <w:rsid w:val="00A81F93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83D9A"/>
    <w:rsid w:val="00C84D1F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42CD0F"/>
  <w15:chartTrackingRefBased/>
  <w15:docId w15:val="{99DCE997-57A9-469A-893A-8CE3C1F1F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327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2024-07-11T12:55:00Z</cp:lastPrinted>
  <dcterms:created xsi:type="dcterms:W3CDTF">2024-07-11T12:57:00Z</dcterms:created>
  <dcterms:modified xsi:type="dcterms:W3CDTF">2024-07-11T12:57:00Z</dcterms:modified>
</cp:coreProperties>
</file>