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E579DD" w14:textId="77777777" w:rsidR="00357F2F" w:rsidRPr="00DB55A0" w:rsidRDefault="00357F2F" w:rsidP="00357F2F">
      <w:pPr>
        <w:spacing w:before="48" w:line="240" w:lineRule="atLeast"/>
        <w:jc w:val="right"/>
        <w:rPr>
          <w:rFonts w:ascii="Verdana" w:hAnsi="Verdana"/>
          <w:b/>
          <w:sz w:val="18"/>
          <w:szCs w:val="18"/>
          <w:lang w:val="pl-PL"/>
        </w:rPr>
      </w:pPr>
      <w:r w:rsidRPr="00DB55A0">
        <w:rPr>
          <w:rFonts w:ascii="Verdana" w:hAnsi="Verdana"/>
          <w:b/>
          <w:sz w:val="18"/>
          <w:szCs w:val="18"/>
          <w:lang w:val="pl-PL"/>
        </w:rPr>
        <w:t>Załącznik nr 3</w:t>
      </w:r>
      <w:r w:rsidR="0028236A" w:rsidRPr="00DB55A0">
        <w:rPr>
          <w:rFonts w:ascii="Verdana" w:hAnsi="Verdana"/>
          <w:b/>
          <w:sz w:val="18"/>
          <w:szCs w:val="18"/>
          <w:lang w:val="pl-PL"/>
        </w:rPr>
        <w:t>A</w:t>
      </w:r>
    </w:p>
    <w:p w14:paraId="0680ECC1" w14:textId="77777777" w:rsidR="00357F2F" w:rsidRPr="00DB55A0" w:rsidRDefault="00357F2F" w:rsidP="00357F2F">
      <w:pPr>
        <w:spacing w:before="48" w:line="240" w:lineRule="atLeast"/>
        <w:jc w:val="right"/>
        <w:rPr>
          <w:rFonts w:ascii="Verdana" w:hAnsi="Verdana"/>
          <w:b/>
          <w:sz w:val="18"/>
          <w:szCs w:val="18"/>
          <w:lang w:val="pl-PL"/>
        </w:rPr>
      </w:pPr>
    </w:p>
    <w:p w14:paraId="1B0756F2" w14:textId="77777777" w:rsidR="00357F2F" w:rsidRPr="00DB55A0" w:rsidRDefault="00357F2F" w:rsidP="00357F2F">
      <w:pPr>
        <w:spacing w:before="48" w:line="240" w:lineRule="atLeast"/>
        <w:jc w:val="center"/>
        <w:rPr>
          <w:rFonts w:ascii="Verdana" w:hAnsi="Verdana"/>
          <w:b/>
          <w:sz w:val="18"/>
          <w:szCs w:val="18"/>
          <w:lang w:val="pl-PL"/>
        </w:rPr>
      </w:pPr>
      <w:r w:rsidRPr="00DB55A0">
        <w:rPr>
          <w:rFonts w:ascii="Verdana" w:hAnsi="Verdana"/>
          <w:b/>
          <w:sz w:val="18"/>
          <w:szCs w:val="18"/>
          <w:lang w:val="pl-PL"/>
        </w:rPr>
        <w:t>WZÓR UMOWY</w:t>
      </w:r>
      <w:r w:rsidR="0028236A" w:rsidRPr="00DB55A0">
        <w:rPr>
          <w:rFonts w:ascii="Verdana" w:hAnsi="Verdana"/>
          <w:b/>
          <w:sz w:val="18"/>
          <w:szCs w:val="18"/>
          <w:lang w:val="pl-PL"/>
        </w:rPr>
        <w:t xml:space="preserve"> dotyczy zadania nr 3 </w:t>
      </w:r>
    </w:p>
    <w:p w14:paraId="039F498D" w14:textId="342877E1" w:rsidR="00357F2F" w:rsidRPr="00DB55A0" w:rsidRDefault="00357F2F" w:rsidP="00357F2F">
      <w:pPr>
        <w:spacing w:before="48" w:line="240" w:lineRule="atLeast"/>
        <w:jc w:val="center"/>
        <w:rPr>
          <w:rFonts w:ascii="Verdana" w:hAnsi="Verdana"/>
          <w:b/>
          <w:sz w:val="18"/>
          <w:szCs w:val="18"/>
          <w:lang w:val="pl-PL"/>
        </w:rPr>
      </w:pPr>
      <w:r w:rsidRPr="00DB55A0">
        <w:rPr>
          <w:rFonts w:ascii="Verdana" w:hAnsi="Verdana"/>
          <w:b/>
          <w:sz w:val="18"/>
          <w:szCs w:val="18"/>
          <w:lang w:val="pl-PL"/>
        </w:rPr>
        <w:t xml:space="preserve">Ostateczna treść umowy może ulec zmianie w zakresie nie zmieniającym istotnych postanowień wzoru umowy i SWZ. </w:t>
      </w:r>
    </w:p>
    <w:p w14:paraId="10D54C37" w14:textId="77777777" w:rsidR="00357F2F" w:rsidRPr="00DB55A0" w:rsidRDefault="00357F2F" w:rsidP="00357F2F">
      <w:pPr>
        <w:spacing w:before="48" w:line="240" w:lineRule="atLeast"/>
        <w:jc w:val="center"/>
        <w:rPr>
          <w:rFonts w:ascii="Verdana" w:hAnsi="Verdana"/>
          <w:b/>
          <w:sz w:val="18"/>
          <w:szCs w:val="18"/>
          <w:lang w:val="pl-PL"/>
        </w:rPr>
      </w:pPr>
    </w:p>
    <w:p w14:paraId="61D990FA" w14:textId="4AB7F874" w:rsidR="00357F2F" w:rsidRPr="00DB55A0" w:rsidRDefault="00252BDD" w:rsidP="00252BDD">
      <w:pPr>
        <w:suppressAutoHyphens/>
        <w:spacing w:line="240" w:lineRule="atLeast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DB55A0">
        <w:rPr>
          <w:rFonts w:ascii="Verdana" w:hAnsi="Verdana"/>
          <w:color w:val="00000A"/>
          <w:sz w:val="18"/>
          <w:szCs w:val="18"/>
          <w:lang w:val="pl-PL"/>
        </w:rPr>
        <w:t xml:space="preserve">Zawarta w Krakowie w wyniku przeprowadzonego postępowania </w:t>
      </w:r>
      <w:r w:rsidRPr="00DB55A0">
        <w:rPr>
          <w:rFonts w:ascii="Verdana" w:hAnsi="Verdana"/>
          <w:color w:val="000000" w:themeColor="text1"/>
          <w:sz w:val="18"/>
          <w:szCs w:val="18"/>
          <w:lang w:val="pl-PL"/>
        </w:rPr>
        <w:t>o zamówienie publiczne w trybie</w:t>
      </w:r>
      <w:r w:rsidRPr="00DB55A0">
        <w:rPr>
          <w:rFonts w:ascii="Verdana" w:hAnsi="Verdana"/>
          <w:color w:val="000000" w:themeColor="text1"/>
          <w:sz w:val="18"/>
          <w:szCs w:val="18"/>
        </w:rPr>
        <w:t xml:space="preserve"> </w:t>
      </w:r>
      <w:proofErr w:type="spellStart"/>
      <w:r w:rsidRPr="00DB55A0">
        <w:rPr>
          <w:rFonts w:ascii="Verdana" w:hAnsi="Verdana"/>
          <w:bCs/>
          <w:color w:val="000000" w:themeColor="text1"/>
          <w:sz w:val="18"/>
          <w:szCs w:val="18"/>
        </w:rPr>
        <w:t>podstawowym</w:t>
      </w:r>
      <w:proofErr w:type="spellEnd"/>
      <w:r w:rsidRPr="00DB55A0">
        <w:rPr>
          <w:rFonts w:ascii="Verdana" w:hAnsi="Verdana"/>
          <w:bCs/>
          <w:color w:val="000000" w:themeColor="text1"/>
          <w:sz w:val="18"/>
          <w:szCs w:val="18"/>
        </w:rPr>
        <w:t xml:space="preserve"> bez </w:t>
      </w:r>
      <w:proofErr w:type="spellStart"/>
      <w:r w:rsidRPr="00DB55A0">
        <w:rPr>
          <w:rFonts w:ascii="Verdana" w:hAnsi="Verdana"/>
          <w:bCs/>
          <w:color w:val="000000" w:themeColor="text1"/>
          <w:sz w:val="18"/>
          <w:szCs w:val="18"/>
        </w:rPr>
        <w:t>negocjacji</w:t>
      </w:r>
      <w:proofErr w:type="spellEnd"/>
      <w:r w:rsidRPr="00DB55A0">
        <w:rPr>
          <w:rFonts w:ascii="Verdana" w:hAnsi="Verdana"/>
          <w:color w:val="000000" w:themeColor="text1"/>
          <w:sz w:val="18"/>
          <w:szCs w:val="18"/>
        </w:rPr>
        <w:t xml:space="preserve">, o </w:t>
      </w:r>
      <w:proofErr w:type="spellStart"/>
      <w:r w:rsidRPr="00DB55A0">
        <w:rPr>
          <w:rFonts w:ascii="Verdana" w:hAnsi="Verdana"/>
          <w:color w:val="000000" w:themeColor="text1"/>
          <w:sz w:val="18"/>
          <w:szCs w:val="18"/>
        </w:rPr>
        <w:t>którym</w:t>
      </w:r>
      <w:proofErr w:type="spellEnd"/>
      <w:r w:rsidRPr="00DB55A0">
        <w:rPr>
          <w:rFonts w:ascii="Verdana" w:hAnsi="Verdana"/>
          <w:color w:val="000000" w:themeColor="text1"/>
          <w:sz w:val="18"/>
          <w:szCs w:val="18"/>
        </w:rPr>
        <w:t xml:space="preserve"> </w:t>
      </w:r>
      <w:proofErr w:type="spellStart"/>
      <w:r w:rsidRPr="00DB55A0">
        <w:rPr>
          <w:rFonts w:ascii="Verdana" w:hAnsi="Verdana"/>
          <w:color w:val="000000" w:themeColor="text1"/>
          <w:sz w:val="18"/>
          <w:szCs w:val="18"/>
        </w:rPr>
        <w:t>mowa</w:t>
      </w:r>
      <w:proofErr w:type="spellEnd"/>
      <w:r w:rsidRPr="00DB55A0">
        <w:rPr>
          <w:rFonts w:ascii="Verdana" w:hAnsi="Verdana"/>
          <w:color w:val="000000" w:themeColor="text1"/>
          <w:sz w:val="18"/>
          <w:szCs w:val="18"/>
        </w:rPr>
        <w:t xml:space="preserve"> w art. 275 pkt 1 </w:t>
      </w:r>
      <w:proofErr w:type="spellStart"/>
      <w:r w:rsidRPr="00DB55A0">
        <w:rPr>
          <w:rFonts w:ascii="Verdana" w:hAnsi="Verdana"/>
          <w:color w:val="000000" w:themeColor="text1"/>
          <w:sz w:val="18"/>
          <w:szCs w:val="18"/>
        </w:rPr>
        <w:t>ustawy</w:t>
      </w:r>
      <w:proofErr w:type="spellEnd"/>
      <w:r w:rsidRPr="00DB55A0">
        <w:rPr>
          <w:rFonts w:ascii="Verdana" w:hAnsi="Verdana"/>
          <w:color w:val="000000" w:themeColor="text1"/>
          <w:sz w:val="18"/>
          <w:szCs w:val="18"/>
        </w:rPr>
        <w:t xml:space="preserve"> </w:t>
      </w:r>
      <w:proofErr w:type="spellStart"/>
      <w:r w:rsidRPr="00DB55A0">
        <w:rPr>
          <w:rFonts w:ascii="Verdana" w:hAnsi="Verdana"/>
          <w:color w:val="000000" w:themeColor="text1"/>
          <w:sz w:val="18"/>
          <w:szCs w:val="18"/>
        </w:rPr>
        <w:t>Pzp</w:t>
      </w:r>
      <w:proofErr w:type="spellEnd"/>
      <w:r w:rsidRPr="00DB55A0">
        <w:rPr>
          <w:rFonts w:ascii="Verdana" w:hAnsi="Verdana"/>
          <w:color w:val="000000" w:themeColor="text1"/>
          <w:sz w:val="18"/>
          <w:szCs w:val="18"/>
          <w:lang w:val="pl-PL"/>
        </w:rPr>
        <w:t xml:space="preserve"> </w:t>
      </w:r>
      <w:r w:rsidRPr="00DB55A0">
        <w:rPr>
          <w:rFonts w:ascii="Verdana" w:hAnsi="Verdana"/>
          <w:color w:val="000000" w:themeColor="text1"/>
          <w:sz w:val="18"/>
          <w:szCs w:val="18"/>
          <w:lang w:val="pl-PL"/>
        </w:rPr>
        <w:br/>
      </w:r>
      <w:r w:rsidR="00357F2F" w:rsidRPr="00DB55A0">
        <w:rPr>
          <w:rFonts w:ascii="Verdana" w:hAnsi="Verdana"/>
          <w:sz w:val="18"/>
          <w:szCs w:val="18"/>
        </w:rPr>
        <w:t xml:space="preserve">nr </w:t>
      </w:r>
      <w:proofErr w:type="spellStart"/>
      <w:r w:rsidR="00357F2F" w:rsidRPr="00DB55A0">
        <w:rPr>
          <w:rFonts w:ascii="Verdana" w:hAnsi="Verdana"/>
          <w:sz w:val="18"/>
          <w:szCs w:val="18"/>
        </w:rPr>
        <w:t>sprawy</w:t>
      </w:r>
      <w:proofErr w:type="spellEnd"/>
      <w:r w:rsidR="00357F2F" w:rsidRPr="00DB55A0">
        <w:rPr>
          <w:rFonts w:ascii="Verdana" w:hAnsi="Verdana"/>
          <w:sz w:val="18"/>
          <w:szCs w:val="18"/>
        </w:rPr>
        <w:t xml:space="preserve">: </w:t>
      </w:r>
      <w:r w:rsidR="00220751" w:rsidRPr="00DB55A0">
        <w:rPr>
          <w:rFonts w:ascii="Verdana" w:hAnsi="Verdana"/>
          <w:b/>
          <w:bCs/>
          <w:sz w:val="18"/>
          <w:szCs w:val="18"/>
        </w:rPr>
        <w:t>DE</w:t>
      </w:r>
      <w:r w:rsidR="00357F2F" w:rsidRPr="00DB55A0">
        <w:rPr>
          <w:rFonts w:ascii="Verdana" w:hAnsi="Verdana"/>
          <w:b/>
          <w:bCs/>
          <w:sz w:val="18"/>
          <w:szCs w:val="18"/>
        </w:rPr>
        <w:t>-</w:t>
      </w:r>
      <w:r w:rsidR="00EC1431" w:rsidRPr="00DB55A0">
        <w:rPr>
          <w:rFonts w:ascii="Verdana" w:hAnsi="Verdana"/>
          <w:b/>
          <w:bCs/>
          <w:sz w:val="18"/>
          <w:szCs w:val="18"/>
        </w:rPr>
        <w:t>d</w:t>
      </w:r>
      <w:r w:rsidR="00357F2F" w:rsidRPr="00DB55A0">
        <w:rPr>
          <w:rFonts w:ascii="Verdana" w:hAnsi="Verdana"/>
          <w:b/>
          <w:bCs/>
          <w:sz w:val="18"/>
          <w:szCs w:val="18"/>
        </w:rPr>
        <w:t>zp.272-</w:t>
      </w:r>
      <w:r w:rsidR="00594620" w:rsidRPr="00DB55A0">
        <w:rPr>
          <w:rFonts w:ascii="Verdana" w:hAnsi="Verdana"/>
          <w:b/>
          <w:bCs/>
          <w:sz w:val="18"/>
          <w:szCs w:val="18"/>
        </w:rPr>
        <w:t>332</w:t>
      </w:r>
      <w:r w:rsidR="00357F2F" w:rsidRPr="00DB55A0">
        <w:rPr>
          <w:rFonts w:ascii="Verdana" w:hAnsi="Verdana"/>
          <w:b/>
          <w:bCs/>
          <w:sz w:val="18"/>
          <w:szCs w:val="18"/>
        </w:rPr>
        <w:t>/</w:t>
      </w:r>
      <w:r w:rsidR="00867088" w:rsidRPr="00DB55A0">
        <w:rPr>
          <w:rFonts w:ascii="Verdana" w:hAnsi="Verdana"/>
          <w:b/>
          <w:bCs/>
          <w:sz w:val="18"/>
          <w:szCs w:val="18"/>
        </w:rPr>
        <w:t>24</w:t>
      </w:r>
      <w:r w:rsidR="00357F2F" w:rsidRPr="00DB55A0">
        <w:rPr>
          <w:rFonts w:ascii="Verdana" w:hAnsi="Verdana"/>
          <w:sz w:val="18"/>
          <w:szCs w:val="18"/>
        </w:rPr>
        <w:t xml:space="preserve"> </w:t>
      </w:r>
    </w:p>
    <w:p w14:paraId="729BAD18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pomiędzy</w:t>
      </w:r>
    </w:p>
    <w:p w14:paraId="594C6F99" w14:textId="6A2F58AB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DB55A0">
        <w:rPr>
          <w:rFonts w:ascii="Verdana" w:hAnsi="Verdana"/>
          <w:sz w:val="18"/>
          <w:szCs w:val="18"/>
        </w:rPr>
        <w:t xml:space="preserve">  </w:t>
      </w:r>
      <w:r w:rsidR="007445A7" w:rsidRPr="00DB55A0">
        <w:rPr>
          <w:rFonts w:ascii="Verdana" w:hAnsi="Verdana"/>
          <w:sz w:val="18"/>
          <w:szCs w:val="18"/>
        </w:rPr>
        <w:br/>
      </w:r>
      <w:r w:rsidRPr="00DB55A0">
        <w:rPr>
          <w:rFonts w:ascii="Verdana" w:hAnsi="Verdana"/>
          <w:sz w:val="18"/>
          <w:szCs w:val="18"/>
        </w:rPr>
        <w:t>Wydział / inna jednostka ................................................................................................</w:t>
      </w:r>
    </w:p>
    <w:p w14:paraId="6462206A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reprezentowana przez:</w:t>
      </w:r>
    </w:p>
    <w:p w14:paraId="23826890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1.Dziekana Wydziału /Kierownika Jednostki/............................................................................. </w:t>
      </w:r>
    </w:p>
    <w:p w14:paraId="5CF21EEC" w14:textId="77777777" w:rsidR="00357F2F" w:rsidRPr="00DB55A0" w:rsidRDefault="00357F2F" w:rsidP="00357F2F">
      <w:pPr>
        <w:pStyle w:val="Tekstpodstawowy"/>
        <w:ind w:right="-47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.........................................................................................................</w:t>
      </w:r>
    </w:p>
    <w:p w14:paraId="4F992FEE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zwaną dalej</w:t>
      </w:r>
      <w:r w:rsidR="009636AF" w:rsidRPr="00DB55A0">
        <w:rPr>
          <w:rFonts w:ascii="Verdana" w:hAnsi="Verdana"/>
          <w:sz w:val="18"/>
          <w:szCs w:val="18"/>
        </w:rPr>
        <w:t xml:space="preserve"> Zamawiającym </w:t>
      </w:r>
    </w:p>
    <w:p w14:paraId="42D0A264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a </w:t>
      </w:r>
    </w:p>
    <w:p w14:paraId="58F2A381" w14:textId="7FE98C39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6F776925" w14:textId="3DB55FF1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5309B61D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i/>
          <w:sz w:val="18"/>
          <w:szCs w:val="18"/>
        </w:rPr>
      </w:pPr>
      <w:r w:rsidRPr="00DB55A0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369C522C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reprezentowanym przez:</w:t>
      </w:r>
    </w:p>
    <w:p w14:paraId="26094172" w14:textId="0C93EC2D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1........................................................................................................................................</w:t>
      </w:r>
    </w:p>
    <w:p w14:paraId="4C2075A0" w14:textId="21D83EAF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2........................................................................................................................................ </w:t>
      </w:r>
    </w:p>
    <w:p w14:paraId="144D5258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zwanym dalej </w:t>
      </w:r>
      <w:r w:rsidR="009636AF" w:rsidRPr="00DB55A0">
        <w:rPr>
          <w:rFonts w:ascii="Verdana" w:hAnsi="Verdana"/>
          <w:sz w:val="18"/>
          <w:szCs w:val="18"/>
        </w:rPr>
        <w:t xml:space="preserve">Wykonawcą </w:t>
      </w:r>
    </w:p>
    <w:p w14:paraId="75AD4F0C" w14:textId="14411ECB" w:rsidR="00767EF7" w:rsidRPr="00DB55A0" w:rsidRDefault="00767EF7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zwanych łącznie Stronami</w:t>
      </w:r>
    </w:p>
    <w:p w14:paraId="755CBDED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sz w:val="18"/>
          <w:szCs w:val="18"/>
        </w:rPr>
      </w:pPr>
    </w:p>
    <w:p w14:paraId="01EF23A3" w14:textId="77777777" w:rsidR="00357F2F" w:rsidRPr="00DB55A0" w:rsidRDefault="00357F2F" w:rsidP="0028236A">
      <w:pPr>
        <w:pStyle w:val="Tekstpodstawowy"/>
        <w:spacing w:line="240" w:lineRule="auto"/>
        <w:ind w:left="284"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§ 1</w:t>
      </w:r>
    </w:p>
    <w:p w14:paraId="4E36E57A" w14:textId="0E93F729" w:rsidR="00011A93" w:rsidRPr="00DB55A0" w:rsidRDefault="00357F2F" w:rsidP="0028236A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Przedmiotem niniejszej umowy jest</w:t>
      </w:r>
      <w:bookmarkStart w:id="0" w:name="_Hlk170370596"/>
      <w:bookmarkStart w:id="1" w:name="_Hlk170376157"/>
      <w:r w:rsidR="005E15A8" w:rsidRPr="00DB55A0">
        <w:rPr>
          <w:rFonts w:ascii="Verdana" w:hAnsi="Verdana"/>
          <w:sz w:val="18"/>
          <w:szCs w:val="18"/>
        </w:rPr>
        <w:t xml:space="preserve"> dostawa</w:t>
      </w:r>
      <w:r w:rsidR="00011A93" w:rsidRPr="00DB55A0">
        <w:rPr>
          <w:rFonts w:ascii="Verdana" w:hAnsi="Verdana"/>
          <w:sz w:val="18"/>
          <w:szCs w:val="18"/>
        </w:rPr>
        <w:t xml:space="preserve"> i montaż mebli i wyposażenia do magazynu Centralnego Archiwum Uczelni w Miękini - DE.dzp.272-332/24</w:t>
      </w:r>
    </w:p>
    <w:bookmarkEnd w:id="0"/>
    <w:p w14:paraId="2B0E5B2E" w14:textId="77777777" w:rsidR="00523711" w:rsidRPr="00DB55A0" w:rsidRDefault="00011A93" w:rsidP="0028236A">
      <w:pPr>
        <w:pStyle w:val="Tekstpodstawowy"/>
        <w:spacing w:line="240" w:lineRule="auto"/>
        <w:ind w:left="284" w:right="-47"/>
        <w:jc w:val="both"/>
        <w:rPr>
          <w:rFonts w:ascii="Verdana" w:hAnsi="Verdana"/>
          <w:b/>
          <w:bCs/>
          <w:sz w:val="18"/>
          <w:szCs w:val="18"/>
        </w:rPr>
      </w:pPr>
      <w:r w:rsidRPr="00DB55A0">
        <w:rPr>
          <w:rFonts w:ascii="Verdana" w:hAnsi="Verdana"/>
          <w:b/>
          <w:bCs/>
          <w:sz w:val="18"/>
          <w:szCs w:val="18"/>
          <w:highlight w:val="yellow"/>
        </w:rPr>
        <w:t xml:space="preserve">Zadanie nr 3 - dostawa </w:t>
      </w:r>
      <w:r w:rsidR="00523711" w:rsidRPr="00DB55A0">
        <w:rPr>
          <w:rFonts w:ascii="Verdana" w:hAnsi="Verdana"/>
          <w:b/>
          <w:bCs/>
          <w:sz w:val="18"/>
          <w:szCs w:val="18"/>
          <w:highlight w:val="yellow"/>
        </w:rPr>
        <w:t>i montaż urządzeń AGD</w:t>
      </w:r>
      <w:bookmarkEnd w:id="1"/>
    </w:p>
    <w:p w14:paraId="60CCC6BB" w14:textId="77777777" w:rsidR="00357F2F" w:rsidRPr="00DB55A0" w:rsidRDefault="00357F2F" w:rsidP="005A289C">
      <w:pPr>
        <w:pStyle w:val="Tekstpodstawowy"/>
        <w:numPr>
          <w:ilvl w:val="0"/>
          <w:numId w:val="2"/>
        </w:numPr>
        <w:tabs>
          <w:tab w:val="clear" w:pos="780"/>
          <w:tab w:val="num" w:pos="284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Szczegółowa specyfikacja sprzętu jest określona w Załączniku nr 1, który stanowi integralną część niniejszej umowy.</w:t>
      </w:r>
    </w:p>
    <w:p w14:paraId="2AF0D7AA" w14:textId="77777777" w:rsidR="0056678D" w:rsidRPr="00DB55A0" w:rsidRDefault="006D3BFF" w:rsidP="0056678D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Wykonawca </w:t>
      </w:r>
      <w:r w:rsidR="00357F2F" w:rsidRPr="00DB55A0">
        <w:rPr>
          <w:rFonts w:ascii="Verdana" w:hAnsi="Verdana"/>
          <w:sz w:val="18"/>
          <w:szCs w:val="18"/>
        </w:rPr>
        <w:t xml:space="preserve">oświadcza, że dostarczy sprzęt stanowiący przedmiot niniejszej umowy jest fabrycznie nowy (tj. nieużywany, niefabrykowany, nieregenerowany, nieużywany we wcześniejszych wdrożeniach), kompletny, sprawny techniczne, jego zakup i korzystanie </w:t>
      </w:r>
      <w:r w:rsidR="00357F2F" w:rsidRPr="00DB55A0">
        <w:rPr>
          <w:rFonts w:ascii="Verdana" w:hAnsi="Verdana"/>
          <w:sz w:val="18"/>
          <w:szCs w:val="18"/>
        </w:rPr>
        <w:br/>
        <w:t xml:space="preserve">z niego zgodnie z przeznaczeniem nie narusza prawa, w tym praw osób trzecich. </w:t>
      </w:r>
    </w:p>
    <w:p w14:paraId="748E6587" w14:textId="55173073" w:rsidR="00483A13" w:rsidRPr="00DB55A0" w:rsidRDefault="00483A13" w:rsidP="0056678D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Wykonawca ponosi odpowiedzialność za jakość dostarczanego wyposażenia oraz zastosowanych materiałów. Odpowiedzialność w szczególności dotyczy prawidłowego </w:t>
      </w:r>
      <w:r w:rsidR="00220751" w:rsidRPr="00DB55A0">
        <w:rPr>
          <w:rFonts w:ascii="Verdana" w:hAnsi="Verdana"/>
          <w:sz w:val="18"/>
          <w:szCs w:val="18"/>
        </w:rPr>
        <w:t xml:space="preserve">podłączenia lodówki w przeznaczonej dla  niej wnęce oraz prawidłowe </w:t>
      </w:r>
      <w:r w:rsidR="005402A5" w:rsidRPr="00DB55A0">
        <w:rPr>
          <w:rFonts w:ascii="Verdana" w:hAnsi="Verdana"/>
          <w:color w:val="FF0000"/>
          <w:sz w:val="18"/>
          <w:szCs w:val="18"/>
          <w:highlight w:val="yellow"/>
        </w:rPr>
        <w:t>umieszczenie/zamontowanie</w:t>
      </w:r>
      <w:r w:rsidR="000557EB" w:rsidRPr="00DB55A0">
        <w:rPr>
          <w:rFonts w:ascii="Verdana" w:hAnsi="Verdana"/>
          <w:sz w:val="18"/>
          <w:szCs w:val="18"/>
        </w:rPr>
        <w:t xml:space="preserve"> frontu </w:t>
      </w:r>
      <w:r w:rsidR="005402A5" w:rsidRPr="00DB55A0">
        <w:rPr>
          <w:rFonts w:ascii="Verdana" w:hAnsi="Verdana"/>
          <w:sz w:val="18"/>
          <w:szCs w:val="18"/>
        </w:rPr>
        <w:t>meblowego</w:t>
      </w:r>
      <w:r w:rsidR="000557EB" w:rsidRPr="00DB55A0">
        <w:rPr>
          <w:rFonts w:ascii="Verdana" w:hAnsi="Verdana"/>
          <w:sz w:val="18"/>
          <w:szCs w:val="18"/>
        </w:rPr>
        <w:t>.</w:t>
      </w:r>
      <w:r w:rsidR="000557EB" w:rsidRPr="00DB55A0">
        <w:rPr>
          <w:rFonts w:ascii="Verdana" w:hAnsi="Verdana"/>
          <w:color w:val="FF0000"/>
          <w:sz w:val="18"/>
          <w:szCs w:val="18"/>
        </w:rPr>
        <w:t xml:space="preserve"> </w:t>
      </w:r>
    </w:p>
    <w:p w14:paraId="15D9E4E8" w14:textId="77777777" w:rsidR="0056678D" w:rsidRPr="00DB55A0" w:rsidRDefault="0056678D" w:rsidP="0056678D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Wykonawca jest zobowiązany do przeszkolenia pracowników zamawiającego w zakresie obsługi dostarczonego przedmiotu umowy oraz dostarczenia instrukcji obsługi w języku polskim.</w:t>
      </w:r>
    </w:p>
    <w:p w14:paraId="632F4B4E" w14:textId="77777777" w:rsidR="009C49A8" w:rsidRPr="00DB55A0" w:rsidRDefault="009C49A8" w:rsidP="009C49A8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Wykonawca musi dysponować osobą/osobami, które zamontują i podłączą sprzęt, zgodnie z wymaganiami gwarancji producenta sprzętu AGD.</w:t>
      </w:r>
    </w:p>
    <w:p w14:paraId="2868E3ED" w14:textId="77777777" w:rsidR="009636AF" w:rsidRPr="00DB55A0" w:rsidRDefault="009636AF" w:rsidP="009636AF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bookmarkStart w:id="2" w:name="_Hlk127256761"/>
      <w:r w:rsidRPr="00DB55A0">
        <w:rPr>
          <w:rFonts w:ascii="Verdana" w:hAnsi="Verdana"/>
          <w:sz w:val="18"/>
          <w:szCs w:val="18"/>
        </w:rPr>
        <w:t>Zamawiający zastrzega sobie możliwość zmiany kolorystyki elementów dostawy, ostateczny dobór kolorystyki należy uzgodnić z użytkownikiem najpóźniej 5 dni od daty zawarcia umowy. Zmiany koloru nie wyjdą poza podstawowy i dostępny wówczas materiał</w:t>
      </w:r>
      <w:bookmarkEnd w:id="2"/>
      <w:r w:rsidRPr="00DB55A0">
        <w:rPr>
          <w:rFonts w:ascii="Verdana" w:hAnsi="Verdana"/>
          <w:sz w:val="18"/>
          <w:szCs w:val="18"/>
        </w:rPr>
        <w:t>.</w:t>
      </w:r>
    </w:p>
    <w:p w14:paraId="1E6689EC" w14:textId="6C1932FE" w:rsidR="00D934CA" w:rsidRPr="00DB55A0" w:rsidRDefault="005E15A8" w:rsidP="00357F2F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Przed przystąpieniem do realizacji Wykonawca dokona  koniecznych pomiarów w szczególności wnęki przeznaczonej na lodówkę. </w:t>
      </w:r>
    </w:p>
    <w:p w14:paraId="6BA86E62" w14:textId="77777777" w:rsidR="00D934CA" w:rsidRPr="00DB55A0" w:rsidRDefault="00D934CA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</w:p>
    <w:p w14:paraId="5A4C8D44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§ 2</w:t>
      </w:r>
    </w:p>
    <w:p w14:paraId="36449497" w14:textId="74B19E70" w:rsidR="007B0AF9" w:rsidRPr="00DB55A0" w:rsidRDefault="006D3BFF" w:rsidP="007B0AF9">
      <w:pPr>
        <w:pStyle w:val="Tekstpodstawowy"/>
        <w:numPr>
          <w:ilvl w:val="0"/>
          <w:numId w:val="3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Wykonawca </w:t>
      </w:r>
      <w:r w:rsidR="00357F2F" w:rsidRPr="00DB55A0">
        <w:rPr>
          <w:rFonts w:ascii="Verdana" w:hAnsi="Verdana"/>
          <w:sz w:val="18"/>
          <w:szCs w:val="18"/>
        </w:rPr>
        <w:t xml:space="preserve">zobowiązuje się </w:t>
      </w:r>
      <w:r w:rsidR="00357F2F" w:rsidRPr="00DB55A0">
        <w:rPr>
          <w:rFonts w:ascii="Verdana" w:hAnsi="Verdana"/>
          <w:b/>
          <w:bCs/>
          <w:sz w:val="18"/>
          <w:szCs w:val="18"/>
        </w:rPr>
        <w:t xml:space="preserve">dostarczyć i </w:t>
      </w:r>
      <w:r w:rsidR="007445A7" w:rsidRPr="00DB55A0">
        <w:rPr>
          <w:rFonts w:ascii="Verdana" w:hAnsi="Verdana"/>
          <w:b/>
          <w:bCs/>
          <w:sz w:val="18"/>
          <w:szCs w:val="18"/>
        </w:rPr>
        <w:t xml:space="preserve">zamontować </w:t>
      </w:r>
      <w:r w:rsidR="00357F2F" w:rsidRPr="00DB55A0">
        <w:rPr>
          <w:rFonts w:ascii="Verdana" w:hAnsi="Verdana"/>
          <w:b/>
          <w:bCs/>
          <w:sz w:val="18"/>
          <w:szCs w:val="18"/>
        </w:rPr>
        <w:t>sprzęt</w:t>
      </w:r>
      <w:r w:rsidR="00357F2F" w:rsidRPr="00DB55A0">
        <w:rPr>
          <w:rFonts w:ascii="Verdana" w:hAnsi="Verdana"/>
          <w:sz w:val="18"/>
          <w:szCs w:val="18"/>
        </w:rPr>
        <w:t xml:space="preserve">, o którym mowa w § 1 w terminie </w:t>
      </w:r>
      <w:r w:rsidR="00357F2F" w:rsidRPr="00DB55A0">
        <w:rPr>
          <w:rFonts w:ascii="Verdana" w:hAnsi="Verdana"/>
          <w:b/>
          <w:bCs/>
          <w:sz w:val="18"/>
          <w:szCs w:val="18"/>
        </w:rPr>
        <w:t xml:space="preserve">do </w:t>
      </w:r>
      <w:r w:rsidR="0028236A" w:rsidRPr="00DB55A0">
        <w:rPr>
          <w:rFonts w:ascii="Verdana" w:hAnsi="Verdana"/>
          <w:b/>
          <w:bCs/>
          <w:sz w:val="18"/>
          <w:szCs w:val="18"/>
        </w:rPr>
        <w:t>…………</w:t>
      </w:r>
      <w:r w:rsidR="00523711" w:rsidRPr="00DB55A0">
        <w:rPr>
          <w:rFonts w:ascii="Verdana" w:hAnsi="Verdana"/>
          <w:b/>
          <w:bCs/>
          <w:sz w:val="18"/>
          <w:szCs w:val="18"/>
        </w:rPr>
        <w:t xml:space="preserve"> </w:t>
      </w:r>
      <w:r w:rsidR="00357F2F" w:rsidRPr="00DB55A0">
        <w:rPr>
          <w:rFonts w:ascii="Verdana" w:hAnsi="Verdana"/>
          <w:b/>
          <w:bCs/>
          <w:sz w:val="18"/>
          <w:szCs w:val="18"/>
        </w:rPr>
        <w:t>dni</w:t>
      </w:r>
      <w:r w:rsidR="00357F2F" w:rsidRPr="00DB55A0">
        <w:rPr>
          <w:rFonts w:ascii="Verdana" w:hAnsi="Verdana"/>
          <w:sz w:val="18"/>
          <w:szCs w:val="18"/>
        </w:rPr>
        <w:t xml:space="preserve"> od daty podpisania umowy do </w:t>
      </w:r>
      <w:r w:rsidR="00523711" w:rsidRPr="00DB55A0">
        <w:rPr>
          <w:rFonts w:ascii="Verdana" w:hAnsi="Verdana"/>
          <w:sz w:val="18"/>
          <w:szCs w:val="18"/>
        </w:rPr>
        <w:t xml:space="preserve">pomieszczeń Magazynu Centralnego Archiwum Uczelni </w:t>
      </w:r>
      <w:r w:rsidR="00594620" w:rsidRPr="00DB55A0">
        <w:rPr>
          <w:rFonts w:ascii="Verdana" w:hAnsi="Verdana"/>
          <w:sz w:val="18"/>
          <w:szCs w:val="18"/>
        </w:rPr>
        <w:t>zlokalizowanego</w:t>
      </w:r>
      <w:r w:rsidR="00A8122E" w:rsidRPr="00DB55A0">
        <w:rPr>
          <w:rFonts w:ascii="Verdana" w:hAnsi="Verdana"/>
          <w:sz w:val="18"/>
          <w:szCs w:val="18"/>
        </w:rPr>
        <w:t xml:space="preserve"> w Miękini (adres: Miękinia 465, 32-065 Miękinia, gmina Krzeszowice, powiat krakowski, współrzędne 50.1602636°N, 19.5970630°E).</w:t>
      </w:r>
      <w:r w:rsidR="007B0AF9" w:rsidRPr="00DB55A0">
        <w:rPr>
          <w:rFonts w:ascii="Verdana" w:hAnsi="Verdana"/>
          <w:sz w:val="18"/>
          <w:szCs w:val="18"/>
        </w:rPr>
        <w:t xml:space="preserve"> </w:t>
      </w:r>
    </w:p>
    <w:p w14:paraId="7C6C2EF0" w14:textId="1435EEDD" w:rsidR="00357F2F" w:rsidRPr="00DB55A0" w:rsidRDefault="00594620" w:rsidP="00357F2F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Dostawa </w:t>
      </w:r>
      <w:r w:rsidR="00357F2F" w:rsidRPr="00DB55A0">
        <w:rPr>
          <w:rFonts w:ascii="Verdana" w:hAnsi="Verdana"/>
          <w:sz w:val="18"/>
          <w:szCs w:val="18"/>
        </w:rPr>
        <w:t>przedmiotu umowy winn</w:t>
      </w:r>
      <w:r w:rsidRPr="00DB55A0">
        <w:rPr>
          <w:rFonts w:ascii="Verdana" w:hAnsi="Verdana"/>
          <w:sz w:val="18"/>
          <w:szCs w:val="18"/>
        </w:rPr>
        <w:t>a</w:t>
      </w:r>
      <w:r w:rsidR="00357F2F" w:rsidRPr="00DB55A0">
        <w:rPr>
          <w:rFonts w:ascii="Verdana" w:hAnsi="Verdana"/>
          <w:sz w:val="18"/>
          <w:szCs w:val="18"/>
        </w:rPr>
        <w:t xml:space="preserve"> nastąpić w miejscu wskazanym w pkt. 1  w godzinach uzgodnionych z </w:t>
      </w:r>
      <w:r w:rsidRPr="00DB55A0">
        <w:rPr>
          <w:rFonts w:ascii="Verdana" w:hAnsi="Verdana"/>
          <w:sz w:val="18"/>
          <w:szCs w:val="18"/>
        </w:rPr>
        <w:t>Zamawiającym</w:t>
      </w:r>
      <w:r w:rsidR="00357F2F" w:rsidRPr="00DB55A0">
        <w:rPr>
          <w:rFonts w:ascii="Verdana" w:hAnsi="Verdana"/>
          <w:sz w:val="18"/>
          <w:szCs w:val="18"/>
        </w:rPr>
        <w:t>.</w:t>
      </w:r>
    </w:p>
    <w:p w14:paraId="5D51B3FB" w14:textId="77777777" w:rsidR="00357F2F" w:rsidRPr="00DB55A0" w:rsidRDefault="00357F2F" w:rsidP="00357F2F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Termin dostarczenia sprzętu uznaje się za dotrzymany, jeżeli przed jego upływem  </w:t>
      </w:r>
      <w:r w:rsidR="006D3BFF" w:rsidRPr="00DB55A0">
        <w:rPr>
          <w:rFonts w:ascii="Verdana" w:hAnsi="Verdana"/>
          <w:sz w:val="18"/>
          <w:szCs w:val="18"/>
        </w:rPr>
        <w:t xml:space="preserve">Wykonawca </w:t>
      </w:r>
      <w:r w:rsidRPr="00DB55A0">
        <w:rPr>
          <w:rFonts w:ascii="Verdana" w:hAnsi="Verdana"/>
          <w:sz w:val="18"/>
          <w:szCs w:val="18"/>
        </w:rPr>
        <w:t>dostarczy towar na miejsce przeznaczenia w stanie zupełnym.</w:t>
      </w:r>
    </w:p>
    <w:p w14:paraId="22729BB2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</w:p>
    <w:p w14:paraId="21CBCAA4" w14:textId="77777777" w:rsidR="00357F2F" w:rsidRPr="00DB55A0" w:rsidRDefault="009C49A8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lastRenderedPageBreak/>
        <w:br/>
      </w:r>
      <w:r w:rsidR="00357F2F" w:rsidRPr="00DB55A0">
        <w:rPr>
          <w:rFonts w:ascii="Verdana" w:hAnsi="Verdana"/>
          <w:b/>
          <w:sz w:val="18"/>
          <w:szCs w:val="18"/>
        </w:rPr>
        <w:t>§ 3</w:t>
      </w:r>
    </w:p>
    <w:p w14:paraId="2229BA4A" w14:textId="77777777" w:rsidR="00357F2F" w:rsidRPr="00DB55A0" w:rsidRDefault="00357F2F" w:rsidP="00357F2F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Verdana" w:hAnsi="Verdana"/>
          <w:i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Strony ustalają cenę netto za przedmiot umowy szczegółowo określony w § 1 na  kwotę...........................</w:t>
      </w:r>
      <w:r w:rsidRPr="00DB55A0">
        <w:rPr>
          <w:rFonts w:ascii="Verdana" w:hAnsi="Verdana"/>
          <w:i/>
          <w:sz w:val="18"/>
          <w:szCs w:val="18"/>
        </w:rPr>
        <w:t>(słownie....................................................................................)</w:t>
      </w:r>
    </w:p>
    <w:p w14:paraId="35DC7204" w14:textId="77777777" w:rsidR="00357F2F" w:rsidRPr="00DB55A0" w:rsidRDefault="00357F2F" w:rsidP="00357F2F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Do powyższej kwoty </w:t>
      </w:r>
      <w:r w:rsidR="006D3BFF" w:rsidRPr="00DB55A0">
        <w:rPr>
          <w:rFonts w:ascii="Verdana" w:hAnsi="Verdana"/>
          <w:sz w:val="18"/>
          <w:szCs w:val="18"/>
        </w:rPr>
        <w:t xml:space="preserve">Wykonawca </w:t>
      </w:r>
      <w:r w:rsidRPr="00DB55A0">
        <w:rPr>
          <w:rFonts w:ascii="Verdana" w:hAnsi="Verdana"/>
          <w:sz w:val="18"/>
          <w:szCs w:val="18"/>
        </w:rPr>
        <w:t>doliczy podatek VAT w wysokości ................................</w:t>
      </w:r>
      <w:r w:rsidRPr="00DB55A0">
        <w:rPr>
          <w:rFonts w:ascii="Verdana" w:hAnsi="Verdana"/>
          <w:i/>
          <w:sz w:val="18"/>
          <w:szCs w:val="18"/>
        </w:rPr>
        <w:t>(słownie: ...................................................................................)</w:t>
      </w:r>
    </w:p>
    <w:p w14:paraId="650EC1B7" w14:textId="77777777" w:rsidR="00357F2F" w:rsidRPr="00DB55A0" w:rsidRDefault="00357F2F" w:rsidP="00357F2F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Verdana" w:hAnsi="Verdana"/>
          <w:i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Cena brutto za przedmiot umowy szczegółowo określony w § 1 wynosi……………………(</w:t>
      </w:r>
      <w:r w:rsidRPr="00DB55A0">
        <w:rPr>
          <w:rFonts w:ascii="Verdana" w:hAnsi="Verdana"/>
          <w:i/>
          <w:sz w:val="18"/>
          <w:szCs w:val="18"/>
        </w:rPr>
        <w:t>słownie:…………………………………………………………, 00/100.)</w:t>
      </w:r>
    </w:p>
    <w:p w14:paraId="022A8784" w14:textId="77777777" w:rsidR="00357F2F" w:rsidRPr="00DB55A0" w:rsidRDefault="00357F2F" w:rsidP="00357F2F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Cena obejmuje całkowitą należność jaką </w:t>
      </w:r>
      <w:r w:rsidR="006D3BFF" w:rsidRPr="00DB55A0">
        <w:rPr>
          <w:rFonts w:ascii="Verdana" w:hAnsi="Verdana"/>
          <w:sz w:val="18"/>
          <w:szCs w:val="18"/>
        </w:rPr>
        <w:t xml:space="preserve">Zamawiający </w:t>
      </w:r>
      <w:r w:rsidRPr="00DB55A0">
        <w:rPr>
          <w:rFonts w:ascii="Verdana" w:hAnsi="Verdana"/>
          <w:sz w:val="18"/>
          <w:szCs w:val="18"/>
        </w:rPr>
        <w:t xml:space="preserve">zobowiązany jest zapłacić za sprzęt </w:t>
      </w:r>
      <w:r w:rsidRPr="00DB55A0">
        <w:rPr>
          <w:rFonts w:ascii="Verdana" w:hAnsi="Verdana"/>
          <w:sz w:val="18"/>
          <w:szCs w:val="18"/>
        </w:rPr>
        <w:br/>
        <w:t xml:space="preserve">i  jego dostarczenie do miejsca przeznaczenia. Cena obejmuje w  szczególności koszty </w:t>
      </w:r>
      <w:r w:rsidRPr="00DB55A0">
        <w:rPr>
          <w:rFonts w:ascii="Verdana" w:hAnsi="Verdana"/>
          <w:sz w:val="18"/>
          <w:szCs w:val="18"/>
        </w:rPr>
        <w:br/>
        <w:t xml:space="preserve">i opłaty związane z dostarczeniem przedmiotu zamówienia; opłaty za  transport </w:t>
      </w:r>
      <w:r w:rsidRPr="00DB55A0">
        <w:rPr>
          <w:rFonts w:ascii="Verdana" w:hAnsi="Verdana"/>
          <w:sz w:val="18"/>
          <w:szCs w:val="18"/>
        </w:rPr>
        <w:br/>
        <w:t>ubezpieczenie, załadunek, wyładunek, dokumentację niezbędną do normalnego  użytkowania, konserwacji i naprawy przedmiotu umowy.</w:t>
      </w:r>
    </w:p>
    <w:p w14:paraId="63AD4E35" w14:textId="77777777" w:rsidR="009B3B51" w:rsidRPr="00DB55A0" w:rsidRDefault="009B3B51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</w:p>
    <w:p w14:paraId="349D73FF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§ 4</w:t>
      </w:r>
    </w:p>
    <w:p w14:paraId="1777DB74" w14:textId="0B77F7C5" w:rsidR="00357F2F" w:rsidRPr="00DB55A0" w:rsidRDefault="00357F2F" w:rsidP="00357F2F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Należność, o której mowa w § 3 zostanie uregulowana przez </w:t>
      </w:r>
      <w:r w:rsidR="005E20B8" w:rsidRPr="00DB55A0">
        <w:rPr>
          <w:rFonts w:ascii="Verdana" w:hAnsi="Verdana"/>
          <w:sz w:val="18"/>
          <w:szCs w:val="18"/>
        </w:rPr>
        <w:t xml:space="preserve">Zamawiającego </w:t>
      </w:r>
      <w:r w:rsidRPr="00DB55A0">
        <w:rPr>
          <w:rFonts w:ascii="Verdana" w:hAnsi="Verdana"/>
          <w:sz w:val="18"/>
          <w:szCs w:val="18"/>
        </w:rPr>
        <w:t xml:space="preserve">w terminie do 21 dni od dnia otrzymania faktury wystawionej przez </w:t>
      </w:r>
      <w:r w:rsidR="005E20B8" w:rsidRPr="00DB55A0">
        <w:rPr>
          <w:rFonts w:ascii="Verdana" w:hAnsi="Verdana"/>
          <w:sz w:val="18"/>
          <w:szCs w:val="18"/>
        </w:rPr>
        <w:t>Wykonawcę</w:t>
      </w:r>
      <w:r w:rsidRPr="00DB55A0">
        <w:rPr>
          <w:rFonts w:ascii="Verdana" w:hAnsi="Verdana"/>
          <w:sz w:val="18"/>
          <w:szCs w:val="18"/>
        </w:rPr>
        <w:t xml:space="preserve"> po dokonaniu odbioru przedmiotu umowy potwierdzonego protokołem zdawczo - odbiorczym.</w:t>
      </w:r>
    </w:p>
    <w:p w14:paraId="6C2AA523" w14:textId="77777777" w:rsidR="00357F2F" w:rsidRPr="00DB55A0" w:rsidRDefault="00357F2F" w:rsidP="00357F2F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3B0E322A" w14:textId="1B05090C" w:rsidR="00357F2F" w:rsidRPr="00DB55A0" w:rsidRDefault="00357F2F" w:rsidP="00357F2F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Strony postanawiają, że zapłata następuje w dniu obciążenia rachunku bankowego  </w:t>
      </w:r>
      <w:r w:rsidR="005E20B8" w:rsidRPr="00DB55A0">
        <w:rPr>
          <w:rFonts w:ascii="Verdana" w:hAnsi="Verdana"/>
          <w:sz w:val="18"/>
          <w:szCs w:val="18"/>
        </w:rPr>
        <w:t>Zamawiającego</w:t>
      </w:r>
      <w:r w:rsidRPr="00DB55A0">
        <w:rPr>
          <w:rFonts w:ascii="Verdana" w:hAnsi="Verdana"/>
          <w:sz w:val="18"/>
          <w:szCs w:val="18"/>
        </w:rPr>
        <w:t xml:space="preserve">. W przypadku nieterminowej płatności należności </w:t>
      </w:r>
      <w:r w:rsidR="006D3BFF" w:rsidRPr="00DB55A0">
        <w:rPr>
          <w:rFonts w:ascii="Verdana" w:hAnsi="Verdana"/>
          <w:sz w:val="18"/>
          <w:szCs w:val="18"/>
        </w:rPr>
        <w:t xml:space="preserve">Wykonawca </w:t>
      </w:r>
      <w:r w:rsidRPr="00DB55A0">
        <w:rPr>
          <w:rFonts w:ascii="Verdana" w:hAnsi="Verdana"/>
          <w:sz w:val="18"/>
          <w:szCs w:val="18"/>
        </w:rPr>
        <w:t xml:space="preserve">ma prawo naliczyć  </w:t>
      </w:r>
      <w:r w:rsidR="005E20B8" w:rsidRPr="00DB55A0">
        <w:rPr>
          <w:rFonts w:ascii="Verdana" w:hAnsi="Verdana"/>
          <w:sz w:val="18"/>
          <w:szCs w:val="18"/>
        </w:rPr>
        <w:t xml:space="preserve">Zamawiającemu </w:t>
      </w:r>
      <w:r w:rsidRPr="00DB55A0">
        <w:rPr>
          <w:rFonts w:ascii="Verdana" w:hAnsi="Verdana"/>
          <w:sz w:val="18"/>
          <w:szCs w:val="18"/>
        </w:rPr>
        <w:t>odsetki  ustawowe za każdy dzień zwłoki.</w:t>
      </w:r>
    </w:p>
    <w:p w14:paraId="2AA7583D" w14:textId="77777777" w:rsidR="00357F2F" w:rsidRPr="00DB55A0" w:rsidRDefault="00357F2F" w:rsidP="002D6AE3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Wykonawca nie może dokonywać cesji wierzytelności wynikających z niniejszej umowy.</w:t>
      </w:r>
    </w:p>
    <w:p w14:paraId="70F0F3F9" w14:textId="379F9B2A" w:rsidR="00357F2F" w:rsidRPr="00DB55A0" w:rsidRDefault="00D934CA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br/>
      </w:r>
      <w:r w:rsidR="00357F2F" w:rsidRPr="00DB55A0">
        <w:rPr>
          <w:rFonts w:ascii="Verdana" w:hAnsi="Verdana"/>
          <w:b/>
          <w:sz w:val="18"/>
          <w:szCs w:val="18"/>
        </w:rPr>
        <w:t>§ 5</w:t>
      </w:r>
    </w:p>
    <w:p w14:paraId="66CC9329" w14:textId="77777777" w:rsidR="00357F2F" w:rsidRPr="00DB55A0" w:rsidRDefault="00357F2F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513687E6" w14:textId="2B38D8C5" w:rsidR="00357F2F" w:rsidRPr="00DB55A0" w:rsidRDefault="006D3BFF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Wykonawca </w:t>
      </w:r>
      <w:r w:rsidR="00357F2F" w:rsidRPr="00DB55A0">
        <w:rPr>
          <w:rFonts w:ascii="Verdana" w:hAnsi="Verdana"/>
          <w:sz w:val="18"/>
          <w:szCs w:val="18"/>
        </w:rPr>
        <w:t xml:space="preserve">zapłaci </w:t>
      </w:r>
      <w:r w:rsidR="005E20B8" w:rsidRPr="00DB55A0">
        <w:rPr>
          <w:rFonts w:ascii="Verdana" w:hAnsi="Verdana"/>
          <w:sz w:val="18"/>
          <w:szCs w:val="18"/>
        </w:rPr>
        <w:t xml:space="preserve">Zamawiającemu </w:t>
      </w:r>
      <w:r w:rsidR="00357F2F" w:rsidRPr="00DB55A0">
        <w:rPr>
          <w:rFonts w:ascii="Verdana" w:hAnsi="Verdana"/>
          <w:sz w:val="18"/>
          <w:szCs w:val="18"/>
        </w:rPr>
        <w:t>kary umowne:</w:t>
      </w:r>
    </w:p>
    <w:p w14:paraId="340873FF" w14:textId="77777777" w:rsidR="00357F2F" w:rsidRPr="00DB55A0" w:rsidRDefault="00357F2F" w:rsidP="00357F2F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za zwłokę w wykonaniu przedmiotu umowy w wysokości 0,2 % ceny netto określonej w §  3 pkt. 1  za każdy dzień zwłoki;</w:t>
      </w:r>
    </w:p>
    <w:p w14:paraId="4356D7A0" w14:textId="77777777" w:rsidR="002A50ED" w:rsidRPr="00DB55A0" w:rsidRDefault="00357F2F" w:rsidP="002A50ED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za zwłokę w usunięciu wad stwierdzonych przy odbiorze lub w okresie rękojmi, gwarancji w wysokości 0,2</w:t>
      </w:r>
      <w:r w:rsidRPr="00DB55A0">
        <w:rPr>
          <w:rFonts w:ascii="Verdana" w:hAnsi="Verdana"/>
          <w:i/>
          <w:sz w:val="18"/>
          <w:szCs w:val="18"/>
        </w:rPr>
        <w:t xml:space="preserve"> % </w:t>
      </w:r>
      <w:r w:rsidRPr="00DB55A0">
        <w:rPr>
          <w:rFonts w:ascii="Verdana" w:hAnsi="Verdana"/>
          <w:sz w:val="18"/>
          <w:szCs w:val="18"/>
        </w:rPr>
        <w:t>ceny netto określonej w § 3 pkt.1 za każdy dzień zwłoki liczony od dnia  wyznaczonego na usunięcie wad;</w:t>
      </w:r>
    </w:p>
    <w:p w14:paraId="759AF4BB" w14:textId="4D8D1DD0" w:rsidR="00357F2F" w:rsidRPr="00DB55A0" w:rsidRDefault="00357F2F" w:rsidP="00357F2F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z tytułu odstąpienia od umowy w całości przez którąkolwiek ze stron z winy </w:t>
      </w:r>
      <w:r w:rsidR="002A50ED" w:rsidRPr="00DB55A0">
        <w:rPr>
          <w:rFonts w:ascii="Verdana" w:hAnsi="Verdana"/>
          <w:sz w:val="18"/>
          <w:szCs w:val="18"/>
        </w:rPr>
        <w:t xml:space="preserve">występującej po stronie </w:t>
      </w:r>
      <w:r w:rsidR="00461446" w:rsidRPr="00DB55A0">
        <w:rPr>
          <w:rFonts w:ascii="Verdana" w:hAnsi="Verdana"/>
          <w:sz w:val="18"/>
          <w:szCs w:val="18"/>
        </w:rPr>
        <w:t>Wykonawcy</w:t>
      </w:r>
      <w:r w:rsidRPr="00DB55A0">
        <w:rPr>
          <w:rFonts w:ascii="Verdana" w:hAnsi="Verdana"/>
          <w:sz w:val="18"/>
          <w:szCs w:val="18"/>
        </w:rPr>
        <w:t>, w wysokości 10% całkowitego wynagrodzenia netto określonego w  § 3 ust. 1;</w:t>
      </w:r>
    </w:p>
    <w:p w14:paraId="54ABA171" w14:textId="39BD99B7" w:rsidR="00357F2F" w:rsidRPr="00DB55A0" w:rsidRDefault="00357F2F" w:rsidP="00357F2F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z tytułu odstąpienia od umowy w części przez którąkolwiek ze stron z winy </w:t>
      </w:r>
      <w:r w:rsidR="002A50ED" w:rsidRPr="00DB55A0">
        <w:rPr>
          <w:rFonts w:ascii="Verdana" w:hAnsi="Verdana"/>
          <w:sz w:val="18"/>
          <w:szCs w:val="18"/>
        </w:rPr>
        <w:t xml:space="preserve">występującej po stronie </w:t>
      </w:r>
      <w:r w:rsidR="00461446" w:rsidRPr="00DB55A0">
        <w:rPr>
          <w:rFonts w:ascii="Verdana" w:hAnsi="Verdana"/>
          <w:sz w:val="18"/>
          <w:szCs w:val="18"/>
        </w:rPr>
        <w:t>Wykonawcy</w:t>
      </w:r>
      <w:r w:rsidRPr="00DB55A0">
        <w:rPr>
          <w:rFonts w:ascii="Verdana" w:hAnsi="Verdana"/>
          <w:sz w:val="18"/>
          <w:szCs w:val="18"/>
        </w:rPr>
        <w:t>, w wysokości 10% wartości netto części przedmiotu umowy, której dotyczy odstąpienie;</w:t>
      </w:r>
    </w:p>
    <w:p w14:paraId="575D6176" w14:textId="39BEE390" w:rsidR="00357F2F" w:rsidRPr="00DB55A0" w:rsidRDefault="006D3BFF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Zamawiający </w:t>
      </w:r>
      <w:r w:rsidR="00357F2F" w:rsidRPr="00DB55A0">
        <w:rPr>
          <w:rFonts w:ascii="Verdana" w:hAnsi="Verdana"/>
          <w:sz w:val="18"/>
          <w:szCs w:val="18"/>
        </w:rPr>
        <w:t xml:space="preserve">zapłaci </w:t>
      </w:r>
      <w:r w:rsidR="005E20B8" w:rsidRPr="00DB55A0">
        <w:rPr>
          <w:rFonts w:ascii="Verdana" w:hAnsi="Verdana"/>
          <w:sz w:val="18"/>
          <w:szCs w:val="18"/>
        </w:rPr>
        <w:t xml:space="preserve">Wykonawcy </w:t>
      </w:r>
      <w:r w:rsidR="00357F2F" w:rsidRPr="00DB55A0">
        <w:rPr>
          <w:rFonts w:ascii="Verdana" w:hAnsi="Verdana"/>
          <w:sz w:val="18"/>
          <w:szCs w:val="18"/>
        </w:rPr>
        <w:t>karę umową:</w:t>
      </w:r>
    </w:p>
    <w:p w14:paraId="3470DDE9" w14:textId="6B2CDC3C" w:rsidR="00357F2F" w:rsidRPr="00DB55A0" w:rsidRDefault="00357F2F" w:rsidP="00357F2F">
      <w:pPr>
        <w:pStyle w:val="Tekstpodstawowy"/>
        <w:numPr>
          <w:ilvl w:val="0"/>
          <w:numId w:val="8"/>
        </w:numPr>
        <w:ind w:left="709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z tytułu odstąpienia od umowy w całości przez którąkolwiek ze stron z winy </w:t>
      </w:r>
      <w:r w:rsidR="002A50ED" w:rsidRPr="00DB55A0">
        <w:rPr>
          <w:rFonts w:ascii="Verdana" w:hAnsi="Verdana"/>
          <w:sz w:val="18"/>
          <w:szCs w:val="18"/>
        </w:rPr>
        <w:t xml:space="preserve">występującej po stronie </w:t>
      </w:r>
      <w:r w:rsidR="005E20B8" w:rsidRPr="00DB55A0">
        <w:rPr>
          <w:rFonts w:ascii="Verdana" w:hAnsi="Verdana"/>
          <w:sz w:val="18"/>
          <w:szCs w:val="18"/>
        </w:rPr>
        <w:t>Zamawiającego</w:t>
      </w:r>
      <w:r w:rsidRPr="00DB55A0">
        <w:rPr>
          <w:rFonts w:ascii="Verdana" w:hAnsi="Verdana"/>
          <w:sz w:val="18"/>
          <w:szCs w:val="18"/>
        </w:rPr>
        <w:t>, w wysokości 10% całkowitego wynagrodzenia netto określonego w § 3 ust. 1;</w:t>
      </w:r>
    </w:p>
    <w:p w14:paraId="68FDF8A7" w14:textId="3309CA3B" w:rsidR="00357F2F" w:rsidRPr="00DB55A0" w:rsidRDefault="00357F2F" w:rsidP="00357F2F">
      <w:pPr>
        <w:pStyle w:val="Tekstpodstawowy"/>
        <w:numPr>
          <w:ilvl w:val="0"/>
          <w:numId w:val="8"/>
        </w:numPr>
        <w:ind w:left="709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z tytułu odstąpienia od umowy w części przez którąkolwiek ze stron z winy </w:t>
      </w:r>
      <w:r w:rsidR="002A50ED" w:rsidRPr="00DB55A0">
        <w:rPr>
          <w:rFonts w:ascii="Verdana" w:hAnsi="Verdana"/>
          <w:sz w:val="18"/>
          <w:szCs w:val="18"/>
        </w:rPr>
        <w:t xml:space="preserve">występującej po stronie </w:t>
      </w:r>
      <w:r w:rsidR="005E20B8" w:rsidRPr="00DB55A0">
        <w:rPr>
          <w:rFonts w:ascii="Verdana" w:hAnsi="Verdana"/>
          <w:sz w:val="18"/>
          <w:szCs w:val="18"/>
        </w:rPr>
        <w:t>Zamawiającego</w:t>
      </w:r>
      <w:r w:rsidRPr="00DB55A0">
        <w:rPr>
          <w:rFonts w:ascii="Verdana" w:hAnsi="Verdana"/>
          <w:sz w:val="18"/>
          <w:szCs w:val="18"/>
        </w:rPr>
        <w:t>, w wysokości 10% wartości netto części przedmiotu umowy, której dotyczy odstąpienie</w:t>
      </w:r>
    </w:p>
    <w:p w14:paraId="723903AB" w14:textId="77777777" w:rsidR="00357F2F" w:rsidRPr="00DB55A0" w:rsidRDefault="00357F2F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Łączna </w:t>
      </w:r>
      <w:r w:rsidR="002A50ED" w:rsidRPr="00DB55A0">
        <w:rPr>
          <w:rFonts w:ascii="Verdana" w:hAnsi="Verdana"/>
          <w:sz w:val="18"/>
          <w:szCs w:val="18"/>
        </w:rPr>
        <w:t xml:space="preserve">maksymalna </w:t>
      </w:r>
      <w:r w:rsidRPr="00DB55A0">
        <w:rPr>
          <w:rFonts w:ascii="Verdana" w:hAnsi="Verdana"/>
          <w:sz w:val="18"/>
          <w:szCs w:val="18"/>
        </w:rPr>
        <w:t>wysokość kar umownych</w:t>
      </w:r>
      <w:r w:rsidR="002A50ED" w:rsidRPr="00DB55A0">
        <w:rPr>
          <w:rFonts w:ascii="Verdana" w:hAnsi="Verdana"/>
          <w:sz w:val="18"/>
          <w:szCs w:val="18"/>
        </w:rPr>
        <w:t>, które mogą dochodzić Strony</w:t>
      </w:r>
      <w:r w:rsidRPr="00DB55A0">
        <w:rPr>
          <w:rFonts w:ascii="Verdana" w:hAnsi="Verdana"/>
          <w:sz w:val="18"/>
          <w:szCs w:val="18"/>
        </w:rPr>
        <w:t xml:space="preserve"> nie </w:t>
      </w:r>
      <w:r w:rsidR="002A50ED" w:rsidRPr="00DB55A0">
        <w:rPr>
          <w:rFonts w:ascii="Verdana" w:hAnsi="Verdana"/>
          <w:sz w:val="18"/>
          <w:szCs w:val="18"/>
        </w:rPr>
        <w:t xml:space="preserve">może </w:t>
      </w:r>
      <w:r w:rsidRPr="00DB55A0">
        <w:rPr>
          <w:rFonts w:ascii="Verdana" w:hAnsi="Verdana"/>
          <w:sz w:val="18"/>
          <w:szCs w:val="18"/>
        </w:rPr>
        <w:t>przekroczy</w:t>
      </w:r>
      <w:r w:rsidR="002A50ED" w:rsidRPr="00DB55A0">
        <w:rPr>
          <w:rFonts w:ascii="Verdana" w:hAnsi="Verdana"/>
          <w:sz w:val="18"/>
          <w:szCs w:val="18"/>
        </w:rPr>
        <w:t>ć</w:t>
      </w:r>
      <w:r w:rsidRPr="00DB55A0">
        <w:rPr>
          <w:rFonts w:ascii="Verdana" w:hAnsi="Verdana"/>
          <w:sz w:val="18"/>
          <w:szCs w:val="18"/>
        </w:rPr>
        <w:t xml:space="preserve"> 20% wynagrodzenia </w:t>
      </w:r>
      <w:r w:rsidR="00135F7C" w:rsidRPr="00DB55A0">
        <w:rPr>
          <w:rFonts w:ascii="Verdana" w:hAnsi="Verdana"/>
          <w:sz w:val="18"/>
          <w:szCs w:val="18"/>
        </w:rPr>
        <w:t>netto</w:t>
      </w:r>
      <w:r w:rsidR="00B94615" w:rsidRPr="00DB55A0">
        <w:rPr>
          <w:rFonts w:ascii="Verdana" w:hAnsi="Verdana"/>
          <w:sz w:val="18"/>
          <w:szCs w:val="18"/>
        </w:rPr>
        <w:t xml:space="preserve"> o którym mowa </w:t>
      </w:r>
      <w:r w:rsidRPr="00DB55A0">
        <w:rPr>
          <w:rFonts w:ascii="Verdana" w:hAnsi="Verdana"/>
          <w:sz w:val="18"/>
          <w:szCs w:val="18"/>
        </w:rPr>
        <w:t xml:space="preserve"> w § 3 ust. </w:t>
      </w:r>
      <w:r w:rsidR="00B94615" w:rsidRPr="00DB55A0">
        <w:rPr>
          <w:rFonts w:ascii="Verdana" w:hAnsi="Verdana"/>
          <w:sz w:val="18"/>
          <w:szCs w:val="18"/>
        </w:rPr>
        <w:t>1</w:t>
      </w:r>
    </w:p>
    <w:p w14:paraId="104EB1A2" w14:textId="77777777" w:rsidR="00B94615" w:rsidRPr="00DB55A0" w:rsidRDefault="00B94615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Zastrzeżenie co do kar umownych pozostają w mocy w całości lub w części, pomimo oświadczenia o odstąpieniu od umowy.</w:t>
      </w:r>
    </w:p>
    <w:p w14:paraId="360146BB" w14:textId="19A00A95" w:rsidR="00B94615" w:rsidRPr="00DB55A0" w:rsidRDefault="00B94615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Kara umowna będzie płatna w terminie 14 dni od wystąpienia przez </w:t>
      </w:r>
      <w:r w:rsidR="005E20B8" w:rsidRPr="00DB55A0">
        <w:rPr>
          <w:rFonts w:ascii="Verdana" w:hAnsi="Verdana"/>
          <w:sz w:val="18"/>
          <w:szCs w:val="18"/>
        </w:rPr>
        <w:t xml:space="preserve">Zamawiającego </w:t>
      </w:r>
      <w:r w:rsidRPr="00DB55A0">
        <w:rPr>
          <w:rFonts w:ascii="Verdana" w:hAnsi="Verdana"/>
          <w:sz w:val="18"/>
          <w:szCs w:val="18"/>
        </w:rPr>
        <w:t>z żądaniem zapłaty.</w:t>
      </w:r>
    </w:p>
    <w:p w14:paraId="6A033438" w14:textId="77777777" w:rsidR="00B94615" w:rsidRPr="00DB55A0" w:rsidRDefault="006D3BFF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Wykonawca </w:t>
      </w:r>
      <w:r w:rsidR="00B94615" w:rsidRPr="00DB55A0">
        <w:rPr>
          <w:rFonts w:ascii="Verdana" w:hAnsi="Verdana"/>
          <w:sz w:val="18"/>
          <w:szCs w:val="18"/>
        </w:rPr>
        <w:t>wyraża zgodę na potrącenie wymaganych kar umownych z przysługującemu mu wynagrodzenia.</w:t>
      </w:r>
    </w:p>
    <w:p w14:paraId="17F742B4" w14:textId="77777777" w:rsidR="00357F2F" w:rsidRPr="00DB55A0" w:rsidRDefault="00357F2F" w:rsidP="002D6AE3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3C6BE9F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lastRenderedPageBreak/>
        <w:t>§ 6</w:t>
      </w:r>
    </w:p>
    <w:p w14:paraId="58D29684" w14:textId="5CBE7823" w:rsidR="00357F2F" w:rsidRPr="00DB55A0" w:rsidRDefault="00357F2F" w:rsidP="00357F2F">
      <w:pPr>
        <w:pStyle w:val="Tekstpodstawowy"/>
        <w:ind w:left="284" w:right="-47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DB55A0">
        <w:rPr>
          <w:rFonts w:ascii="Verdana" w:eastAsia="Calibri" w:hAnsi="Verdana"/>
          <w:sz w:val="18"/>
          <w:szCs w:val="18"/>
          <w:lang w:eastAsia="en-US"/>
        </w:rPr>
        <w:t xml:space="preserve">W razie zaistnienia istotnej zmiany okoliczności powodującej, że wykonanie umowy </w:t>
      </w:r>
      <w:r w:rsidRPr="00DB55A0">
        <w:rPr>
          <w:rFonts w:ascii="Verdana" w:eastAsia="Calibri" w:hAnsi="Verdana"/>
          <w:sz w:val="18"/>
          <w:szCs w:val="18"/>
          <w:lang w:eastAsia="en-US"/>
        </w:rPr>
        <w:br/>
        <w:t>nie leży w interesie publicznym, czego nie można było przewidzieć w chwili zawarcia umowy, lub dalsze wykonywanie umowy może zagrozić istotnemu interesowi bezpieczeństwa państwa lub bezpieczeństwu publicznemu, zamawiający może odstąpić</w:t>
      </w:r>
      <w:r w:rsidR="009B3B51" w:rsidRPr="00DB55A0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DB55A0">
        <w:rPr>
          <w:rFonts w:ascii="Verdana" w:eastAsia="Calibri" w:hAnsi="Verdana"/>
          <w:sz w:val="18"/>
          <w:szCs w:val="18"/>
          <w:lang w:eastAsia="en-US"/>
        </w:rPr>
        <w:t xml:space="preserve">od umowy w terminie 30 dni od dnia powzięcia wiadomości o tych okolicznościach. </w:t>
      </w:r>
    </w:p>
    <w:p w14:paraId="21E53E5D" w14:textId="77777777" w:rsidR="00357F2F" w:rsidRPr="00DB55A0" w:rsidRDefault="00357F2F" w:rsidP="002D6AE3">
      <w:pPr>
        <w:pStyle w:val="Tekstpodstawowy"/>
        <w:ind w:left="284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eastAsia="Calibri" w:hAnsi="Verdana"/>
          <w:sz w:val="18"/>
          <w:szCs w:val="18"/>
          <w:lang w:eastAsia="en-US"/>
        </w:rPr>
        <w:t>W tym wypadku postanowienia o karze umownej nie mają zastosowania.</w:t>
      </w:r>
    </w:p>
    <w:p w14:paraId="5F4A5548" w14:textId="77777777" w:rsidR="009B3B51" w:rsidRPr="00DB55A0" w:rsidRDefault="009B3B51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</w:p>
    <w:p w14:paraId="72964BA6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 xml:space="preserve">§ </w:t>
      </w:r>
      <w:r w:rsidR="00837016" w:rsidRPr="00DB55A0">
        <w:rPr>
          <w:rFonts w:ascii="Verdana" w:hAnsi="Verdana"/>
          <w:b/>
          <w:sz w:val="18"/>
          <w:szCs w:val="18"/>
        </w:rPr>
        <w:t>7</w:t>
      </w:r>
    </w:p>
    <w:p w14:paraId="0AE125A8" w14:textId="77777777" w:rsidR="00357F2F" w:rsidRPr="00DB55A0" w:rsidRDefault="006D3BFF" w:rsidP="00357F2F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DB55A0">
        <w:rPr>
          <w:rFonts w:ascii="Verdana" w:hAnsi="Verdana"/>
          <w:sz w:val="18"/>
          <w:szCs w:val="18"/>
          <w:lang w:val="pl-PL"/>
        </w:rPr>
        <w:t xml:space="preserve">Wykonawca </w:t>
      </w:r>
      <w:r w:rsidR="00357F2F" w:rsidRPr="00DB55A0">
        <w:rPr>
          <w:rFonts w:ascii="Verdana" w:hAnsi="Verdana"/>
          <w:sz w:val="18"/>
          <w:szCs w:val="18"/>
          <w:lang w:val="pl-PL"/>
        </w:rPr>
        <w:t xml:space="preserve">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14:paraId="7A6E455E" w14:textId="2BC2C51B" w:rsidR="00357F2F" w:rsidRPr="00DB55A0" w:rsidRDefault="006D3BFF" w:rsidP="00357F2F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DB55A0">
        <w:rPr>
          <w:rFonts w:ascii="Verdana" w:hAnsi="Verdana"/>
          <w:sz w:val="18"/>
          <w:szCs w:val="18"/>
          <w:lang w:val="pl-PL"/>
        </w:rPr>
        <w:t xml:space="preserve">Wykonawca </w:t>
      </w:r>
      <w:r w:rsidR="00357F2F" w:rsidRPr="00DB55A0">
        <w:rPr>
          <w:rFonts w:ascii="Verdana" w:hAnsi="Verdana"/>
          <w:sz w:val="18"/>
          <w:szCs w:val="18"/>
          <w:lang w:val="pl-PL"/>
        </w:rPr>
        <w:t xml:space="preserve">udziela </w:t>
      </w:r>
      <w:r w:rsidR="005E20B8" w:rsidRPr="00DB55A0">
        <w:rPr>
          <w:rFonts w:ascii="Verdana" w:hAnsi="Verdana"/>
          <w:sz w:val="18"/>
          <w:szCs w:val="18"/>
          <w:lang w:val="pl-PL"/>
        </w:rPr>
        <w:t xml:space="preserve">Zamawiającemu </w:t>
      </w:r>
      <w:r w:rsidR="00357F2F" w:rsidRPr="00DB55A0">
        <w:rPr>
          <w:rFonts w:ascii="Verdana" w:hAnsi="Verdana"/>
          <w:sz w:val="18"/>
          <w:szCs w:val="18"/>
          <w:lang w:val="pl-PL"/>
        </w:rPr>
        <w:t>gwarancji, że dostarczony przedmiot zamówienia jest fabrycznie nowy i wolny od wad fizycznych i wad prawnych.</w:t>
      </w:r>
    </w:p>
    <w:p w14:paraId="73680ED9" w14:textId="77777777" w:rsidR="00357F2F" w:rsidRPr="00DB55A0" w:rsidRDefault="006D3BFF" w:rsidP="00357F2F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Wykonawca </w:t>
      </w:r>
      <w:r w:rsidR="00357F2F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zapewni wykonanie napraw w okresie gwarancyjnym w siedzibie użytkownika bądź przewóz do serwisu na własny koszt.  </w:t>
      </w:r>
    </w:p>
    <w:p w14:paraId="7A0E83A7" w14:textId="6A106184" w:rsidR="00357F2F" w:rsidRPr="00DB55A0" w:rsidRDefault="00357F2F" w:rsidP="00357F2F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Koszty transportu, serwisowania, przeglądów okresowych, koszty materiałów wymienianych oraz koszty wymiany tych materiałów ponosi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>Wykonawca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>.</w:t>
      </w:r>
    </w:p>
    <w:p w14:paraId="19DDA25E" w14:textId="77777777" w:rsidR="00357F2F" w:rsidRPr="00DB55A0" w:rsidRDefault="00357F2F" w:rsidP="00357F2F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Czas reakcji na zgłoszenie usterki nie może być dłuższy niż 1 dzień roboczy od momentu zgłoszenia. Za godziny robocze uważa się godziny w dni robocze od poniedziałku do piątku, w godzinach 7:30-15:30, za wyjątkiem dni ustawowo wolnych od pracy. </w:t>
      </w:r>
    </w:p>
    <w:p w14:paraId="66AABDFF" w14:textId="0394747A" w:rsidR="00357F2F" w:rsidRPr="00DB55A0" w:rsidRDefault="00357F2F" w:rsidP="00357F2F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Czas naprawy  nie dłuższy niż </w:t>
      </w:r>
      <w:r w:rsidR="00E73581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14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>dni roboczych od momentu zgłoszenia.</w:t>
      </w:r>
      <w:r w:rsidRPr="00DB55A0">
        <w:rPr>
          <w:rFonts w:ascii="Verdana" w:hAnsi="Verdana"/>
          <w:sz w:val="18"/>
          <w:szCs w:val="18"/>
          <w:lang w:val="pl-PL"/>
        </w:rPr>
        <w:t xml:space="preserve">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Za dni robocze uważa się dni od poniedziałku do piątku, w godzinach 7:30-15:30, za wyjątkiem dni ustawowo wolnych od pracy. Przez naprawę rozumie się również dostarczenie, na czas naprawy, urządzenia  zastępczego o parametrach i funkcjonalności nie gorszej niż urządzenie naprawiane. </w:t>
      </w:r>
    </w:p>
    <w:p w14:paraId="3F47D546" w14:textId="0EA39E0C" w:rsidR="00357F2F" w:rsidRPr="00DB55A0" w:rsidRDefault="00357F2F" w:rsidP="00357F2F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Wszelkie zgłoszenia usterek (wad) będą przekazywane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>Wykonawcy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 faksem na nr …………………………….………………….…….. lub e-mailem na adres: ………………..…………….………………, za zwrotnym potwierdzeniem odbioru zgłoszenia na nr faksu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>Zamawiającego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 …………………………..………………..  e-mail na adres: ……………………………………… .</w:t>
      </w:r>
    </w:p>
    <w:p w14:paraId="41CDBF03" w14:textId="35F2E3AA" w:rsidR="00357F2F" w:rsidRPr="00DB55A0" w:rsidRDefault="00357F2F" w:rsidP="00357F2F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 przypadku zmiany numeru telefonu lub e-maila, </w:t>
      </w:r>
      <w:r w:rsidR="006D3BFF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Wykonawca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ma obowiązek powiadomić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Zamawiającego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>z 5-dniowym wyprzedzeniem pod rygorem uznania zgłoszenia o awarii za dokonane prawidłowo.</w:t>
      </w:r>
    </w:p>
    <w:p w14:paraId="0D25B51A" w14:textId="77777777" w:rsidR="00357F2F" w:rsidRPr="00DB55A0" w:rsidRDefault="00357F2F" w:rsidP="00357F2F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14:paraId="7AA16635" w14:textId="6C037B30" w:rsidR="00357F2F" w:rsidRPr="00DB55A0" w:rsidRDefault="00357F2F" w:rsidP="00357F2F">
      <w:pPr>
        <w:numPr>
          <w:ilvl w:val="0"/>
          <w:numId w:val="7"/>
        </w:num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 przypadku nie usunięcia przez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Wykonawcę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usterki lub wady w terminie wymaganym przez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Zamawiającego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lub w przypadku braku reakcji na zawiadomienie o usterce lub wadzie dostarczonego sprzętu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>Zamawiający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, po ponownym jednokrotnym wezwaniu do ich usunięcia, może zlecić usuniecie usterki lub wady podmiotowi trzeciemu, z zachowaniem swoich praw wynikających z gwarancji. W przypadku skorzystania z powyższego uprawnienia, </w:t>
      </w:r>
      <w:r w:rsidR="006D3BFF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Zamawiający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zobowiązany jest, w formie pisemnej, do niezwłocznego powiadomienia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Wykonawcy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o tym fakcie. </w:t>
      </w:r>
      <w:r w:rsidR="006D3BFF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Zamawiający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powiadomi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Wykonawcę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o zakresie wykonanych prac (napraw, zmian itp.). W takim przypadku </w:t>
      </w:r>
      <w:r w:rsidR="006D3BFF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Wykonawca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zobowiązany jest wypłacić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Zamawiającemu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kwotę stanowiącą równowartość poniesionego przez </w:t>
      </w:r>
      <w:r w:rsidR="00B35B9E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Zamawiającego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kosztu wykonania takich prac.   </w:t>
      </w:r>
    </w:p>
    <w:p w14:paraId="1CDAEF33" w14:textId="77777777" w:rsidR="00357F2F" w:rsidRPr="00DB55A0" w:rsidRDefault="006D3BFF" w:rsidP="00357F2F">
      <w:pPr>
        <w:numPr>
          <w:ilvl w:val="0"/>
          <w:numId w:val="7"/>
        </w:num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Wykonawca </w:t>
      </w:r>
      <w:r w:rsidR="00357F2F" w:rsidRPr="00DB55A0">
        <w:rPr>
          <w:rFonts w:ascii="Verdana" w:hAnsi="Verdana"/>
          <w:bCs/>
          <w:sz w:val="18"/>
          <w:szCs w:val="18"/>
          <w:lang w:val="pl-PL" w:eastAsia="en-US"/>
        </w:rPr>
        <w:t>zobowiązuje się do wymiany wadliwego urządzenia (zespołu) na wolny od wad po bezskutecznych dwóch naprawach gwarancyjnych.</w:t>
      </w:r>
    </w:p>
    <w:p w14:paraId="16173964" w14:textId="5BF38DFB" w:rsidR="00357F2F" w:rsidRPr="00DB55A0" w:rsidRDefault="00357F2F" w:rsidP="00357F2F">
      <w:pPr>
        <w:numPr>
          <w:ilvl w:val="0"/>
          <w:numId w:val="7"/>
        </w:num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Gwarancja nie wyłącza uprawnień Zamawiającego z tytułu gwarancji udzielonych przez producentów sprzętu. Warunki Gwarancji mają pierwszeństwo </w:t>
      </w:r>
      <w:r w:rsidR="00BA60C0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przed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warunkami gwarancji </w:t>
      </w:r>
      <w:r w:rsidR="008D03FE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udzielonymi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 przez producentów sprzętu w zakresie, w jakim warunki Gwarancji przyznają Zamawiającemu silniejszą ochronę.</w:t>
      </w:r>
    </w:p>
    <w:p w14:paraId="14017E35" w14:textId="77777777" w:rsidR="00C577A1" w:rsidRPr="00DB55A0" w:rsidRDefault="00C577A1" w:rsidP="00C577A1">
      <w:pPr>
        <w:ind w:left="4248" w:right="-47"/>
        <w:jc w:val="both"/>
        <w:rPr>
          <w:rFonts w:ascii="Verdana" w:hAnsi="Verdana"/>
          <w:b/>
          <w:sz w:val="18"/>
          <w:szCs w:val="18"/>
          <w:lang w:val="pl-PL" w:eastAsia="en-US"/>
        </w:rPr>
      </w:pPr>
      <w:r w:rsidRPr="00DB55A0">
        <w:rPr>
          <w:rFonts w:ascii="Verdana" w:hAnsi="Verdana"/>
          <w:b/>
          <w:sz w:val="18"/>
          <w:szCs w:val="18"/>
          <w:lang w:val="pl-PL" w:eastAsia="en-US"/>
        </w:rPr>
        <w:t xml:space="preserve">§ </w:t>
      </w:r>
      <w:r w:rsidR="00837016" w:rsidRPr="00DB55A0">
        <w:rPr>
          <w:rFonts w:ascii="Verdana" w:hAnsi="Verdana"/>
          <w:b/>
          <w:sz w:val="18"/>
          <w:szCs w:val="18"/>
          <w:lang w:val="pl-PL" w:eastAsia="en-US"/>
        </w:rPr>
        <w:t>8</w:t>
      </w:r>
    </w:p>
    <w:p w14:paraId="185378AB" w14:textId="77777777" w:rsidR="00C577A1" w:rsidRPr="00DB55A0" w:rsidRDefault="00C577A1" w:rsidP="00C577A1">
      <w:p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>1.</w:t>
      </w:r>
      <w:r w:rsidRPr="00DB55A0">
        <w:rPr>
          <w:rFonts w:ascii="Verdana" w:hAnsi="Verdana"/>
          <w:sz w:val="18"/>
          <w:szCs w:val="18"/>
          <w:lang w:val="pl-PL"/>
        </w:rPr>
        <w:tab/>
        <w:t xml:space="preserve">Strony ustalają, że osobami upoważnionymi do dokonywania odbiorów i podpisywania protokołów odbioru są:  </w:t>
      </w:r>
    </w:p>
    <w:p w14:paraId="5549018D" w14:textId="5A13ABE4" w:rsidR="00C577A1" w:rsidRPr="00DB55A0" w:rsidRDefault="00C577A1" w:rsidP="00C577A1">
      <w:p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>1)</w:t>
      </w:r>
      <w:r w:rsidRPr="00DB55A0">
        <w:rPr>
          <w:rFonts w:ascii="Verdana" w:hAnsi="Verdana"/>
          <w:sz w:val="18"/>
          <w:szCs w:val="18"/>
          <w:lang w:val="pl-PL"/>
        </w:rPr>
        <w:tab/>
        <w:t xml:space="preserve">ze strony  </w:t>
      </w:r>
      <w:r w:rsidR="00B35B9E" w:rsidRPr="00DB55A0">
        <w:rPr>
          <w:rFonts w:ascii="Verdana" w:hAnsi="Verdana"/>
          <w:sz w:val="18"/>
          <w:szCs w:val="18"/>
          <w:lang w:val="pl-PL"/>
        </w:rPr>
        <w:t xml:space="preserve">Zamawiającego </w:t>
      </w:r>
      <w:r w:rsidRPr="00DB55A0">
        <w:rPr>
          <w:rFonts w:ascii="Verdana" w:hAnsi="Verdana"/>
          <w:sz w:val="18"/>
          <w:szCs w:val="18"/>
          <w:lang w:val="pl-PL"/>
        </w:rPr>
        <w:t>................ tel. ............ e-mail ……</w:t>
      </w:r>
      <w:r w:rsidR="00D934CA" w:rsidRPr="00DB55A0">
        <w:rPr>
          <w:rFonts w:ascii="Verdana" w:hAnsi="Verdana"/>
          <w:sz w:val="18"/>
          <w:szCs w:val="18"/>
          <w:lang w:val="pl-PL"/>
        </w:rPr>
        <w:t>…</w:t>
      </w:r>
      <w:r w:rsidRPr="00DB55A0">
        <w:rPr>
          <w:rFonts w:ascii="Verdana" w:hAnsi="Verdana"/>
          <w:sz w:val="18"/>
          <w:szCs w:val="18"/>
          <w:lang w:val="pl-PL"/>
        </w:rPr>
        <w:t xml:space="preserve">……… </w:t>
      </w:r>
    </w:p>
    <w:p w14:paraId="6CCD585C" w14:textId="79950352" w:rsidR="00357F2F" w:rsidRPr="00DB55A0" w:rsidRDefault="00C577A1" w:rsidP="002D6AE3">
      <w:p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>2)</w:t>
      </w:r>
      <w:r w:rsidRPr="00DB55A0">
        <w:rPr>
          <w:rFonts w:ascii="Verdana" w:hAnsi="Verdana"/>
          <w:sz w:val="18"/>
          <w:szCs w:val="18"/>
          <w:lang w:val="pl-PL"/>
        </w:rPr>
        <w:tab/>
        <w:t xml:space="preserve">ze strony  </w:t>
      </w:r>
      <w:r w:rsidR="00B35B9E" w:rsidRPr="00DB55A0">
        <w:rPr>
          <w:rFonts w:ascii="Verdana" w:hAnsi="Verdana"/>
          <w:sz w:val="18"/>
          <w:szCs w:val="18"/>
          <w:lang w:val="pl-PL"/>
        </w:rPr>
        <w:t>Wykonawcy</w:t>
      </w:r>
      <w:r w:rsidRPr="00DB55A0">
        <w:rPr>
          <w:rFonts w:ascii="Verdana" w:hAnsi="Verdana"/>
          <w:sz w:val="18"/>
          <w:szCs w:val="18"/>
          <w:lang w:val="pl-PL"/>
        </w:rPr>
        <w:t>...........</w:t>
      </w:r>
      <w:r w:rsidR="00D934CA" w:rsidRPr="00DB55A0">
        <w:rPr>
          <w:rFonts w:ascii="Verdana" w:hAnsi="Verdana"/>
          <w:sz w:val="18"/>
          <w:szCs w:val="18"/>
          <w:lang w:val="pl-PL"/>
        </w:rPr>
        <w:t>.....</w:t>
      </w:r>
      <w:r w:rsidRPr="00DB55A0">
        <w:rPr>
          <w:rFonts w:ascii="Verdana" w:hAnsi="Verdana"/>
          <w:sz w:val="18"/>
          <w:szCs w:val="18"/>
          <w:lang w:val="pl-PL"/>
        </w:rPr>
        <w:t>...... tel. ............ e-mail ………………</w:t>
      </w:r>
    </w:p>
    <w:p w14:paraId="3539500E" w14:textId="77777777" w:rsidR="00BA60C0" w:rsidRPr="00DB55A0" w:rsidRDefault="00BA60C0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bookmarkStart w:id="3" w:name="_Hlk164318570"/>
    </w:p>
    <w:p w14:paraId="1CC3AEF8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 xml:space="preserve">§ </w:t>
      </w:r>
      <w:r w:rsidR="00837016" w:rsidRPr="00DB55A0">
        <w:rPr>
          <w:rFonts w:ascii="Verdana" w:hAnsi="Verdana"/>
          <w:b/>
          <w:sz w:val="18"/>
          <w:szCs w:val="18"/>
        </w:rPr>
        <w:t>9</w:t>
      </w:r>
    </w:p>
    <w:bookmarkEnd w:id="3"/>
    <w:p w14:paraId="1A1C2927" w14:textId="0E86EADD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 </w:t>
      </w:r>
      <w:r w:rsidR="006D3BFF" w:rsidRPr="00DB55A0">
        <w:rPr>
          <w:rFonts w:ascii="Verdana" w:hAnsi="Verdana"/>
          <w:sz w:val="18"/>
          <w:szCs w:val="18"/>
        </w:rPr>
        <w:t xml:space="preserve">Zamawiający </w:t>
      </w:r>
      <w:r w:rsidRPr="00DB55A0">
        <w:rPr>
          <w:rFonts w:ascii="Verdana" w:hAnsi="Verdana"/>
          <w:sz w:val="18"/>
          <w:szCs w:val="18"/>
        </w:rPr>
        <w:t xml:space="preserve">stworzy niezbędne warunki organizacyjne umożliwiające: dostęp pracownikom </w:t>
      </w:r>
      <w:r w:rsidR="00B35B9E" w:rsidRPr="00DB55A0">
        <w:rPr>
          <w:rFonts w:ascii="Verdana" w:hAnsi="Verdana"/>
          <w:sz w:val="18"/>
          <w:szCs w:val="18"/>
        </w:rPr>
        <w:t xml:space="preserve">Wykonawcy </w:t>
      </w:r>
      <w:r w:rsidRPr="00DB55A0">
        <w:rPr>
          <w:rFonts w:ascii="Verdana" w:hAnsi="Verdana"/>
          <w:sz w:val="18"/>
          <w:szCs w:val="18"/>
        </w:rPr>
        <w:t xml:space="preserve">do sprzętu i personelu </w:t>
      </w:r>
      <w:r w:rsidR="00B35B9E" w:rsidRPr="00DB55A0">
        <w:rPr>
          <w:rFonts w:ascii="Verdana" w:hAnsi="Verdana"/>
          <w:sz w:val="18"/>
          <w:szCs w:val="18"/>
        </w:rPr>
        <w:t xml:space="preserve">Zamawiającego </w:t>
      </w:r>
      <w:r w:rsidRPr="00DB55A0">
        <w:rPr>
          <w:rFonts w:ascii="Verdana" w:hAnsi="Verdana"/>
          <w:sz w:val="18"/>
          <w:szCs w:val="18"/>
        </w:rPr>
        <w:t>- w zakresie niezbędnym do wykonania  niniejszej umowy.</w:t>
      </w:r>
    </w:p>
    <w:p w14:paraId="45637477" w14:textId="77777777" w:rsidR="00357F2F" w:rsidRPr="00DB55A0" w:rsidRDefault="00357F2F" w:rsidP="00357F2F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Verdana" w:eastAsia="SimSun" w:hAnsi="Verdana"/>
          <w:kern w:val="3"/>
          <w:sz w:val="18"/>
          <w:szCs w:val="18"/>
          <w:lang w:val="pl-PL"/>
        </w:rPr>
      </w:pPr>
      <w:r w:rsidRPr="00DB55A0">
        <w:rPr>
          <w:rFonts w:ascii="Verdana" w:eastAsia="SimSun" w:hAnsi="Verdana"/>
          <w:kern w:val="3"/>
          <w:sz w:val="18"/>
          <w:szCs w:val="18"/>
          <w:lang w:val="pl-PL"/>
        </w:rPr>
        <w:t xml:space="preserve">Wszelkie zmiany Umowy wymagają zgody obu Stron i zachowania formy pisemnej </w:t>
      </w:r>
      <w:r w:rsidRPr="00DB55A0">
        <w:rPr>
          <w:rFonts w:ascii="Verdana" w:eastAsia="SimSun" w:hAnsi="Verdana"/>
          <w:kern w:val="3"/>
          <w:sz w:val="18"/>
          <w:szCs w:val="18"/>
          <w:lang w:val="pl-PL"/>
        </w:rPr>
        <w:br/>
        <w:t>pod rygorem nieważności.</w:t>
      </w:r>
    </w:p>
    <w:p w14:paraId="1377D505" w14:textId="77777777" w:rsidR="00357F2F" w:rsidRPr="00DB55A0" w:rsidRDefault="00357F2F" w:rsidP="00357F2F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Verdana" w:eastAsia="SimSun" w:hAnsi="Verdana"/>
          <w:kern w:val="3"/>
          <w:sz w:val="18"/>
          <w:szCs w:val="18"/>
          <w:lang w:val="pl-PL"/>
        </w:rPr>
      </w:pPr>
      <w:r w:rsidRPr="00DB55A0">
        <w:rPr>
          <w:rFonts w:ascii="Verdana" w:eastAsia="SimSun" w:hAnsi="Verdana"/>
          <w:kern w:val="3"/>
          <w:sz w:val="18"/>
          <w:szCs w:val="18"/>
          <w:lang w:val="pl-PL"/>
        </w:rPr>
        <w:t xml:space="preserve">Zmiany Umowy, o których mowa w ust. 1 muszą być dokonywane z zachowaniem przepisu art. </w:t>
      </w:r>
      <w:r w:rsidRPr="00DB55A0">
        <w:rPr>
          <w:rFonts w:ascii="Verdana" w:eastAsia="SimSun" w:hAnsi="Verdana"/>
          <w:kern w:val="3"/>
          <w:sz w:val="18"/>
          <w:szCs w:val="18"/>
          <w:lang w:val="pl-PL"/>
        </w:rPr>
        <w:lastRenderedPageBreak/>
        <w:t>454 oraz 455 ustawy Prawo zamówień publicznych.</w:t>
      </w:r>
      <w:r w:rsidRPr="00DB55A0">
        <w:rPr>
          <w:rFonts w:ascii="Verdana" w:eastAsia="SimSun" w:hAnsi="Verdana"/>
          <w:i/>
          <w:kern w:val="3"/>
          <w:sz w:val="18"/>
          <w:szCs w:val="18"/>
          <w:lang w:val="pl-PL"/>
        </w:rPr>
        <w:t xml:space="preserve">  </w:t>
      </w:r>
    </w:p>
    <w:p w14:paraId="7733E7D8" w14:textId="77777777" w:rsidR="00357F2F" w:rsidRPr="00DB55A0" w:rsidRDefault="00357F2F" w:rsidP="00357F2F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Verdana" w:eastAsia="SimSun" w:hAnsi="Verdana"/>
          <w:kern w:val="3"/>
          <w:sz w:val="18"/>
          <w:szCs w:val="18"/>
          <w:lang w:val="pl-PL"/>
        </w:rPr>
      </w:pPr>
      <w:r w:rsidRPr="00DB55A0">
        <w:rPr>
          <w:rFonts w:ascii="Verdana" w:eastAsia="SimSun" w:hAnsi="Verdana"/>
          <w:kern w:val="3"/>
          <w:sz w:val="18"/>
          <w:szCs w:val="18"/>
          <w:lang w:val="pl-PL"/>
        </w:rPr>
        <w:t xml:space="preserve">Dopuszcza się możliwość zmiany ustaleń niniejszej Umowy w stosunku do treści oferty, bez przeprowadzania nowego postępowania o udzielenie zamówienia Wykonawcy w następujących przypadkach: </w:t>
      </w:r>
    </w:p>
    <w:p w14:paraId="1D52512B" w14:textId="77777777" w:rsidR="00357F2F" w:rsidRPr="00DB55A0" w:rsidRDefault="00357F2F" w:rsidP="00357F2F">
      <w:pPr>
        <w:numPr>
          <w:ilvl w:val="0"/>
          <w:numId w:val="11"/>
        </w:numPr>
        <w:suppressAutoHyphens/>
        <w:autoSpaceDN w:val="0"/>
        <w:spacing w:after="147"/>
        <w:jc w:val="both"/>
        <w:rPr>
          <w:rFonts w:ascii="Verdana" w:hAnsi="Verdana"/>
          <w:sz w:val="18"/>
          <w:szCs w:val="18"/>
          <w:lang w:val="pl-PL"/>
        </w:rPr>
      </w:pPr>
      <w:bookmarkStart w:id="4" w:name="_Hlk87256647"/>
      <w:r w:rsidRPr="00DB55A0">
        <w:rPr>
          <w:rFonts w:ascii="Verdana" w:hAnsi="Verdana"/>
          <w:sz w:val="18"/>
          <w:szCs w:val="18"/>
          <w:lang w:val="pl-PL"/>
        </w:rPr>
        <w:t xml:space="preserve">w zakresie zmiany terminu wykonania lub terminów pośrednich wskazanych w Umowie: </w:t>
      </w:r>
    </w:p>
    <w:p w14:paraId="7A00904C" w14:textId="36E770D4" w:rsidR="00357F2F" w:rsidRPr="00DB55A0" w:rsidRDefault="00357F2F" w:rsidP="00357F2F">
      <w:pPr>
        <w:suppressAutoHyphens/>
        <w:autoSpaceDN w:val="0"/>
        <w:spacing w:after="147"/>
        <w:ind w:left="568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 xml:space="preserve">a) z powodu przyczyn zewnętrznych niezależnych od </w:t>
      </w:r>
      <w:r w:rsidR="00B35B9E" w:rsidRPr="00DB55A0">
        <w:rPr>
          <w:rFonts w:ascii="Verdana" w:hAnsi="Verdana"/>
          <w:sz w:val="18"/>
          <w:szCs w:val="18"/>
          <w:lang w:val="pl-PL"/>
        </w:rPr>
        <w:t>Zamawiającego</w:t>
      </w:r>
      <w:r w:rsidRPr="00DB55A0">
        <w:rPr>
          <w:rFonts w:ascii="Verdana" w:hAnsi="Verdana"/>
          <w:sz w:val="18"/>
          <w:szCs w:val="18"/>
          <w:lang w:val="pl-PL"/>
        </w:rPr>
        <w:t xml:space="preserve"> oraz </w:t>
      </w:r>
      <w:r w:rsidR="00B35B9E" w:rsidRPr="00DB55A0">
        <w:rPr>
          <w:rFonts w:ascii="Verdana" w:hAnsi="Verdana"/>
          <w:sz w:val="18"/>
          <w:szCs w:val="18"/>
          <w:lang w:val="pl-PL"/>
        </w:rPr>
        <w:t>Wykonawcy</w:t>
      </w:r>
      <w:r w:rsidRPr="00DB55A0">
        <w:rPr>
          <w:rFonts w:ascii="Verdana" w:hAnsi="Verdana"/>
          <w:sz w:val="18"/>
          <w:szCs w:val="18"/>
          <w:lang w:val="pl-PL"/>
        </w:rPr>
        <w:t>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</w:t>
      </w:r>
      <w:r w:rsidR="006A324E" w:rsidRPr="00DB55A0">
        <w:rPr>
          <w:rFonts w:ascii="Verdana" w:hAnsi="Verdana"/>
          <w:sz w:val="18"/>
          <w:szCs w:val="18"/>
          <w:lang w:val="pl-PL"/>
        </w:rPr>
        <w:t>0</w:t>
      </w:r>
      <w:r w:rsidRPr="00DB55A0">
        <w:rPr>
          <w:rFonts w:ascii="Verdana" w:hAnsi="Verdana"/>
          <w:sz w:val="18"/>
          <w:szCs w:val="18"/>
          <w:lang w:val="pl-PL"/>
        </w:rPr>
        <w:t xml:space="preserve"> ust 1;</w:t>
      </w:r>
      <w:bookmarkEnd w:id="4"/>
    </w:p>
    <w:p w14:paraId="02AC9DDD" w14:textId="2DE14255" w:rsidR="00357F2F" w:rsidRPr="00DB55A0" w:rsidRDefault="00357F2F" w:rsidP="00CC4CBA">
      <w:pPr>
        <w:numPr>
          <w:ilvl w:val="0"/>
          <w:numId w:val="11"/>
        </w:numPr>
        <w:suppressAutoHyphens/>
        <w:autoSpaceDN w:val="0"/>
        <w:ind w:left="357" w:hanging="35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DB55A0">
        <w:rPr>
          <w:rFonts w:ascii="Verdana" w:hAnsi="Verdana"/>
          <w:sz w:val="18"/>
          <w:szCs w:val="18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</w:t>
      </w:r>
      <w:r w:rsidR="00767EF7" w:rsidRPr="00DB55A0">
        <w:rPr>
          <w:rFonts w:ascii="Verdana" w:hAnsi="Verdana"/>
          <w:sz w:val="18"/>
          <w:szCs w:val="18"/>
          <w:lang w:val="pl-PL"/>
        </w:rPr>
        <w:t>;</w:t>
      </w:r>
    </w:p>
    <w:p w14:paraId="3330CA47" w14:textId="77777777" w:rsidR="00357F2F" w:rsidRPr="00DB55A0" w:rsidRDefault="00357F2F" w:rsidP="00CC4CBA">
      <w:pPr>
        <w:numPr>
          <w:ilvl w:val="0"/>
          <w:numId w:val="11"/>
        </w:numPr>
        <w:suppressAutoHyphens/>
        <w:autoSpaceDN w:val="0"/>
        <w:ind w:left="357" w:hanging="35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>zmiany powszechnie obowiązujących przepisów prawa w zakresie mającym wpływ na realizację Umowy;</w:t>
      </w:r>
    </w:p>
    <w:p w14:paraId="71CCD8F7" w14:textId="69E328FF" w:rsidR="00357F2F" w:rsidRPr="00DB55A0" w:rsidRDefault="00357F2F" w:rsidP="00CC4CBA">
      <w:pPr>
        <w:numPr>
          <w:ilvl w:val="0"/>
          <w:numId w:val="11"/>
        </w:numPr>
        <w:suppressAutoHyphens/>
        <w:autoSpaceDN w:val="0"/>
        <w:ind w:left="357" w:hanging="35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 xml:space="preserve">przedłużenia okresu gwarancji, w sytuacji jej przedłużenia przez producenta lub </w:t>
      </w:r>
      <w:r w:rsidR="00461446" w:rsidRPr="00DB55A0">
        <w:rPr>
          <w:rFonts w:ascii="Verdana" w:hAnsi="Verdana"/>
          <w:sz w:val="18"/>
          <w:szCs w:val="18"/>
          <w:lang w:val="pl-PL"/>
        </w:rPr>
        <w:t>Wykonawcę</w:t>
      </w:r>
      <w:r w:rsidR="00767EF7" w:rsidRPr="00DB55A0">
        <w:rPr>
          <w:rFonts w:ascii="Verdana" w:hAnsi="Verdana"/>
          <w:sz w:val="18"/>
          <w:szCs w:val="18"/>
          <w:lang w:val="pl-PL"/>
        </w:rPr>
        <w:t>;</w:t>
      </w:r>
    </w:p>
    <w:p w14:paraId="5AAC5E09" w14:textId="2CE1AF2B" w:rsidR="00357F2F" w:rsidRPr="00DB55A0" w:rsidRDefault="00357F2F" w:rsidP="00CC4CBA">
      <w:pPr>
        <w:numPr>
          <w:ilvl w:val="0"/>
          <w:numId w:val="11"/>
        </w:numPr>
        <w:suppressAutoHyphens/>
        <w:autoSpaceDN w:val="0"/>
        <w:ind w:left="357" w:hanging="35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 xml:space="preserve">zmiany cen w sytuacji, kiedy zmiana ta będzie korzystna dla </w:t>
      </w:r>
      <w:r w:rsidR="00461446" w:rsidRPr="00DB55A0">
        <w:rPr>
          <w:rFonts w:ascii="Verdana" w:hAnsi="Verdana"/>
          <w:sz w:val="18"/>
          <w:szCs w:val="18"/>
          <w:lang w:val="pl-PL"/>
        </w:rPr>
        <w:t>Zamawiającego</w:t>
      </w:r>
      <w:r w:rsidRPr="00DB55A0">
        <w:rPr>
          <w:rFonts w:ascii="Verdana" w:hAnsi="Verdana"/>
          <w:sz w:val="18"/>
          <w:szCs w:val="18"/>
          <w:lang w:val="pl-PL"/>
        </w:rPr>
        <w:t xml:space="preserve"> tzn. na cenę niższą (upusty, rabaty przy zachowaniu dotychczasowego zakresu świadczenia) - na pisemny wniosek jednej ze Stron. </w:t>
      </w:r>
    </w:p>
    <w:p w14:paraId="21A06519" w14:textId="77777777" w:rsidR="00357F2F" w:rsidRPr="00DB55A0" w:rsidRDefault="00357F2F" w:rsidP="00CC4CBA">
      <w:pPr>
        <w:widowControl w:val="0"/>
        <w:numPr>
          <w:ilvl w:val="0"/>
          <w:numId w:val="10"/>
        </w:numPr>
        <w:suppressAutoHyphens/>
        <w:autoSpaceDN w:val="0"/>
        <w:ind w:left="357" w:hanging="357"/>
        <w:jc w:val="both"/>
        <w:textAlignment w:val="baseline"/>
        <w:rPr>
          <w:rFonts w:ascii="Verdana" w:eastAsia="SimSun" w:hAnsi="Verdana"/>
          <w:kern w:val="2"/>
          <w:sz w:val="18"/>
          <w:szCs w:val="18"/>
          <w:lang w:val="pl-PL"/>
        </w:rPr>
      </w:pPr>
      <w:r w:rsidRPr="00DB55A0">
        <w:rPr>
          <w:rFonts w:ascii="Verdana" w:eastAsia="SimSun" w:hAnsi="Verdana"/>
          <w:kern w:val="2"/>
          <w:sz w:val="18"/>
          <w:szCs w:val="18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21534427" w14:textId="77777777" w:rsidR="00357F2F" w:rsidRPr="00DB55A0" w:rsidRDefault="00357F2F" w:rsidP="00357F2F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Verdana" w:eastAsia="SimSun" w:hAnsi="Verdana"/>
          <w:kern w:val="2"/>
          <w:sz w:val="18"/>
          <w:szCs w:val="18"/>
          <w:lang w:val="pl-PL"/>
        </w:rPr>
      </w:pPr>
      <w:r w:rsidRPr="00DB55A0">
        <w:rPr>
          <w:rFonts w:ascii="Verdana" w:eastAsia="SimSun" w:hAnsi="Verdana"/>
          <w:kern w:val="2"/>
          <w:sz w:val="18"/>
          <w:szCs w:val="18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DB55A0">
        <w:rPr>
          <w:rFonts w:ascii="Verdana" w:eastAsia="SimSun" w:hAnsi="Verdana"/>
          <w:kern w:val="2"/>
          <w:sz w:val="18"/>
          <w:szCs w:val="18"/>
          <w:lang w:val="pl-PL"/>
        </w:rPr>
        <w:t>administracyjno</w:t>
      </w:r>
      <w:proofErr w:type="spellEnd"/>
      <w:r w:rsidRPr="00DB55A0">
        <w:rPr>
          <w:rFonts w:ascii="Verdana" w:eastAsia="SimSun" w:hAnsi="Verdana"/>
          <w:kern w:val="2"/>
          <w:sz w:val="18"/>
          <w:szCs w:val="18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126A5E5E" w14:textId="77777777" w:rsidR="00357F2F" w:rsidRPr="00DB55A0" w:rsidRDefault="00357F2F" w:rsidP="00357F2F">
      <w:pPr>
        <w:widowControl w:val="0"/>
        <w:suppressAutoHyphens/>
        <w:autoSpaceDN w:val="0"/>
        <w:ind w:left="360"/>
        <w:jc w:val="center"/>
        <w:textAlignment w:val="baseline"/>
        <w:rPr>
          <w:rFonts w:ascii="Verdana" w:eastAsia="SimSun" w:hAnsi="Verdana"/>
          <w:b/>
          <w:bCs/>
          <w:kern w:val="2"/>
          <w:sz w:val="18"/>
          <w:szCs w:val="18"/>
          <w:lang w:val="pl-PL"/>
        </w:rPr>
      </w:pPr>
    </w:p>
    <w:p w14:paraId="15B2F998" w14:textId="2290953B" w:rsidR="00357F2F" w:rsidRPr="00DB55A0" w:rsidRDefault="00357F2F" w:rsidP="00357F2F">
      <w:pPr>
        <w:widowControl w:val="0"/>
        <w:suppressAutoHyphens/>
        <w:autoSpaceDN w:val="0"/>
        <w:ind w:left="360"/>
        <w:jc w:val="center"/>
        <w:textAlignment w:val="baseline"/>
        <w:rPr>
          <w:rFonts w:ascii="Verdana" w:eastAsia="SimSun" w:hAnsi="Verdana"/>
          <w:b/>
          <w:bCs/>
          <w:kern w:val="2"/>
          <w:sz w:val="18"/>
          <w:szCs w:val="18"/>
        </w:rPr>
      </w:pPr>
      <w:r w:rsidRPr="00DB55A0">
        <w:rPr>
          <w:rFonts w:ascii="Verdana" w:eastAsia="SimSun" w:hAnsi="Verdana"/>
          <w:b/>
          <w:bCs/>
          <w:kern w:val="2"/>
          <w:sz w:val="18"/>
          <w:szCs w:val="18"/>
        </w:rPr>
        <w:t>§ 1</w:t>
      </w:r>
      <w:r w:rsidR="00837016" w:rsidRPr="00DB55A0">
        <w:rPr>
          <w:rFonts w:ascii="Verdana" w:eastAsia="SimSun" w:hAnsi="Verdana"/>
          <w:b/>
          <w:bCs/>
          <w:kern w:val="2"/>
          <w:sz w:val="18"/>
          <w:szCs w:val="18"/>
        </w:rPr>
        <w:t>0</w:t>
      </w:r>
    </w:p>
    <w:p w14:paraId="0E1DED9A" w14:textId="77777777" w:rsidR="00357F2F" w:rsidRPr="00DB55A0" w:rsidRDefault="00357F2F" w:rsidP="00CC4CBA">
      <w:pPr>
        <w:numPr>
          <w:ilvl w:val="0"/>
          <w:numId w:val="12"/>
        </w:numPr>
        <w:suppressAutoHyphens/>
        <w:autoSpaceDN w:val="0"/>
        <w:ind w:left="357" w:hanging="357"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DB55A0">
        <w:rPr>
          <w:rFonts w:ascii="Verdana" w:hAnsi="Verdana"/>
          <w:kern w:val="2"/>
          <w:sz w:val="18"/>
          <w:szCs w:val="18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2D30D4F5" w14:textId="77777777" w:rsidR="00357F2F" w:rsidRPr="00DB55A0" w:rsidRDefault="00357F2F" w:rsidP="00CC4CBA">
      <w:pPr>
        <w:numPr>
          <w:ilvl w:val="0"/>
          <w:numId w:val="12"/>
        </w:numPr>
        <w:suppressAutoHyphens/>
        <w:autoSpaceDN w:val="0"/>
        <w:ind w:left="357" w:hanging="357"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DB55A0">
        <w:rPr>
          <w:rFonts w:ascii="Verdana" w:hAnsi="Verdana"/>
          <w:kern w:val="2"/>
          <w:sz w:val="18"/>
          <w:szCs w:val="18"/>
          <w:lang w:val="pl-PL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456694B1" w14:textId="77777777" w:rsidR="00357F2F" w:rsidRPr="00DB55A0" w:rsidRDefault="00357F2F" w:rsidP="00CC4CBA">
      <w:pPr>
        <w:numPr>
          <w:ilvl w:val="0"/>
          <w:numId w:val="12"/>
        </w:numPr>
        <w:suppressAutoHyphens/>
        <w:autoSpaceDN w:val="0"/>
        <w:ind w:left="357" w:hanging="357"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DB55A0">
        <w:rPr>
          <w:rFonts w:ascii="Verdana" w:hAnsi="Verdana"/>
          <w:kern w:val="2"/>
          <w:sz w:val="18"/>
          <w:szCs w:val="18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0B633467" w14:textId="77777777" w:rsidR="00357F2F" w:rsidRPr="00DB55A0" w:rsidRDefault="00357F2F" w:rsidP="00CC4CBA">
      <w:pPr>
        <w:numPr>
          <w:ilvl w:val="0"/>
          <w:numId w:val="12"/>
        </w:numPr>
        <w:suppressAutoHyphens/>
        <w:autoSpaceDN w:val="0"/>
        <w:ind w:left="357" w:hanging="357"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DB55A0">
        <w:rPr>
          <w:rFonts w:ascii="Verdana" w:hAnsi="Verdana"/>
          <w:kern w:val="2"/>
          <w:sz w:val="18"/>
          <w:szCs w:val="18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1FB9C90F" w14:textId="77777777" w:rsidR="00767EF7" w:rsidRPr="00DB55A0" w:rsidRDefault="00767EF7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</w:p>
    <w:p w14:paraId="77DE0EAF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§1</w:t>
      </w:r>
      <w:r w:rsidR="00837016" w:rsidRPr="00DB55A0">
        <w:rPr>
          <w:rFonts w:ascii="Verdana" w:hAnsi="Verdana"/>
          <w:b/>
          <w:sz w:val="18"/>
          <w:szCs w:val="18"/>
        </w:rPr>
        <w:t>1</w:t>
      </w:r>
    </w:p>
    <w:p w14:paraId="1CE6436A" w14:textId="69BC99F6" w:rsidR="00357F2F" w:rsidRPr="00DB55A0" w:rsidRDefault="00357F2F" w:rsidP="00CC4CBA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Właściwym dla rozpoznania sporów wynikłych na tle realizacji niniejszej umowy jest sąd  właściwy dla siedziby </w:t>
      </w:r>
      <w:r w:rsidR="00B35B9E" w:rsidRPr="00DB55A0">
        <w:rPr>
          <w:rFonts w:ascii="Verdana" w:hAnsi="Verdana"/>
          <w:sz w:val="18"/>
          <w:szCs w:val="18"/>
        </w:rPr>
        <w:t>Zamawiającego</w:t>
      </w:r>
      <w:r w:rsidRPr="00DB55A0">
        <w:rPr>
          <w:rFonts w:ascii="Verdana" w:hAnsi="Verdana"/>
          <w:sz w:val="18"/>
          <w:szCs w:val="18"/>
        </w:rPr>
        <w:t>.</w:t>
      </w:r>
    </w:p>
    <w:p w14:paraId="21470D3E" w14:textId="77777777" w:rsidR="00767EF7" w:rsidRPr="00DB55A0" w:rsidRDefault="00767EF7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</w:p>
    <w:p w14:paraId="3DD3BF8B" w14:textId="77777777" w:rsidR="00767EF7" w:rsidRPr="00DB55A0" w:rsidRDefault="00767EF7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</w:p>
    <w:p w14:paraId="35630902" w14:textId="77777777" w:rsidR="00767EF7" w:rsidRPr="00DB55A0" w:rsidRDefault="00767EF7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</w:p>
    <w:p w14:paraId="48B50C74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§1</w:t>
      </w:r>
      <w:r w:rsidR="00837016" w:rsidRPr="00DB55A0">
        <w:rPr>
          <w:rFonts w:ascii="Verdana" w:hAnsi="Verdana"/>
          <w:b/>
          <w:sz w:val="18"/>
          <w:szCs w:val="18"/>
        </w:rPr>
        <w:t>2</w:t>
      </w:r>
    </w:p>
    <w:p w14:paraId="64AB9AE6" w14:textId="77777777" w:rsidR="00357F2F" w:rsidRPr="00DB55A0" w:rsidRDefault="00357F2F" w:rsidP="00357F2F">
      <w:pPr>
        <w:pStyle w:val="NormalnyWeb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266264D0" w14:textId="77777777" w:rsidR="00357F2F" w:rsidRPr="00DB55A0" w:rsidRDefault="00357F2F" w:rsidP="00357F2F">
      <w:pPr>
        <w:pStyle w:val="NormalnyWeb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lastRenderedPageBreak/>
        <w:t xml:space="preserve">2. W razie wątpliwości, czy określona informacja stanowi tajemnicę Wykonawca zobowiązany jest zwrócić się w formie pisemnej do Zamawiającego o wyjaśnienie takiej wątpliwości. </w:t>
      </w:r>
    </w:p>
    <w:p w14:paraId="27C251B0" w14:textId="77777777" w:rsidR="00357F2F" w:rsidRPr="00DB55A0" w:rsidRDefault="00357F2F" w:rsidP="00357F2F">
      <w:pPr>
        <w:pStyle w:val="NormalnyWeb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3. Wykonawca zobowiązuje się do wykorzystania uzyskanych, powyższych informacji jedynie w celu wykonania przedmiotu umowy. </w:t>
      </w:r>
    </w:p>
    <w:p w14:paraId="64C48369" w14:textId="77777777" w:rsidR="00357F2F" w:rsidRPr="00DB55A0" w:rsidRDefault="00357F2F" w:rsidP="00357F2F">
      <w:pPr>
        <w:pStyle w:val="NormalnyWeb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61F22F01" w14:textId="77777777" w:rsidR="00357F2F" w:rsidRPr="00DB55A0" w:rsidRDefault="00357F2F" w:rsidP="00CC4CBA">
      <w:pPr>
        <w:pStyle w:val="NormalnyWeb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5. Powyższe przepisy nie będą miały zastosowania wobec informacji powszechnie znanych lub opublikowanych oraz w przypadku żądania ich ujawnienia przez uprawniony organ.</w:t>
      </w:r>
    </w:p>
    <w:p w14:paraId="335D7349" w14:textId="77777777" w:rsidR="00767EF7" w:rsidRPr="00DB55A0" w:rsidRDefault="00767EF7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</w:p>
    <w:p w14:paraId="23022DBB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§1</w:t>
      </w:r>
      <w:r w:rsidR="00837016" w:rsidRPr="00DB55A0">
        <w:rPr>
          <w:rFonts w:ascii="Verdana" w:hAnsi="Verdana"/>
          <w:b/>
          <w:sz w:val="18"/>
          <w:szCs w:val="18"/>
        </w:rPr>
        <w:t>3</w:t>
      </w:r>
    </w:p>
    <w:p w14:paraId="25A115C8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W sprawach nie uregulowanych w niniejszej umowie stosuje się przepisy kodeksu cywilnego i ustawy prawo zamówień publicznych</w:t>
      </w:r>
      <w:r w:rsidR="00CC4CBA" w:rsidRPr="00DB55A0">
        <w:rPr>
          <w:rFonts w:ascii="Verdana" w:hAnsi="Verdana"/>
          <w:sz w:val="18"/>
          <w:szCs w:val="18"/>
        </w:rPr>
        <w:t>.</w:t>
      </w:r>
    </w:p>
    <w:p w14:paraId="231C7E07" w14:textId="77777777" w:rsidR="00767EF7" w:rsidRPr="00DB55A0" w:rsidRDefault="00767EF7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</w:p>
    <w:p w14:paraId="2FCD71FF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§1</w:t>
      </w:r>
      <w:r w:rsidR="00837016" w:rsidRPr="00DB55A0">
        <w:rPr>
          <w:rFonts w:ascii="Verdana" w:hAnsi="Verdana"/>
          <w:b/>
          <w:sz w:val="18"/>
          <w:szCs w:val="18"/>
        </w:rPr>
        <w:t>4</w:t>
      </w:r>
    </w:p>
    <w:p w14:paraId="779B2364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15A9B8C7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</w:p>
    <w:p w14:paraId="2B22711A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§1</w:t>
      </w:r>
      <w:r w:rsidR="00837016" w:rsidRPr="00DB55A0">
        <w:rPr>
          <w:rFonts w:ascii="Verdana" w:hAnsi="Verdana"/>
          <w:b/>
          <w:sz w:val="18"/>
          <w:szCs w:val="18"/>
        </w:rPr>
        <w:t>5</w:t>
      </w:r>
    </w:p>
    <w:p w14:paraId="6359BEDF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Umowę sporządzono w 2 jednobrzmiących egzemplarzach po 1 dla każdej ze stron.</w:t>
      </w:r>
    </w:p>
    <w:p w14:paraId="171BA976" w14:textId="77777777" w:rsidR="00767EF7" w:rsidRPr="00DB55A0" w:rsidRDefault="00767EF7" w:rsidP="00357F2F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</w:p>
    <w:p w14:paraId="1B40E252" w14:textId="77777777" w:rsidR="00767EF7" w:rsidRPr="00DB55A0" w:rsidRDefault="00767EF7" w:rsidP="00357F2F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</w:p>
    <w:p w14:paraId="23371E16" w14:textId="77777777" w:rsidR="00767EF7" w:rsidRPr="00DB55A0" w:rsidRDefault="00767EF7" w:rsidP="00357F2F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</w:p>
    <w:p w14:paraId="1489F19C" w14:textId="77777777" w:rsidR="00767EF7" w:rsidRPr="00DB55A0" w:rsidRDefault="00767EF7" w:rsidP="00357F2F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</w:p>
    <w:p w14:paraId="0B06A951" w14:textId="77777777" w:rsidR="00767EF7" w:rsidRPr="00DB55A0" w:rsidRDefault="00767EF7" w:rsidP="00357F2F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</w:p>
    <w:p w14:paraId="5F62CCC3" w14:textId="036B6FE0" w:rsidR="00357F2F" w:rsidRPr="00DB55A0" w:rsidRDefault="00B35B9E" w:rsidP="00357F2F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WYKONAWCA</w:t>
      </w:r>
      <w:r w:rsidR="00813C62" w:rsidRPr="00DB55A0">
        <w:rPr>
          <w:rFonts w:ascii="Verdana" w:hAnsi="Verdana"/>
          <w:b/>
          <w:sz w:val="18"/>
          <w:szCs w:val="18"/>
        </w:rPr>
        <w:tab/>
      </w:r>
      <w:r w:rsidR="00813C62" w:rsidRPr="00DB55A0">
        <w:rPr>
          <w:rFonts w:ascii="Verdana" w:hAnsi="Verdana"/>
          <w:b/>
          <w:sz w:val="18"/>
          <w:szCs w:val="18"/>
        </w:rPr>
        <w:tab/>
      </w:r>
      <w:r w:rsidR="00813C62" w:rsidRPr="00DB55A0">
        <w:rPr>
          <w:rFonts w:ascii="Verdana" w:hAnsi="Verdana"/>
          <w:b/>
          <w:sz w:val="18"/>
          <w:szCs w:val="18"/>
        </w:rPr>
        <w:tab/>
      </w:r>
      <w:r w:rsidR="00813C62" w:rsidRPr="00DB55A0">
        <w:rPr>
          <w:rFonts w:ascii="Verdana" w:hAnsi="Verdana"/>
          <w:b/>
          <w:sz w:val="18"/>
          <w:szCs w:val="18"/>
        </w:rPr>
        <w:tab/>
        <w:t xml:space="preserve">             </w:t>
      </w:r>
      <w:r w:rsidR="00813C62" w:rsidRPr="00DB55A0">
        <w:rPr>
          <w:rFonts w:ascii="Verdana" w:hAnsi="Verdana"/>
          <w:b/>
          <w:sz w:val="18"/>
          <w:szCs w:val="18"/>
        </w:rPr>
        <w:tab/>
      </w:r>
      <w:r w:rsidR="006D3BFF" w:rsidRPr="00DB55A0">
        <w:rPr>
          <w:rFonts w:ascii="Verdana" w:hAnsi="Verdana"/>
          <w:b/>
          <w:sz w:val="18"/>
          <w:szCs w:val="18"/>
        </w:rPr>
        <w:t xml:space="preserve">ZAMAWIAJĄCY </w:t>
      </w:r>
    </w:p>
    <w:p w14:paraId="199A5262" w14:textId="77777777" w:rsidR="00767EF7" w:rsidRPr="00DB55A0" w:rsidRDefault="00767EF7" w:rsidP="00357F2F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</w:p>
    <w:p w14:paraId="505737CB" w14:textId="77777777" w:rsidR="00767EF7" w:rsidRPr="00DB55A0" w:rsidRDefault="00767EF7" w:rsidP="00357F2F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</w:p>
    <w:p w14:paraId="6C562CBA" w14:textId="77777777" w:rsidR="00CC4CBA" w:rsidRPr="00DB55A0" w:rsidRDefault="00CC4CBA" w:rsidP="00357F2F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</w:p>
    <w:p w14:paraId="13FDEFBB" w14:textId="77777777" w:rsidR="00357F2F" w:rsidRPr="00DB55A0" w:rsidRDefault="00CC4CBA" w:rsidP="00CC4CBA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……………………………………..</w:t>
      </w:r>
      <w:r w:rsidRPr="00DB55A0">
        <w:rPr>
          <w:rFonts w:ascii="Verdana" w:hAnsi="Verdana"/>
          <w:b/>
          <w:sz w:val="18"/>
          <w:szCs w:val="18"/>
        </w:rPr>
        <w:tab/>
      </w:r>
      <w:r w:rsidRPr="00DB55A0">
        <w:rPr>
          <w:rFonts w:ascii="Verdana" w:hAnsi="Verdana"/>
          <w:b/>
          <w:sz w:val="18"/>
          <w:szCs w:val="18"/>
        </w:rPr>
        <w:tab/>
      </w:r>
      <w:r w:rsidRPr="00DB55A0">
        <w:rPr>
          <w:rFonts w:ascii="Verdana" w:hAnsi="Verdana"/>
          <w:b/>
          <w:sz w:val="18"/>
          <w:szCs w:val="18"/>
        </w:rPr>
        <w:tab/>
      </w:r>
      <w:r w:rsidRPr="00DB55A0">
        <w:rPr>
          <w:rFonts w:ascii="Verdana" w:hAnsi="Verdana"/>
          <w:b/>
          <w:sz w:val="18"/>
          <w:szCs w:val="18"/>
        </w:rPr>
        <w:tab/>
      </w:r>
      <w:r w:rsidRPr="00DB55A0">
        <w:rPr>
          <w:rFonts w:ascii="Verdana" w:hAnsi="Verdana"/>
          <w:b/>
          <w:sz w:val="18"/>
          <w:szCs w:val="18"/>
        </w:rPr>
        <w:tab/>
        <w:t>……………………………….</w:t>
      </w:r>
    </w:p>
    <w:p w14:paraId="0FE28D29" w14:textId="77777777" w:rsidR="00357F2F" w:rsidRPr="00DB55A0" w:rsidRDefault="00357F2F" w:rsidP="00767EF7">
      <w:pPr>
        <w:pStyle w:val="Zwykytekst"/>
        <w:tabs>
          <w:tab w:val="left" w:pos="6237"/>
        </w:tabs>
        <w:rPr>
          <w:rFonts w:ascii="Verdana" w:hAnsi="Verdana" w:cs="Times New Roman"/>
          <w:sz w:val="18"/>
          <w:szCs w:val="18"/>
          <w:lang w:val="pl-PL"/>
        </w:rPr>
      </w:pPr>
      <w:r w:rsidRPr="00DB55A0">
        <w:rPr>
          <w:rFonts w:ascii="Verdana" w:hAnsi="Verdana" w:cs="Times New Roman"/>
          <w:sz w:val="18"/>
          <w:szCs w:val="18"/>
          <w:lang w:val="pl-PL"/>
        </w:rPr>
        <w:t xml:space="preserve">                (data i podpis)</w:t>
      </w:r>
      <w:r w:rsidRPr="00DB55A0">
        <w:rPr>
          <w:rFonts w:ascii="Verdana" w:hAnsi="Verdana" w:cs="Times New Roman"/>
          <w:sz w:val="18"/>
          <w:szCs w:val="18"/>
          <w:lang w:val="pl-PL"/>
        </w:rPr>
        <w:tab/>
        <w:t>(data i podpis)</w:t>
      </w:r>
    </w:p>
    <w:p w14:paraId="014E2887" w14:textId="77777777" w:rsidR="00813C62" w:rsidRPr="00DB55A0" w:rsidRDefault="00813C62" w:rsidP="00357F2F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</w:p>
    <w:p w14:paraId="2E757339" w14:textId="77777777" w:rsidR="002D6AE3" w:rsidRPr="00DB55A0" w:rsidRDefault="00813C62" w:rsidP="002D6AE3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  <w:r w:rsidRPr="00DB55A0">
        <w:rPr>
          <w:rFonts w:ascii="Verdana" w:hAnsi="Verdana" w:cs="Times New Roman"/>
          <w:sz w:val="18"/>
          <w:szCs w:val="18"/>
          <w:lang w:val="pl-PL"/>
        </w:rPr>
        <w:tab/>
      </w:r>
      <w:r w:rsidRPr="00DB55A0">
        <w:rPr>
          <w:rFonts w:ascii="Verdana" w:hAnsi="Verdana" w:cs="Times New Roman"/>
          <w:sz w:val="18"/>
          <w:szCs w:val="18"/>
          <w:lang w:val="pl-PL"/>
        </w:rPr>
        <w:tab/>
      </w:r>
      <w:r w:rsidRPr="00DB55A0">
        <w:rPr>
          <w:rFonts w:ascii="Verdana" w:hAnsi="Verdana" w:cs="Times New Roman"/>
          <w:sz w:val="18"/>
          <w:szCs w:val="18"/>
          <w:lang w:val="pl-PL"/>
        </w:rPr>
        <w:tab/>
      </w:r>
      <w:r w:rsidRPr="00DB55A0">
        <w:rPr>
          <w:rFonts w:ascii="Verdana" w:hAnsi="Verdana" w:cs="Times New Roman"/>
          <w:sz w:val="18"/>
          <w:szCs w:val="18"/>
          <w:lang w:val="pl-PL"/>
        </w:rPr>
        <w:tab/>
      </w:r>
      <w:r w:rsidRPr="00DB55A0">
        <w:rPr>
          <w:rFonts w:ascii="Verdana" w:hAnsi="Verdana" w:cs="Times New Roman"/>
          <w:sz w:val="18"/>
          <w:szCs w:val="18"/>
          <w:lang w:val="pl-PL"/>
        </w:rPr>
        <w:tab/>
        <w:t xml:space="preserve">                  </w:t>
      </w:r>
      <w:r w:rsidRPr="00DB55A0">
        <w:rPr>
          <w:rFonts w:ascii="Verdana" w:hAnsi="Verdana" w:cs="Times New Roman"/>
          <w:sz w:val="18"/>
          <w:szCs w:val="18"/>
          <w:lang w:val="pl-PL"/>
        </w:rPr>
        <w:tab/>
      </w:r>
    </w:p>
    <w:p w14:paraId="6AD223AD" w14:textId="77777777" w:rsidR="002D6AE3" w:rsidRPr="00DB55A0" w:rsidRDefault="00813C62" w:rsidP="00B10406">
      <w:pPr>
        <w:pStyle w:val="Zwykytekst"/>
        <w:ind w:left="5664"/>
        <w:rPr>
          <w:rFonts w:ascii="Verdana" w:hAnsi="Verdana" w:cs="Times New Roman"/>
          <w:b/>
          <w:bCs/>
          <w:i/>
          <w:iCs/>
          <w:sz w:val="18"/>
          <w:szCs w:val="18"/>
          <w:lang w:val="pl-PL"/>
        </w:rPr>
      </w:pPr>
      <w:r w:rsidRPr="00DB55A0">
        <w:rPr>
          <w:rFonts w:ascii="Verdana" w:hAnsi="Verdana" w:cs="Times New Roman"/>
          <w:b/>
          <w:bCs/>
          <w:i/>
          <w:iCs/>
          <w:sz w:val="18"/>
          <w:szCs w:val="18"/>
          <w:lang w:val="pl-PL"/>
        </w:rPr>
        <w:t>KONTRASYGNATA FINANSOWA</w:t>
      </w:r>
    </w:p>
    <w:p w14:paraId="4ACDC64A" w14:textId="77777777" w:rsidR="00767EF7" w:rsidRPr="00DB55A0" w:rsidRDefault="00767EF7" w:rsidP="00B10406">
      <w:pPr>
        <w:pStyle w:val="Zwykytekst"/>
        <w:ind w:left="5664"/>
        <w:rPr>
          <w:rFonts w:ascii="Verdana" w:hAnsi="Verdana" w:cs="Times New Roman"/>
          <w:b/>
          <w:bCs/>
          <w:i/>
          <w:iCs/>
          <w:sz w:val="18"/>
          <w:szCs w:val="18"/>
          <w:lang w:val="pl-PL"/>
        </w:rPr>
      </w:pPr>
    </w:p>
    <w:p w14:paraId="57FF3EDC" w14:textId="77777777" w:rsidR="00767EF7" w:rsidRPr="00DB55A0" w:rsidRDefault="00767EF7" w:rsidP="00B10406">
      <w:pPr>
        <w:pStyle w:val="Zwykytekst"/>
        <w:ind w:left="5664"/>
        <w:rPr>
          <w:rFonts w:ascii="Verdana" w:hAnsi="Verdana" w:cs="Times New Roman"/>
          <w:b/>
          <w:bCs/>
          <w:i/>
          <w:iCs/>
          <w:sz w:val="18"/>
          <w:szCs w:val="18"/>
          <w:lang w:val="pl-PL"/>
        </w:rPr>
      </w:pPr>
    </w:p>
    <w:p w14:paraId="4FE7D1D1" w14:textId="77777777" w:rsidR="00767EF7" w:rsidRPr="00DB55A0" w:rsidRDefault="00767EF7" w:rsidP="00B10406">
      <w:pPr>
        <w:pStyle w:val="Tekstpodstawowy2"/>
        <w:spacing w:line="240" w:lineRule="auto"/>
        <w:ind w:left="4956" w:right="-47" w:firstLine="708"/>
        <w:jc w:val="left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……………………………….</w:t>
      </w:r>
    </w:p>
    <w:p w14:paraId="0B690C08" w14:textId="3DB7AF53" w:rsidR="00767EF7" w:rsidRPr="00DB55A0" w:rsidRDefault="00767EF7" w:rsidP="00B10406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  <w:r w:rsidRPr="00DB55A0">
        <w:rPr>
          <w:rFonts w:ascii="Verdana" w:hAnsi="Verdana" w:cs="Times New Roman"/>
          <w:sz w:val="18"/>
          <w:szCs w:val="18"/>
          <w:lang w:val="pl-PL"/>
        </w:rPr>
        <w:tab/>
      </w:r>
      <w:r w:rsidRPr="00DB55A0">
        <w:rPr>
          <w:rFonts w:ascii="Verdana" w:hAnsi="Verdana" w:cs="Times New Roman"/>
          <w:sz w:val="18"/>
          <w:szCs w:val="18"/>
          <w:lang w:val="pl-PL"/>
        </w:rPr>
        <w:tab/>
      </w:r>
      <w:r w:rsidRPr="00DB55A0">
        <w:rPr>
          <w:rFonts w:ascii="Verdana" w:hAnsi="Verdana" w:cs="Times New Roman"/>
          <w:sz w:val="18"/>
          <w:szCs w:val="18"/>
          <w:lang w:val="pl-PL"/>
        </w:rPr>
        <w:tab/>
      </w:r>
      <w:r w:rsidRPr="00DB55A0">
        <w:rPr>
          <w:rFonts w:ascii="Verdana" w:hAnsi="Verdana" w:cs="Times New Roman"/>
          <w:sz w:val="18"/>
          <w:szCs w:val="18"/>
          <w:lang w:val="pl-PL"/>
        </w:rPr>
        <w:tab/>
      </w:r>
      <w:r w:rsidRPr="00DB55A0">
        <w:rPr>
          <w:rFonts w:ascii="Verdana" w:hAnsi="Verdana" w:cs="Times New Roman"/>
          <w:sz w:val="18"/>
          <w:szCs w:val="18"/>
          <w:lang w:val="pl-PL"/>
        </w:rPr>
        <w:tab/>
      </w:r>
      <w:r w:rsidRPr="00DB55A0">
        <w:rPr>
          <w:rFonts w:ascii="Verdana" w:hAnsi="Verdana" w:cs="Times New Roman"/>
          <w:sz w:val="18"/>
          <w:szCs w:val="18"/>
          <w:lang w:val="pl-PL"/>
        </w:rPr>
        <w:tab/>
        <w:t xml:space="preserve">       (data i podpis)</w:t>
      </w:r>
    </w:p>
    <w:p w14:paraId="3D043772" w14:textId="77777777" w:rsidR="00767EF7" w:rsidRPr="00DB55A0" w:rsidRDefault="00767EF7" w:rsidP="00215305">
      <w:pPr>
        <w:pStyle w:val="Zwykytekst"/>
        <w:ind w:left="5664"/>
        <w:jc w:val="both"/>
        <w:rPr>
          <w:rFonts w:ascii="Verdana" w:hAnsi="Verdana" w:cs="Times New Roman"/>
          <w:b/>
          <w:bCs/>
          <w:i/>
          <w:iCs/>
          <w:sz w:val="18"/>
          <w:szCs w:val="18"/>
          <w:lang w:val="pl-PL"/>
        </w:rPr>
      </w:pPr>
    </w:p>
    <w:p w14:paraId="65CFDBF1" w14:textId="77777777" w:rsidR="00767EF7" w:rsidRPr="00DB55A0" w:rsidRDefault="00767EF7" w:rsidP="00215305">
      <w:pPr>
        <w:pStyle w:val="Zwykytekst"/>
        <w:ind w:left="5664"/>
        <w:jc w:val="both"/>
        <w:rPr>
          <w:rFonts w:ascii="Verdana" w:hAnsi="Verdana" w:cs="Times New Roman"/>
          <w:b/>
          <w:bCs/>
          <w:i/>
          <w:iCs/>
          <w:sz w:val="18"/>
          <w:szCs w:val="18"/>
          <w:lang w:val="pl-PL"/>
        </w:rPr>
      </w:pPr>
    </w:p>
    <w:p w14:paraId="723589FC" w14:textId="77777777" w:rsidR="00767EF7" w:rsidRPr="00DB55A0" w:rsidRDefault="00767EF7" w:rsidP="00215305">
      <w:pPr>
        <w:pStyle w:val="Zwykytekst"/>
        <w:ind w:left="5664"/>
        <w:jc w:val="both"/>
        <w:rPr>
          <w:rFonts w:ascii="Verdana" w:hAnsi="Verdana" w:cs="Times New Roman"/>
          <w:b/>
          <w:bCs/>
          <w:i/>
          <w:iCs/>
          <w:sz w:val="18"/>
          <w:szCs w:val="18"/>
          <w:lang w:val="pl-PL"/>
        </w:rPr>
      </w:pPr>
    </w:p>
    <w:p w14:paraId="0AFB75CC" w14:textId="77777777" w:rsidR="00767EF7" w:rsidRPr="00DB55A0" w:rsidRDefault="00767EF7" w:rsidP="00215305">
      <w:pPr>
        <w:pStyle w:val="Zwykytekst"/>
        <w:ind w:left="5664"/>
        <w:jc w:val="both"/>
        <w:rPr>
          <w:rFonts w:ascii="Verdana" w:hAnsi="Verdana" w:cs="Times New Roman"/>
          <w:b/>
          <w:bCs/>
          <w:i/>
          <w:iCs/>
          <w:sz w:val="18"/>
          <w:szCs w:val="18"/>
          <w:lang w:val="pl-PL"/>
        </w:rPr>
      </w:pPr>
    </w:p>
    <w:p w14:paraId="6BE2C04A" w14:textId="77777777" w:rsidR="00767EF7" w:rsidRPr="00DB55A0" w:rsidRDefault="00767EF7" w:rsidP="00215305">
      <w:pPr>
        <w:pStyle w:val="Zwykytekst"/>
        <w:ind w:left="5664"/>
        <w:jc w:val="both"/>
        <w:rPr>
          <w:rFonts w:ascii="Verdana" w:hAnsi="Verdana" w:cs="Times New Roman"/>
          <w:b/>
          <w:bCs/>
          <w:i/>
          <w:iCs/>
          <w:sz w:val="18"/>
          <w:szCs w:val="18"/>
          <w:lang w:val="pl-PL"/>
        </w:rPr>
      </w:pPr>
    </w:p>
    <w:p w14:paraId="1AAFA49D" w14:textId="77777777" w:rsidR="00813C62" w:rsidRPr="00DB55A0" w:rsidRDefault="00813C62" w:rsidP="00357F2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5F4AE789" w14:textId="77777777" w:rsidR="00357F2F" w:rsidRPr="00DB55A0" w:rsidRDefault="00357F2F" w:rsidP="00357F2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DB55A0">
        <w:rPr>
          <w:rFonts w:ascii="Verdana" w:hAnsi="Verdana" w:cs="Times New Roman"/>
          <w:i/>
          <w:iCs/>
          <w:sz w:val="18"/>
          <w:szCs w:val="18"/>
          <w:lang w:val="pl-PL"/>
        </w:rPr>
        <w:t>Załączniki do umowy :</w:t>
      </w:r>
    </w:p>
    <w:p w14:paraId="57A15E11" w14:textId="77777777" w:rsidR="00357F2F" w:rsidRPr="00DB55A0" w:rsidRDefault="00357F2F" w:rsidP="00357F2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DB55A0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1) Szczegółowa specyfikacja sprzętu/opis przedmiotu zamówienia </w:t>
      </w:r>
    </w:p>
    <w:p w14:paraId="64A29035" w14:textId="77777777" w:rsidR="002D6AE3" w:rsidRPr="00DB55A0" w:rsidRDefault="00357F2F" w:rsidP="002D6AE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DB55A0">
        <w:rPr>
          <w:rFonts w:ascii="Verdana" w:hAnsi="Verdana" w:cs="Times New Roman"/>
          <w:i/>
          <w:iCs/>
          <w:sz w:val="18"/>
          <w:szCs w:val="18"/>
          <w:lang w:val="pl-PL"/>
        </w:rPr>
        <w:t>2) Oświadczenie dla celów podatkowych dotyczące podmiotów powiązanych</w:t>
      </w:r>
    </w:p>
    <w:p w14:paraId="4FFBB940" w14:textId="77777777" w:rsidR="006D3BFF" w:rsidRPr="00DB55A0" w:rsidRDefault="006D3BFF" w:rsidP="00C67380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57459CEF" w14:textId="77777777" w:rsidR="006E3359" w:rsidRPr="00DB55A0" w:rsidRDefault="006E3359" w:rsidP="00C67380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033CA56D" w14:textId="77777777" w:rsidR="006E3359" w:rsidRPr="00DB55A0" w:rsidRDefault="006E3359" w:rsidP="00C67380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2D697336" w14:textId="77777777" w:rsidR="006E3359" w:rsidRPr="00DB55A0" w:rsidRDefault="006E3359" w:rsidP="00C67380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58AB9AC8" w14:textId="533CD521" w:rsidR="00767EF7" w:rsidRPr="00DB55A0" w:rsidRDefault="00767EF7">
      <w:pPr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br w:type="page"/>
      </w:r>
    </w:p>
    <w:p w14:paraId="71E615A5" w14:textId="77777777" w:rsidR="00357F2F" w:rsidRPr="00DB55A0" w:rsidRDefault="00357F2F" w:rsidP="00357F2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lastRenderedPageBreak/>
        <w:t>Załącznik nr 2 do umowy</w:t>
      </w:r>
    </w:p>
    <w:p w14:paraId="22D95AFF" w14:textId="77777777" w:rsidR="00357F2F" w:rsidRPr="00DB55A0" w:rsidRDefault="00357F2F" w:rsidP="00357F2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0784AC73" w14:textId="77777777" w:rsidR="00357F2F" w:rsidRPr="00DB55A0" w:rsidRDefault="00357F2F" w:rsidP="00357F2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07D87A05" w14:textId="77777777" w:rsidR="00357F2F" w:rsidRPr="00DB55A0" w:rsidRDefault="00357F2F" w:rsidP="00357F2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>.....................................… </w:t>
      </w:r>
    </w:p>
    <w:p w14:paraId="16CDB4D0" w14:textId="77777777" w:rsidR="00357F2F" w:rsidRPr="00DB55A0" w:rsidRDefault="00357F2F" w:rsidP="00357F2F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>Nazwa Wykonawcy</w:t>
      </w:r>
    </w:p>
    <w:p w14:paraId="6C9E3C5E" w14:textId="77777777" w:rsidR="00357F2F" w:rsidRPr="00DB55A0" w:rsidRDefault="00357F2F" w:rsidP="00357F2F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0D7ED3D1" w14:textId="77777777" w:rsidR="00357F2F" w:rsidRPr="00DB55A0" w:rsidRDefault="00357F2F" w:rsidP="00357F2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>.....................................…</w:t>
      </w:r>
    </w:p>
    <w:p w14:paraId="5590C188" w14:textId="77777777" w:rsidR="00357F2F" w:rsidRPr="00DB55A0" w:rsidRDefault="00357F2F" w:rsidP="00357F2F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>NIP</w:t>
      </w:r>
      <w:r w:rsidRPr="00DB55A0">
        <w:rPr>
          <w:rFonts w:ascii="Verdana" w:hAnsi="Verdana"/>
          <w:sz w:val="18"/>
          <w:szCs w:val="18"/>
          <w:lang w:val="pl-PL"/>
        </w:rPr>
        <w:tab/>
        <w:t> </w:t>
      </w:r>
    </w:p>
    <w:p w14:paraId="2D5D589F" w14:textId="77777777" w:rsidR="00357F2F" w:rsidRPr="00DB55A0" w:rsidRDefault="00357F2F" w:rsidP="00357F2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711D99E9" w14:textId="77777777" w:rsidR="00357F2F" w:rsidRPr="00DB55A0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17A66ACB" w14:textId="77777777" w:rsidR="00357F2F" w:rsidRPr="00DB55A0" w:rsidRDefault="00357F2F" w:rsidP="00357F2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665BBDFE" w14:textId="77777777" w:rsidR="00357F2F" w:rsidRPr="00DB55A0" w:rsidRDefault="00357F2F" w:rsidP="00357F2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6894A7B7" w14:textId="77777777" w:rsidR="00357F2F" w:rsidRPr="00DB55A0" w:rsidRDefault="00357F2F" w:rsidP="00357F2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DB55A0">
        <w:rPr>
          <w:rFonts w:ascii="Verdana" w:hAnsi="Verdana"/>
          <w:b/>
          <w:bCs/>
          <w:sz w:val="18"/>
          <w:szCs w:val="18"/>
          <w:lang w:val="pl-PL"/>
        </w:rPr>
        <w:t>OŚWIADCZENIE DLA CELÓW PODATKOWYCH</w:t>
      </w:r>
    </w:p>
    <w:p w14:paraId="29F30DA5" w14:textId="77777777" w:rsidR="00357F2F" w:rsidRPr="00DB55A0" w:rsidRDefault="00357F2F" w:rsidP="00357F2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DB55A0">
        <w:rPr>
          <w:rFonts w:ascii="Verdana" w:hAnsi="Verdana"/>
          <w:b/>
          <w:bCs/>
          <w:sz w:val="18"/>
          <w:szCs w:val="18"/>
          <w:lang w:val="pl-PL"/>
        </w:rPr>
        <w:t xml:space="preserve">DOTYCZĄCE PODMIOTÓW POWIĄZANYCH </w:t>
      </w:r>
    </w:p>
    <w:p w14:paraId="6C5F3793" w14:textId="77777777" w:rsidR="00357F2F" w:rsidRPr="00DB55A0" w:rsidRDefault="00357F2F" w:rsidP="00357F2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1BE3EAEE" w14:textId="77777777" w:rsidR="00357F2F" w:rsidRPr="00DB55A0" w:rsidRDefault="00357F2F" w:rsidP="00357F2F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>Działając w imieniu ………………………………, (dalej jako: „</w:t>
      </w:r>
      <w:r w:rsidRPr="00DB55A0">
        <w:rPr>
          <w:rFonts w:ascii="Verdana" w:hAnsi="Verdana"/>
          <w:b/>
          <w:bCs/>
          <w:sz w:val="18"/>
          <w:szCs w:val="18"/>
          <w:lang w:val="pl-PL"/>
        </w:rPr>
        <w:t>Podmiot</w:t>
      </w:r>
      <w:r w:rsidRPr="00DB55A0">
        <w:rPr>
          <w:rFonts w:ascii="Verdana" w:hAnsi="Verdana"/>
          <w:sz w:val="18"/>
          <w:szCs w:val="18"/>
          <w:lang w:val="pl-PL"/>
        </w:rPr>
        <w:t>”) niniejszym oświadcza, że Podmiot:</w:t>
      </w:r>
    </w:p>
    <w:p w14:paraId="11B86EED" w14:textId="77777777" w:rsidR="00357F2F" w:rsidRPr="00DB55A0" w:rsidRDefault="00357F2F" w:rsidP="00357F2F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b/>
          <w:bCs/>
          <w:sz w:val="18"/>
          <w:szCs w:val="18"/>
          <w:lang w:val="pl-PL"/>
        </w:rPr>
        <w:t>jest / nie jest</w:t>
      </w:r>
      <w:r w:rsidRPr="00DB55A0">
        <w:rPr>
          <w:rFonts w:ascii="Verdana" w:hAnsi="Verdana"/>
          <w:sz w:val="18"/>
          <w:szCs w:val="18"/>
          <w:vertAlign w:val="superscript"/>
          <w:lang w:val="pl-PL"/>
        </w:rPr>
        <w:footnoteReference w:id="1"/>
      </w:r>
      <w:r w:rsidRPr="00DB55A0">
        <w:rPr>
          <w:rFonts w:ascii="Verdana" w:hAnsi="Verdana"/>
          <w:sz w:val="18"/>
          <w:szCs w:val="18"/>
          <w:lang w:val="pl-PL"/>
        </w:rPr>
        <w:t xml:space="preserve"> podmiotem powiązanym z Akademią Górniczo-Hutniczą </w:t>
      </w:r>
      <w:r w:rsidRPr="00DB55A0">
        <w:rPr>
          <w:rFonts w:ascii="Verdana" w:hAnsi="Verdana"/>
          <w:sz w:val="18"/>
          <w:szCs w:val="18"/>
          <w:lang w:val="pl-PL"/>
        </w:rPr>
        <w:br/>
        <w:t>im. Stanisława Staszica w Krakowie w rozumieniu art. 11a Ustawy o podatku dochodowym od osób prawnych z dnia 15 marca 1992 r.</w:t>
      </w:r>
      <w:r w:rsidRPr="00DB55A0">
        <w:rPr>
          <w:rFonts w:ascii="Verdana" w:hAnsi="Verdana"/>
          <w:sz w:val="18"/>
          <w:szCs w:val="18"/>
          <w:vertAlign w:val="superscript"/>
          <w:lang w:val="pl-PL"/>
        </w:rPr>
        <w:footnoteReference w:id="2"/>
      </w:r>
      <w:r w:rsidRPr="00DB55A0">
        <w:rPr>
          <w:rFonts w:ascii="Verdana" w:hAnsi="Verdana"/>
          <w:sz w:val="18"/>
          <w:szCs w:val="18"/>
          <w:lang w:val="pl-PL"/>
        </w:rPr>
        <w:t>;</w:t>
      </w:r>
    </w:p>
    <w:p w14:paraId="6B8431FE" w14:textId="77777777" w:rsidR="00357F2F" w:rsidRPr="00DB55A0" w:rsidRDefault="00357F2F" w:rsidP="00357F2F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</w:t>
      </w:r>
      <w:r w:rsidRPr="00DB55A0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  <w:r w:rsidRPr="00DB55A0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</w:t>
      </w:r>
      <w:r w:rsidRPr="00DB55A0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3"/>
      </w:r>
      <w:r w:rsidRPr="00DB55A0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DB55A0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4"/>
      </w:r>
      <w:r w:rsidRPr="00DB55A0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497ECA72" w14:textId="77777777" w:rsidR="00357F2F" w:rsidRPr="00DB55A0" w:rsidRDefault="00357F2F" w:rsidP="00357F2F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eastAsia="Calibri" w:hAnsi="Verdana"/>
          <w:sz w:val="18"/>
          <w:szCs w:val="18"/>
          <w:lang w:val="pl-PL" w:eastAsia="en-US"/>
        </w:rPr>
        <w:t>rzeczywisty właściciel</w:t>
      </w:r>
      <w:r w:rsidRPr="00DB55A0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5"/>
      </w:r>
      <w:r w:rsidRPr="00DB55A0">
        <w:rPr>
          <w:rFonts w:ascii="Verdana" w:eastAsia="Calibri" w:hAnsi="Verdana"/>
          <w:sz w:val="18"/>
          <w:szCs w:val="18"/>
          <w:lang w:val="pl-PL" w:eastAsia="en-US"/>
        </w:rPr>
        <w:t xml:space="preserve"> Podmiotu </w:t>
      </w:r>
      <w:r w:rsidRPr="00DB55A0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 jest</w:t>
      </w:r>
      <w:r w:rsidRPr="00DB55A0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6"/>
      </w:r>
      <w:r w:rsidRPr="00DB55A0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DB55A0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t>4</w:t>
      </w:r>
      <w:r w:rsidRPr="00DB55A0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202943EB" w14:textId="77777777" w:rsidR="00357F2F" w:rsidRPr="00DB55A0" w:rsidRDefault="00357F2F" w:rsidP="00357F2F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DB55A0">
        <w:rPr>
          <w:rFonts w:ascii="Verdana" w:eastAsia="Calibri" w:hAnsi="Verdana"/>
          <w:sz w:val="18"/>
          <w:szCs w:val="18"/>
          <w:lang w:val="pl-PL" w:eastAsia="en-US"/>
        </w:rPr>
        <w:lastRenderedPageBreak/>
        <w:t xml:space="preserve">Podmiot </w:t>
      </w:r>
      <w:r w:rsidRPr="00DB55A0">
        <w:rPr>
          <w:rFonts w:ascii="Verdana" w:eastAsia="Calibri" w:hAnsi="Verdana"/>
          <w:b/>
          <w:bCs/>
          <w:sz w:val="18"/>
          <w:szCs w:val="18"/>
          <w:lang w:val="pl-PL" w:eastAsia="en-US"/>
        </w:rPr>
        <w:t>stanowi / nie stanowi</w:t>
      </w:r>
      <w:r w:rsidRPr="00DB55A0">
        <w:rPr>
          <w:rFonts w:ascii="Verdana" w:hAnsi="Verdana"/>
          <w:sz w:val="18"/>
          <w:szCs w:val="18"/>
          <w:vertAlign w:val="superscript"/>
          <w:lang w:val="pl-PL"/>
        </w:rPr>
        <w:footnoteReference w:id="7"/>
      </w:r>
      <w:r w:rsidRPr="00DB55A0">
        <w:rPr>
          <w:rFonts w:ascii="Verdana" w:hAnsi="Verdana"/>
          <w:sz w:val="18"/>
          <w:szCs w:val="18"/>
          <w:lang w:val="pl-PL"/>
        </w:rPr>
        <w:t xml:space="preserve"> </w:t>
      </w:r>
      <w:r w:rsidRPr="00DB55A0">
        <w:rPr>
          <w:rFonts w:ascii="Verdana" w:eastAsia="Calibri" w:hAnsi="Verdana"/>
          <w:b/>
          <w:bCs/>
          <w:sz w:val="18"/>
          <w:szCs w:val="18"/>
          <w:lang w:val="pl-PL" w:eastAsia="en-US"/>
        </w:rPr>
        <w:t xml:space="preserve"> </w:t>
      </w:r>
      <w:r w:rsidRPr="00DB55A0">
        <w:rPr>
          <w:rFonts w:ascii="Verdana" w:eastAsia="Calibri" w:hAnsi="Verdana"/>
          <w:sz w:val="18"/>
          <w:szCs w:val="18"/>
          <w:lang w:val="pl-PL" w:eastAsia="en-US"/>
        </w:rPr>
        <w:t>dla Akademia Górniczo-Hutnicza im. Stanisława Staszica w Krakowie zagranicznej jednostki kontrolowanej</w:t>
      </w:r>
      <w:r w:rsidRPr="00DB55A0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8"/>
      </w:r>
      <w:r w:rsidRPr="00DB55A0">
        <w:rPr>
          <w:rFonts w:ascii="Verdana" w:eastAsia="Calibri" w:hAnsi="Verdana"/>
          <w:sz w:val="18"/>
          <w:szCs w:val="18"/>
          <w:lang w:val="pl-PL" w:eastAsia="en-US"/>
        </w:rPr>
        <w:t xml:space="preserve"> w rozumieniu art. 24a ustawy z dnia 15 lutego 1992 r. o podatku dochodowym od osób prawnych.</w:t>
      </w:r>
    </w:p>
    <w:p w14:paraId="6A1F534E" w14:textId="77777777" w:rsidR="00357F2F" w:rsidRPr="00DB55A0" w:rsidRDefault="00357F2F" w:rsidP="00357F2F">
      <w:pPr>
        <w:spacing w:after="200" w:line="276" w:lineRule="auto"/>
        <w:ind w:left="780"/>
        <w:contextualSpacing/>
        <w:textAlignment w:val="baseline"/>
        <w:rPr>
          <w:rFonts w:ascii="Verdana" w:hAnsi="Verdana"/>
          <w:sz w:val="18"/>
          <w:szCs w:val="18"/>
          <w:lang w:val="pl-PL"/>
        </w:rPr>
      </w:pPr>
    </w:p>
    <w:p w14:paraId="4ECBB55F" w14:textId="77777777" w:rsidR="00357F2F" w:rsidRPr="00DB55A0" w:rsidRDefault="00357F2F" w:rsidP="00357F2F">
      <w:pPr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DB55A0">
        <w:rPr>
          <w:rFonts w:ascii="Verdana" w:eastAsia="Calibri" w:hAnsi="Verdana"/>
          <w:sz w:val="18"/>
          <w:szCs w:val="18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DB55A0">
        <w:rPr>
          <w:rFonts w:ascii="Verdana" w:eastAsia="Calibri" w:hAnsi="Verdana"/>
          <w:sz w:val="18"/>
          <w:szCs w:val="18"/>
          <w:lang w:val="pl-PL" w:eastAsia="en-US"/>
        </w:rPr>
        <w:br/>
        <w:t>o zaistniałej zmianie.</w:t>
      </w:r>
    </w:p>
    <w:p w14:paraId="77F9D5C6" w14:textId="77777777" w:rsidR="00357F2F" w:rsidRPr="00DB55A0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468B0C15" w14:textId="77777777" w:rsidR="00357F2F" w:rsidRPr="00DB55A0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5F5B64E8" w14:textId="77777777" w:rsidR="00357F2F" w:rsidRPr="00DB55A0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503B0BF8" w14:textId="77777777" w:rsidR="00357F2F" w:rsidRPr="00DB55A0" w:rsidRDefault="00357F2F" w:rsidP="00357F2F">
      <w:pPr>
        <w:spacing w:line="360" w:lineRule="auto"/>
        <w:contextualSpacing/>
        <w:jc w:val="both"/>
        <w:rPr>
          <w:rFonts w:ascii="Verdana" w:eastAsia="Calibri" w:hAnsi="Verdana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357F2F" w:rsidRPr="00DB55A0" w14:paraId="69E14428" w14:textId="77777777" w:rsidTr="00B02DAB">
        <w:tc>
          <w:tcPr>
            <w:tcW w:w="4105" w:type="dxa"/>
            <w:shd w:val="clear" w:color="auto" w:fill="auto"/>
          </w:tcPr>
          <w:p w14:paraId="04471452" w14:textId="77777777" w:rsidR="00357F2F" w:rsidRPr="00DB55A0" w:rsidRDefault="00357F2F" w:rsidP="00B02DAB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sz w:val="18"/>
                <w:szCs w:val="18"/>
                <w:lang w:val="pl-PL" w:eastAsia="x-none"/>
              </w:rPr>
            </w:pPr>
            <w:r w:rsidRPr="00DB55A0">
              <w:rPr>
                <w:rFonts w:ascii="Verdana" w:eastAsia="Calibri" w:hAnsi="Verdana" w:cs="Arial"/>
                <w:sz w:val="18"/>
                <w:szCs w:val="18"/>
                <w:lang w:val="pl-PL" w:eastAsia="x-none"/>
              </w:rPr>
              <w:t>……………………………………………………………</w:t>
            </w:r>
          </w:p>
          <w:p w14:paraId="35E33E7E" w14:textId="77777777" w:rsidR="00357F2F" w:rsidRPr="00DB55A0" w:rsidRDefault="00357F2F" w:rsidP="00B02DAB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sz w:val="18"/>
                <w:szCs w:val="18"/>
                <w:lang w:val="pl-PL" w:eastAsia="x-none"/>
              </w:rPr>
            </w:pPr>
            <w:r w:rsidRPr="00DB55A0">
              <w:rPr>
                <w:rFonts w:ascii="Verdana" w:eastAsia="Calibri" w:hAnsi="Verdana" w:cs="Arial"/>
                <w:i/>
                <w:iCs/>
                <w:sz w:val="18"/>
                <w:szCs w:val="18"/>
                <w:lang w:val="pl-PL" w:eastAsia="x-none"/>
              </w:rPr>
              <w:t>(pieczęć firmowa i podpis osoby upoważnionej/</w:t>
            </w:r>
            <w:proofErr w:type="spellStart"/>
            <w:r w:rsidRPr="00DB55A0">
              <w:rPr>
                <w:rFonts w:ascii="Verdana" w:eastAsia="Calibri" w:hAnsi="Verdana" w:cs="Arial"/>
                <w:i/>
                <w:iCs/>
                <w:sz w:val="18"/>
                <w:szCs w:val="18"/>
                <w:lang w:val="pl-PL" w:eastAsia="x-none"/>
              </w:rPr>
              <w:t>ych</w:t>
            </w:r>
            <w:proofErr w:type="spellEnd"/>
            <w:r w:rsidRPr="00DB55A0">
              <w:rPr>
                <w:rFonts w:ascii="Verdana" w:eastAsia="Calibri" w:hAnsi="Verdana" w:cs="Arial"/>
                <w:i/>
                <w:iCs/>
                <w:sz w:val="18"/>
                <w:szCs w:val="18"/>
                <w:lang w:val="pl-PL" w:eastAsia="x-none"/>
              </w:rPr>
              <w:t xml:space="preserve"> do reprezentacji)</w:t>
            </w:r>
          </w:p>
        </w:tc>
      </w:tr>
    </w:tbl>
    <w:p w14:paraId="0200B150" w14:textId="77777777" w:rsidR="00357F2F" w:rsidRPr="00DB55A0" w:rsidRDefault="00357F2F" w:rsidP="00357F2F">
      <w:pPr>
        <w:spacing w:line="360" w:lineRule="auto"/>
        <w:contextualSpacing/>
        <w:jc w:val="both"/>
        <w:rPr>
          <w:rFonts w:ascii="Verdana" w:eastAsia="Calibri" w:hAnsi="Verdana" w:cs="Arial"/>
          <w:sz w:val="18"/>
          <w:szCs w:val="18"/>
          <w:lang w:val="pl-PL" w:eastAsia="x-none"/>
        </w:rPr>
      </w:pPr>
    </w:p>
    <w:p w14:paraId="6F9F0A6C" w14:textId="77777777" w:rsidR="00357F2F" w:rsidRPr="00DB55A0" w:rsidRDefault="00357F2F" w:rsidP="00357F2F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sz w:val="18"/>
          <w:szCs w:val="18"/>
          <w:lang w:val="pl-PL" w:eastAsia="x-none"/>
        </w:rPr>
      </w:pPr>
    </w:p>
    <w:p w14:paraId="435FD290" w14:textId="77777777" w:rsidR="00357F2F" w:rsidRPr="00DB55A0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val="pl-PL" w:eastAsia="en-US"/>
        </w:rPr>
      </w:pPr>
    </w:p>
    <w:p w14:paraId="4E1DBC7F" w14:textId="77777777" w:rsidR="00357F2F" w:rsidRPr="00DB55A0" w:rsidRDefault="00357F2F" w:rsidP="00357F2F">
      <w:pPr>
        <w:rPr>
          <w:rFonts w:ascii="Verdana" w:hAnsi="Verdana"/>
          <w:sz w:val="18"/>
          <w:szCs w:val="18"/>
          <w:lang w:val="pl-PL"/>
        </w:rPr>
      </w:pPr>
    </w:p>
    <w:p w14:paraId="65D53A56" w14:textId="77777777" w:rsidR="00357F2F" w:rsidRPr="00DB55A0" w:rsidRDefault="00357F2F" w:rsidP="00357F2F">
      <w:pPr>
        <w:rPr>
          <w:rFonts w:ascii="Verdana" w:hAnsi="Verdana"/>
          <w:sz w:val="18"/>
          <w:szCs w:val="18"/>
          <w:lang w:val="pl-PL"/>
        </w:rPr>
      </w:pPr>
    </w:p>
    <w:p w14:paraId="402BEC27" w14:textId="77777777" w:rsidR="00496551" w:rsidRPr="00DB55A0" w:rsidRDefault="00496551" w:rsidP="009550EC">
      <w:pPr>
        <w:rPr>
          <w:rFonts w:ascii="Verdana" w:hAnsi="Verdana"/>
          <w:sz w:val="18"/>
          <w:szCs w:val="18"/>
          <w:lang w:val="pl-PL"/>
        </w:rPr>
      </w:pPr>
    </w:p>
    <w:sectPr w:rsidR="00496551" w:rsidRPr="00DB55A0"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7F9D41" w14:textId="77777777" w:rsidR="00EE5FE5" w:rsidRDefault="00EE5FE5">
      <w:r>
        <w:separator/>
      </w:r>
    </w:p>
  </w:endnote>
  <w:endnote w:type="continuationSeparator" w:id="0">
    <w:p w14:paraId="02E4ACD9" w14:textId="77777777" w:rsidR="00EE5FE5" w:rsidRDefault="00EE5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9C9144" w14:textId="792A4B16" w:rsidR="002D25B4" w:rsidRDefault="002D25B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402A5" w:rsidRPr="005402A5">
      <w:rPr>
        <w:noProof/>
        <w:lang w:val="pl-PL"/>
      </w:rPr>
      <w:t>3</w:t>
    </w:r>
    <w:r>
      <w:fldChar w:fldCharType="end"/>
    </w:r>
  </w:p>
  <w:p w14:paraId="627D94B3" w14:textId="77777777" w:rsidR="006008EC" w:rsidRDefault="006008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5F2DB4" w14:textId="77777777" w:rsidR="00EE5FE5" w:rsidRDefault="00EE5FE5">
      <w:r>
        <w:separator/>
      </w:r>
    </w:p>
  </w:footnote>
  <w:footnote w:type="continuationSeparator" w:id="0">
    <w:p w14:paraId="796C2ED1" w14:textId="77777777" w:rsidR="00EE5FE5" w:rsidRDefault="00EE5FE5">
      <w:r>
        <w:continuationSeparator/>
      </w:r>
    </w:p>
  </w:footnote>
  <w:footnote w:id="1">
    <w:p w14:paraId="47F9BB07" w14:textId="77777777" w:rsidR="00357F2F" w:rsidRPr="00456B64" w:rsidRDefault="00357F2F" w:rsidP="00357F2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5288E198" w14:textId="77777777" w:rsidR="00357F2F" w:rsidRPr="00456B64" w:rsidRDefault="00357F2F" w:rsidP="00357F2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436D31" w14:textId="77777777" w:rsidR="00357F2F" w:rsidRPr="00456B64" w:rsidRDefault="00357F2F" w:rsidP="00357F2F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C0DCFE" w14:textId="77777777" w:rsidR="00357F2F" w:rsidRPr="00456B64" w:rsidRDefault="00357F2F" w:rsidP="00357F2F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EB0790" w14:textId="77777777" w:rsidR="00357F2F" w:rsidRPr="00456B64" w:rsidRDefault="00357F2F" w:rsidP="00357F2F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58E12ED" w14:textId="77777777" w:rsidR="00357F2F" w:rsidRPr="00456B64" w:rsidRDefault="00357F2F" w:rsidP="00357F2F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78F26D" w14:textId="77777777" w:rsidR="00357F2F" w:rsidRPr="00456B64" w:rsidRDefault="00357F2F" w:rsidP="00357F2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F921C1" w14:textId="77777777" w:rsidR="00357F2F" w:rsidRPr="00456B64" w:rsidRDefault="00357F2F" w:rsidP="00357F2F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7890C100" w14:textId="77777777" w:rsidR="00357F2F" w:rsidRPr="00456B64" w:rsidRDefault="00357F2F" w:rsidP="00357F2F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491FAC" w14:textId="77777777" w:rsidR="00357F2F" w:rsidRPr="00456B64" w:rsidRDefault="00357F2F" w:rsidP="00357F2F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51014B" w14:textId="77777777" w:rsidR="00357F2F" w:rsidRPr="00456B64" w:rsidRDefault="00357F2F" w:rsidP="00357F2F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AB8519" w14:textId="77777777" w:rsidR="00357F2F" w:rsidRPr="00456B64" w:rsidRDefault="00357F2F" w:rsidP="00357F2F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91DC44E" w14:textId="77777777" w:rsidR="00357F2F" w:rsidRPr="00456B64" w:rsidRDefault="00357F2F" w:rsidP="00357F2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600D553" w14:textId="77777777" w:rsidR="00357F2F" w:rsidRPr="00456B64" w:rsidRDefault="00357F2F" w:rsidP="00357F2F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904CE0F" w14:textId="77777777" w:rsidR="00357F2F" w:rsidRPr="00456B64" w:rsidRDefault="00357F2F" w:rsidP="00357F2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5861E76B" w14:textId="77777777" w:rsidR="00357F2F" w:rsidRPr="00456B64" w:rsidRDefault="00357F2F" w:rsidP="00357F2F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EF7E922" w14:textId="77777777" w:rsidR="00357F2F" w:rsidRPr="00456B64" w:rsidRDefault="00357F2F" w:rsidP="00357F2F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7B7A175" w14:textId="77777777" w:rsidR="00357F2F" w:rsidRPr="00456B64" w:rsidRDefault="00357F2F" w:rsidP="00357F2F">
      <w:pPr>
        <w:pStyle w:val="Tekstprzypisudolnego"/>
        <w:numPr>
          <w:ilvl w:val="0"/>
          <w:numId w:val="1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AB9D2C1" w14:textId="77777777" w:rsidR="00357F2F" w:rsidRPr="00456B64" w:rsidRDefault="00357F2F" w:rsidP="00357F2F">
      <w:pPr>
        <w:pStyle w:val="Tekstprzypisudolnego"/>
        <w:numPr>
          <w:ilvl w:val="0"/>
          <w:numId w:val="1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5D71A5D" w14:textId="77777777" w:rsidR="00357F2F" w:rsidRPr="00456B64" w:rsidRDefault="00357F2F" w:rsidP="00357F2F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581B6356" w14:textId="77777777" w:rsidR="00357F2F" w:rsidRPr="00456B64" w:rsidRDefault="00357F2F" w:rsidP="00357F2F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2DBEB655" w14:textId="77777777" w:rsidR="00357F2F" w:rsidRPr="00456B64" w:rsidRDefault="00357F2F" w:rsidP="00357F2F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0865976D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3C6EDB15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03D78E19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F7303E9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7A69EFA3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4D1B32EE" w14:textId="77777777" w:rsidR="00357F2F" w:rsidRPr="00456B64" w:rsidRDefault="00357F2F" w:rsidP="00357F2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77DB1E6" w14:textId="77777777" w:rsidR="00357F2F" w:rsidRPr="00456B64" w:rsidRDefault="00357F2F" w:rsidP="00357F2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C1E8B70" w14:textId="77777777" w:rsidR="00357F2F" w:rsidRPr="00456B64" w:rsidRDefault="00357F2F" w:rsidP="00357F2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0D74CA"/>
    <w:multiLevelType w:val="hybridMultilevel"/>
    <w:tmpl w:val="920C7CB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CC47D2E"/>
    <w:multiLevelType w:val="hybridMultilevel"/>
    <w:tmpl w:val="65803E7A"/>
    <w:lvl w:ilvl="0" w:tplc="2E968F5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27163966">
    <w:abstractNumId w:val="10"/>
  </w:num>
  <w:num w:numId="2" w16cid:durableId="1129517629">
    <w:abstractNumId w:val="15"/>
  </w:num>
  <w:num w:numId="3" w16cid:durableId="549347675">
    <w:abstractNumId w:val="3"/>
  </w:num>
  <w:num w:numId="4" w16cid:durableId="1142574915">
    <w:abstractNumId w:val="6"/>
  </w:num>
  <w:num w:numId="5" w16cid:durableId="578637661">
    <w:abstractNumId w:val="20"/>
  </w:num>
  <w:num w:numId="6" w16cid:durableId="1192844878">
    <w:abstractNumId w:val="13"/>
  </w:num>
  <w:num w:numId="7" w16cid:durableId="949698208">
    <w:abstractNumId w:val="12"/>
  </w:num>
  <w:num w:numId="8" w16cid:durableId="1861158303">
    <w:abstractNumId w:val="14"/>
  </w:num>
  <w:num w:numId="9" w16cid:durableId="5726205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70404356">
    <w:abstractNumId w:val="4"/>
  </w:num>
  <w:num w:numId="11" w16cid:durableId="682363020">
    <w:abstractNumId w:val="19"/>
  </w:num>
  <w:num w:numId="12" w16cid:durableId="283774415">
    <w:abstractNumId w:val="9"/>
  </w:num>
  <w:num w:numId="13" w16cid:durableId="1501115172">
    <w:abstractNumId w:val="8"/>
  </w:num>
  <w:num w:numId="14" w16cid:durableId="1793131746">
    <w:abstractNumId w:val="2"/>
  </w:num>
  <w:num w:numId="15" w16cid:durableId="407852337">
    <w:abstractNumId w:val="5"/>
  </w:num>
  <w:num w:numId="16" w16cid:durableId="1663461685">
    <w:abstractNumId w:val="11"/>
  </w:num>
  <w:num w:numId="17" w16cid:durableId="96753779">
    <w:abstractNumId w:val="18"/>
  </w:num>
  <w:num w:numId="18" w16cid:durableId="929461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8110992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0E0"/>
    <w:rsid w:val="000033EA"/>
    <w:rsid w:val="000041B1"/>
    <w:rsid w:val="00011A93"/>
    <w:rsid w:val="0002467C"/>
    <w:rsid w:val="00040A7A"/>
    <w:rsid w:val="000426BD"/>
    <w:rsid w:val="00043DB7"/>
    <w:rsid w:val="000557EB"/>
    <w:rsid w:val="000710F6"/>
    <w:rsid w:val="000936CA"/>
    <w:rsid w:val="00097182"/>
    <w:rsid w:val="000B1A00"/>
    <w:rsid w:val="000C0F66"/>
    <w:rsid w:val="000F20E0"/>
    <w:rsid w:val="00135F7C"/>
    <w:rsid w:val="001764D4"/>
    <w:rsid w:val="001A76CB"/>
    <w:rsid w:val="001F341B"/>
    <w:rsid w:val="00215305"/>
    <w:rsid w:val="00217C61"/>
    <w:rsid w:val="00220751"/>
    <w:rsid w:val="002430FD"/>
    <w:rsid w:val="00252BDD"/>
    <w:rsid w:val="00267340"/>
    <w:rsid w:val="00275C59"/>
    <w:rsid w:val="0028236A"/>
    <w:rsid w:val="00292211"/>
    <w:rsid w:val="002A50ED"/>
    <w:rsid w:val="002B66AD"/>
    <w:rsid w:val="002C45E3"/>
    <w:rsid w:val="002D25B4"/>
    <w:rsid w:val="002D6AE3"/>
    <w:rsid w:val="002E69FA"/>
    <w:rsid w:val="00337165"/>
    <w:rsid w:val="0035123A"/>
    <w:rsid w:val="00357F2F"/>
    <w:rsid w:val="003974EB"/>
    <w:rsid w:val="003C5822"/>
    <w:rsid w:val="003C6167"/>
    <w:rsid w:val="003F01C1"/>
    <w:rsid w:val="003F1749"/>
    <w:rsid w:val="003F6D86"/>
    <w:rsid w:val="00400F84"/>
    <w:rsid w:val="00411AA9"/>
    <w:rsid w:val="00417D10"/>
    <w:rsid w:val="00461446"/>
    <w:rsid w:val="00483A13"/>
    <w:rsid w:val="00487349"/>
    <w:rsid w:val="00487C74"/>
    <w:rsid w:val="00496551"/>
    <w:rsid w:val="004A692C"/>
    <w:rsid w:val="004C4EC3"/>
    <w:rsid w:val="004C7300"/>
    <w:rsid w:val="004E165F"/>
    <w:rsid w:val="00512FD2"/>
    <w:rsid w:val="00523711"/>
    <w:rsid w:val="00523F87"/>
    <w:rsid w:val="005402A5"/>
    <w:rsid w:val="005465CB"/>
    <w:rsid w:val="0056197F"/>
    <w:rsid w:val="0056678D"/>
    <w:rsid w:val="00593CEB"/>
    <w:rsid w:val="00594620"/>
    <w:rsid w:val="005C6D38"/>
    <w:rsid w:val="005D2104"/>
    <w:rsid w:val="005E15A8"/>
    <w:rsid w:val="005E20B8"/>
    <w:rsid w:val="005F6853"/>
    <w:rsid w:val="006008EC"/>
    <w:rsid w:val="00614C95"/>
    <w:rsid w:val="00614DF6"/>
    <w:rsid w:val="00623BFE"/>
    <w:rsid w:val="0063099C"/>
    <w:rsid w:val="00660027"/>
    <w:rsid w:val="0069339E"/>
    <w:rsid w:val="006A324E"/>
    <w:rsid w:val="006A3A33"/>
    <w:rsid w:val="006A7CC4"/>
    <w:rsid w:val="006D3BFF"/>
    <w:rsid w:val="006E3359"/>
    <w:rsid w:val="006F51B5"/>
    <w:rsid w:val="006F7905"/>
    <w:rsid w:val="00714F51"/>
    <w:rsid w:val="0071565A"/>
    <w:rsid w:val="00731F6E"/>
    <w:rsid w:val="007445A7"/>
    <w:rsid w:val="00767EF7"/>
    <w:rsid w:val="00777ED3"/>
    <w:rsid w:val="007A2EF1"/>
    <w:rsid w:val="007B00D4"/>
    <w:rsid w:val="007B0AF9"/>
    <w:rsid w:val="007B1908"/>
    <w:rsid w:val="007B2EF8"/>
    <w:rsid w:val="007C3369"/>
    <w:rsid w:val="007C3CD0"/>
    <w:rsid w:val="007D703B"/>
    <w:rsid w:val="007F7625"/>
    <w:rsid w:val="00800261"/>
    <w:rsid w:val="00813C62"/>
    <w:rsid w:val="00837016"/>
    <w:rsid w:val="00841B63"/>
    <w:rsid w:val="00867088"/>
    <w:rsid w:val="0086736E"/>
    <w:rsid w:val="008713A6"/>
    <w:rsid w:val="008B0C82"/>
    <w:rsid w:val="008C5517"/>
    <w:rsid w:val="008D03FE"/>
    <w:rsid w:val="008D3AF3"/>
    <w:rsid w:val="008D6EB3"/>
    <w:rsid w:val="008E0730"/>
    <w:rsid w:val="00903E0B"/>
    <w:rsid w:val="00911B2B"/>
    <w:rsid w:val="0092337E"/>
    <w:rsid w:val="0092730E"/>
    <w:rsid w:val="00945322"/>
    <w:rsid w:val="009550EC"/>
    <w:rsid w:val="009561DA"/>
    <w:rsid w:val="009605E2"/>
    <w:rsid w:val="009636AF"/>
    <w:rsid w:val="0098432D"/>
    <w:rsid w:val="00997B0E"/>
    <w:rsid w:val="009A694A"/>
    <w:rsid w:val="009A7064"/>
    <w:rsid w:val="009B3302"/>
    <w:rsid w:val="009B3B51"/>
    <w:rsid w:val="009C49A8"/>
    <w:rsid w:val="009F7ECA"/>
    <w:rsid w:val="00A27F7F"/>
    <w:rsid w:val="00A31EB2"/>
    <w:rsid w:val="00A57131"/>
    <w:rsid w:val="00A601F8"/>
    <w:rsid w:val="00A701A7"/>
    <w:rsid w:val="00A70EA7"/>
    <w:rsid w:val="00A8122E"/>
    <w:rsid w:val="00AA7F39"/>
    <w:rsid w:val="00AB0FBD"/>
    <w:rsid w:val="00AE1777"/>
    <w:rsid w:val="00AF7449"/>
    <w:rsid w:val="00B10406"/>
    <w:rsid w:val="00B17FBC"/>
    <w:rsid w:val="00B35B9E"/>
    <w:rsid w:val="00B91F40"/>
    <w:rsid w:val="00B94615"/>
    <w:rsid w:val="00BA1B11"/>
    <w:rsid w:val="00BA5498"/>
    <w:rsid w:val="00BA60C0"/>
    <w:rsid w:val="00BA6403"/>
    <w:rsid w:val="00BB0ACE"/>
    <w:rsid w:val="00BC5C21"/>
    <w:rsid w:val="00BD0C12"/>
    <w:rsid w:val="00BD5E3D"/>
    <w:rsid w:val="00C07E7C"/>
    <w:rsid w:val="00C12A61"/>
    <w:rsid w:val="00C14141"/>
    <w:rsid w:val="00C2196F"/>
    <w:rsid w:val="00C23E95"/>
    <w:rsid w:val="00C321E3"/>
    <w:rsid w:val="00C552E7"/>
    <w:rsid w:val="00C577A1"/>
    <w:rsid w:val="00C67380"/>
    <w:rsid w:val="00C74D2A"/>
    <w:rsid w:val="00C923E8"/>
    <w:rsid w:val="00C93478"/>
    <w:rsid w:val="00CC4CBA"/>
    <w:rsid w:val="00CD12B0"/>
    <w:rsid w:val="00CF4B67"/>
    <w:rsid w:val="00D03706"/>
    <w:rsid w:val="00D0382C"/>
    <w:rsid w:val="00D429FA"/>
    <w:rsid w:val="00D432AD"/>
    <w:rsid w:val="00D46DCD"/>
    <w:rsid w:val="00D65C3C"/>
    <w:rsid w:val="00D70657"/>
    <w:rsid w:val="00D76A6A"/>
    <w:rsid w:val="00D90ED3"/>
    <w:rsid w:val="00D934CA"/>
    <w:rsid w:val="00D9696A"/>
    <w:rsid w:val="00D97E9A"/>
    <w:rsid w:val="00DB55A0"/>
    <w:rsid w:val="00DB7AAB"/>
    <w:rsid w:val="00DD0EDB"/>
    <w:rsid w:val="00DD38B9"/>
    <w:rsid w:val="00DE2464"/>
    <w:rsid w:val="00E06F22"/>
    <w:rsid w:val="00E13592"/>
    <w:rsid w:val="00E202E1"/>
    <w:rsid w:val="00E256BD"/>
    <w:rsid w:val="00E27575"/>
    <w:rsid w:val="00E3334C"/>
    <w:rsid w:val="00E41EFD"/>
    <w:rsid w:val="00E42A50"/>
    <w:rsid w:val="00E4751B"/>
    <w:rsid w:val="00E562E9"/>
    <w:rsid w:val="00E66B1E"/>
    <w:rsid w:val="00E73581"/>
    <w:rsid w:val="00E874DC"/>
    <w:rsid w:val="00EA2F3A"/>
    <w:rsid w:val="00EC1431"/>
    <w:rsid w:val="00EC7BBF"/>
    <w:rsid w:val="00ED7A5A"/>
    <w:rsid w:val="00EE5FE5"/>
    <w:rsid w:val="00EE6740"/>
    <w:rsid w:val="00EF0390"/>
    <w:rsid w:val="00EF04AB"/>
    <w:rsid w:val="00F015BE"/>
    <w:rsid w:val="00F115A4"/>
    <w:rsid w:val="00F57731"/>
    <w:rsid w:val="00F735E6"/>
    <w:rsid w:val="00F757FD"/>
    <w:rsid w:val="00FA6969"/>
    <w:rsid w:val="00FB3BC9"/>
    <w:rsid w:val="00FB4F4A"/>
    <w:rsid w:val="00FC3447"/>
    <w:rsid w:val="00FD6BB9"/>
    <w:rsid w:val="00FF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58F846"/>
  <w15:docId w15:val="{9D950AE5-4089-4491-A470-1B8A1CF15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F2F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Akapit z listą numerowaną,Numerowanie,Akapit z listą BS,sw tekst,Kolorowa lista — akcent 11,L1,Akapit z listą5,normalny tekst,Podsis rysunku,Odstavec,maz_wyliczenie,opis dzialania,K-P_odwolanie,A_wyliczenie,Akapit z listą 1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2D25B4"/>
    <w:rPr>
      <w:lang w:val="en-US"/>
    </w:rPr>
  </w:style>
  <w:style w:type="character" w:customStyle="1" w:styleId="AkapitzlistZnak">
    <w:name w:val="Akapit z listą Znak"/>
    <w:aliases w:val="Akapit z listą numerowaną Znak,Numerowanie Znak,Akapit z listą BS Znak,sw tekst Znak,Kolorowa lista — akcent 11 Znak,L1 Znak,Akapit z listą5 Znak,normalny tekst Znak,Podsis rysunku Znak,Odstavec Znak,maz_wyliczenie Znak"/>
    <w:link w:val="Akapitzlist"/>
    <w:uiPriority w:val="34"/>
    <w:qFormat/>
    <w:locked/>
    <w:rsid w:val="009636AF"/>
    <w:rPr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6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94620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594620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46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4620"/>
    <w:rPr>
      <w:b/>
      <w:bCs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46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4620"/>
    <w:rPr>
      <w:rFonts w:ascii="Segoe UI" w:hAnsi="Segoe UI" w:cs="Segoe UI"/>
      <w:sz w:val="18"/>
      <w:szCs w:val="18"/>
      <w:lang w:val="en-US"/>
    </w:rPr>
  </w:style>
  <w:style w:type="paragraph" w:styleId="Poprawka">
    <w:name w:val="Revision"/>
    <w:hidden/>
    <w:uiPriority w:val="99"/>
    <w:semiHidden/>
    <w:rsid w:val="00F115A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DD085-F218-400B-ADCA-1D0DB28C8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7</Pages>
  <Words>2303</Words>
  <Characters>15806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18073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Jarosław Grzech</dc:creator>
  <cp:lastModifiedBy>Katarzyna Breguła</cp:lastModifiedBy>
  <cp:revision>15</cp:revision>
  <cp:lastPrinted>2024-07-11T08:33:00Z</cp:lastPrinted>
  <dcterms:created xsi:type="dcterms:W3CDTF">2024-07-08T11:18:00Z</dcterms:created>
  <dcterms:modified xsi:type="dcterms:W3CDTF">2024-07-11T08:35:00Z</dcterms:modified>
</cp:coreProperties>
</file>